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3798" w14:textId="77777777" w:rsidR="00D665F5" w:rsidRPr="00761393" w:rsidRDefault="000864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61393">
        <w:rPr>
          <w:sz w:val="22"/>
          <w:szCs w:val="22"/>
        </w:rPr>
        <w:t>Poznań</w:t>
      </w:r>
      <w:r w:rsidR="00D665F5" w:rsidRPr="00761393">
        <w:rPr>
          <w:sz w:val="22"/>
          <w:szCs w:val="22"/>
        </w:rPr>
        <w:t xml:space="preserve"> dnia: </w:t>
      </w:r>
      <w:r w:rsidRPr="00761393">
        <w:rPr>
          <w:sz w:val="22"/>
          <w:szCs w:val="22"/>
        </w:rPr>
        <w:t>2024-02-02</w:t>
      </w:r>
    </w:p>
    <w:p w14:paraId="411BC566" w14:textId="77777777" w:rsidR="00086444" w:rsidRPr="00761393" w:rsidRDefault="00086444" w:rsidP="00577BC6">
      <w:pPr>
        <w:spacing w:after="40"/>
        <w:rPr>
          <w:b/>
          <w:bCs/>
          <w:sz w:val="22"/>
          <w:szCs w:val="22"/>
        </w:rPr>
      </w:pPr>
      <w:r w:rsidRPr="00761393">
        <w:rPr>
          <w:b/>
          <w:bCs/>
          <w:sz w:val="22"/>
          <w:szCs w:val="22"/>
        </w:rPr>
        <w:t>Szpital Wojewódzki w Poznaniu</w:t>
      </w:r>
    </w:p>
    <w:p w14:paraId="6170AEA6" w14:textId="77777777" w:rsidR="00D665F5" w:rsidRPr="00761393" w:rsidRDefault="00086444" w:rsidP="00577BC6">
      <w:pPr>
        <w:spacing w:after="40"/>
        <w:rPr>
          <w:b/>
          <w:bCs/>
          <w:sz w:val="22"/>
          <w:szCs w:val="22"/>
        </w:rPr>
      </w:pPr>
      <w:r w:rsidRPr="00761393">
        <w:rPr>
          <w:b/>
          <w:bCs/>
          <w:sz w:val="22"/>
          <w:szCs w:val="22"/>
        </w:rPr>
        <w:t>Dział Zamówień Publicznych</w:t>
      </w:r>
    </w:p>
    <w:p w14:paraId="3AE8F2EB" w14:textId="399E180E" w:rsidR="00D665F5" w:rsidRPr="00761393" w:rsidRDefault="00D27C6A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6444" w:rsidRPr="00761393">
        <w:rPr>
          <w:sz w:val="22"/>
          <w:szCs w:val="22"/>
        </w:rPr>
        <w:t>Juraszów</w:t>
      </w:r>
      <w:r w:rsidR="00D665F5" w:rsidRPr="00761393">
        <w:rPr>
          <w:sz w:val="22"/>
          <w:szCs w:val="22"/>
        </w:rPr>
        <w:t xml:space="preserve"> </w:t>
      </w:r>
      <w:r w:rsidR="00086444" w:rsidRPr="00761393">
        <w:rPr>
          <w:sz w:val="22"/>
          <w:szCs w:val="22"/>
        </w:rPr>
        <w:t>7/19</w:t>
      </w:r>
    </w:p>
    <w:p w14:paraId="15BBE855" w14:textId="77777777" w:rsidR="00D665F5" w:rsidRPr="00761393" w:rsidRDefault="00086444" w:rsidP="00D665F5">
      <w:pPr>
        <w:rPr>
          <w:sz w:val="22"/>
          <w:szCs w:val="22"/>
        </w:rPr>
      </w:pPr>
      <w:r w:rsidRPr="00761393">
        <w:rPr>
          <w:sz w:val="22"/>
          <w:szCs w:val="22"/>
        </w:rPr>
        <w:t>60-479</w:t>
      </w:r>
      <w:r w:rsidR="00D665F5" w:rsidRPr="00761393">
        <w:rPr>
          <w:sz w:val="22"/>
          <w:szCs w:val="22"/>
        </w:rPr>
        <w:t xml:space="preserve"> </w:t>
      </w:r>
      <w:r w:rsidRPr="00761393">
        <w:rPr>
          <w:sz w:val="22"/>
          <w:szCs w:val="22"/>
        </w:rPr>
        <w:t>Poznań</w:t>
      </w:r>
    </w:p>
    <w:p w14:paraId="757E608E" w14:textId="77777777" w:rsidR="00D665F5" w:rsidRPr="0076139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4B1ECD" w14:textId="77777777" w:rsidR="00D665F5" w:rsidRPr="0076139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E951A6" w14:textId="77777777" w:rsidR="00A80738" w:rsidRPr="0076139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1393">
        <w:rPr>
          <w:sz w:val="22"/>
          <w:szCs w:val="22"/>
        </w:rPr>
        <w:t>Znak sprawy:</w:t>
      </w:r>
      <w:r w:rsidRPr="00761393">
        <w:rPr>
          <w:b/>
          <w:sz w:val="22"/>
          <w:szCs w:val="22"/>
        </w:rPr>
        <w:t xml:space="preserve"> </w:t>
      </w:r>
      <w:r w:rsidR="00086444" w:rsidRPr="00761393">
        <w:rPr>
          <w:b/>
          <w:sz w:val="22"/>
          <w:szCs w:val="22"/>
        </w:rPr>
        <w:t>SZW/DZP/138/2023</w:t>
      </w:r>
      <w:r w:rsidR="00A80738" w:rsidRPr="00761393">
        <w:rPr>
          <w:sz w:val="22"/>
          <w:szCs w:val="22"/>
        </w:rPr>
        <w:tab/>
        <w:t xml:space="preserve"> </w:t>
      </w:r>
    </w:p>
    <w:p w14:paraId="69EE2977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9A41A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96C8A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259D9B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1393">
        <w:rPr>
          <w:b/>
          <w:spacing w:val="20"/>
          <w:sz w:val="22"/>
          <w:szCs w:val="22"/>
        </w:rPr>
        <w:t>INFORMACJA Z OTWARCIA OFERT</w:t>
      </w:r>
    </w:p>
    <w:p w14:paraId="2A1C3B58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81D785C" w14:textId="77777777" w:rsidR="00C659E2" w:rsidRPr="0076139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1393">
        <w:rPr>
          <w:bCs/>
          <w:sz w:val="22"/>
          <w:szCs w:val="22"/>
        </w:rPr>
        <w:t xml:space="preserve">Dotyczy </w:t>
      </w:r>
      <w:r w:rsidRPr="00761393">
        <w:rPr>
          <w:sz w:val="22"/>
          <w:szCs w:val="22"/>
        </w:rPr>
        <w:t xml:space="preserve">postępowania o udzielenie zamówienia publicznego prowadzonego w trybie </w:t>
      </w:r>
      <w:r w:rsidR="00086444" w:rsidRPr="00761393">
        <w:rPr>
          <w:sz w:val="22"/>
          <w:szCs w:val="22"/>
        </w:rPr>
        <w:t>przetarg nieograniczony</w:t>
      </w:r>
      <w:r w:rsidRPr="00761393">
        <w:rPr>
          <w:sz w:val="22"/>
          <w:szCs w:val="22"/>
        </w:rPr>
        <w:t xml:space="preserve"> na:</w:t>
      </w:r>
    </w:p>
    <w:p w14:paraId="3D9F2FA6" w14:textId="77777777" w:rsidR="00A80738" w:rsidRPr="00761393" w:rsidRDefault="000864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393">
        <w:rPr>
          <w:b/>
          <w:sz w:val="22"/>
          <w:szCs w:val="22"/>
        </w:rPr>
        <w:t>Produkty lecznicze cz. 3</w:t>
      </w:r>
    </w:p>
    <w:p w14:paraId="1EF3BF0F" w14:textId="77777777" w:rsidR="00D665F5" w:rsidRPr="0076139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61393">
        <w:rPr>
          <w:sz w:val="22"/>
          <w:szCs w:val="22"/>
        </w:rPr>
        <w:t>Zamawiający, działając na podstawie art. 22</w:t>
      </w:r>
      <w:r w:rsidR="00FC7F5E" w:rsidRPr="00761393">
        <w:rPr>
          <w:sz w:val="22"/>
          <w:szCs w:val="22"/>
        </w:rPr>
        <w:t>2</w:t>
      </w:r>
      <w:r w:rsidRPr="00761393">
        <w:rPr>
          <w:sz w:val="22"/>
          <w:szCs w:val="22"/>
        </w:rPr>
        <w:t xml:space="preserve"> ust. 5 </w:t>
      </w:r>
      <w:r w:rsidRPr="00761393">
        <w:rPr>
          <w:bCs/>
          <w:sz w:val="22"/>
          <w:szCs w:val="22"/>
        </w:rPr>
        <w:t>ustawy z dnia 11 września 2019 r. Prawo zamówień publicznych</w:t>
      </w:r>
      <w:r w:rsidRPr="00761393">
        <w:rPr>
          <w:sz w:val="22"/>
          <w:szCs w:val="22"/>
        </w:rPr>
        <w:t xml:space="preserve"> </w:t>
      </w:r>
      <w:r w:rsidR="00086444" w:rsidRPr="00761393">
        <w:rPr>
          <w:sz w:val="22"/>
          <w:szCs w:val="22"/>
        </w:rPr>
        <w:t>(t.j. Dz. U. z 2022r. poz. 1710)</w:t>
      </w:r>
      <w:r w:rsidR="00490DC0" w:rsidRPr="00761393">
        <w:rPr>
          <w:sz w:val="22"/>
          <w:szCs w:val="22"/>
        </w:rPr>
        <w:t xml:space="preserve"> </w:t>
      </w:r>
      <w:r w:rsidRPr="00761393">
        <w:rPr>
          <w:sz w:val="22"/>
          <w:szCs w:val="22"/>
        </w:rPr>
        <w:t>udostępnia</w:t>
      </w:r>
      <w:r w:rsidR="00F95C33" w:rsidRPr="00761393">
        <w:rPr>
          <w:sz w:val="22"/>
          <w:szCs w:val="22"/>
        </w:rPr>
        <w:t xml:space="preserve"> </w:t>
      </w:r>
      <w:r w:rsidR="004C7E9B" w:rsidRPr="00761393">
        <w:rPr>
          <w:sz w:val="22"/>
          <w:szCs w:val="22"/>
        </w:rPr>
        <w:t>informacj</w:t>
      </w:r>
      <w:r w:rsidR="00577BC6" w:rsidRPr="00761393">
        <w:rPr>
          <w:sz w:val="22"/>
          <w:szCs w:val="22"/>
        </w:rPr>
        <w:t>ę</w:t>
      </w:r>
      <w:r w:rsidR="00035488" w:rsidRPr="00761393">
        <w:rPr>
          <w:sz w:val="22"/>
          <w:szCs w:val="22"/>
        </w:rPr>
        <w:t xml:space="preserve"> z otwarcia ofert</w:t>
      </w:r>
      <w:r w:rsidR="00577BC6" w:rsidRPr="00761393">
        <w:rPr>
          <w:sz w:val="22"/>
          <w:szCs w:val="22"/>
        </w:rPr>
        <w:t>.</w:t>
      </w:r>
    </w:p>
    <w:p w14:paraId="07F56E6E" w14:textId="714774B1" w:rsidR="00A80738" w:rsidRPr="0076139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1393">
        <w:rPr>
          <w:sz w:val="22"/>
          <w:szCs w:val="22"/>
        </w:rPr>
        <w:t>Podczas otwarcia ofert, mającego miejsce</w:t>
      </w:r>
      <w:r w:rsidR="00FF4AB1" w:rsidRPr="00761393">
        <w:rPr>
          <w:sz w:val="22"/>
          <w:szCs w:val="22"/>
        </w:rPr>
        <w:t xml:space="preserve"> w dniu </w:t>
      </w:r>
      <w:r w:rsidR="00086444" w:rsidRPr="00761393">
        <w:rPr>
          <w:sz w:val="22"/>
          <w:szCs w:val="22"/>
        </w:rPr>
        <w:t>31/01/2024</w:t>
      </w:r>
      <w:r w:rsidR="00FF4AB1" w:rsidRPr="00761393">
        <w:rPr>
          <w:sz w:val="22"/>
          <w:szCs w:val="22"/>
        </w:rPr>
        <w:t xml:space="preserve"> o godz. </w:t>
      </w:r>
      <w:r w:rsidR="00086444" w:rsidRPr="00761393">
        <w:rPr>
          <w:sz w:val="22"/>
          <w:szCs w:val="22"/>
        </w:rPr>
        <w:t>10:00</w:t>
      </w:r>
      <w:r w:rsidRPr="00761393">
        <w:rPr>
          <w:sz w:val="22"/>
          <w:szCs w:val="22"/>
        </w:rPr>
        <w:t xml:space="preserve">, otwarte zostały oferty następujących </w:t>
      </w:r>
      <w:r w:rsidR="00D27C6A">
        <w:rPr>
          <w:sz w:val="22"/>
          <w:szCs w:val="22"/>
        </w:rPr>
        <w:t>W</w:t>
      </w:r>
      <w:r w:rsidRPr="0076139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1393" w14:paraId="754C03D1" w14:textId="77777777" w:rsidTr="00C82837">
        <w:tc>
          <w:tcPr>
            <w:tcW w:w="993" w:type="dxa"/>
            <w:shd w:val="clear" w:color="auto" w:fill="auto"/>
            <w:vAlign w:val="center"/>
          </w:tcPr>
          <w:p w14:paraId="6D9A2C7A" w14:textId="77777777" w:rsidR="006B27ED" w:rsidRPr="0076139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93F34" w14:textId="77777777" w:rsidR="006B27ED" w:rsidRPr="0076139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Nr</w:t>
            </w:r>
            <w:r w:rsidR="00C82837" w:rsidRPr="00761393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EA8388" w14:textId="116647E9" w:rsidR="006B27ED" w:rsidRPr="0076139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Nazwa i adres </w:t>
            </w:r>
            <w:r w:rsidR="00D27C6A">
              <w:rPr>
                <w:sz w:val="22"/>
                <w:szCs w:val="22"/>
              </w:rPr>
              <w:t>W</w:t>
            </w:r>
            <w:r w:rsidRPr="0076139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C4E9D9" w14:textId="75A6691D" w:rsidR="00D27C6A" w:rsidRPr="00761393" w:rsidRDefault="006B27ED" w:rsidP="00D27C6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Cena oferty</w:t>
            </w:r>
            <w:r w:rsidR="00D27C6A">
              <w:rPr>
                <w:sz w:val="22"/>
                <w:szCs w:val="22"/>
              </w:rPr>
              <w:t xml:space="preserve"> brutto (K-1)</w:t>
            </w:r>
          </w:p>
        </w:tc>
      </w:tr>
      <w:tr w:rsidR="00086444" w:rsidRPr="00761393" w14:paraId="5E99C601" w14:textId="77777777" w:rsidTr="00D57D38">
        <w:tc>
          <w:tcPr>
            <w:tcW w:w="993" w:type="dxa"/>
            <w:shd w:val="clear" w:color="auto" w:fill="auto"/>
            <w:vAlign w:val="center"/>
          </w:tcPr>
          <w:p w14:paraId="003B6E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3E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20E44E5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Delfarma Sp. z o.o.</w:t>
            </w:r>
          </w:p>
          <w:p w14:paraId="719F3F3B" w14:textId="66AD047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0549A53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525D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141 453.00 zł</w:t>
            </w:r>
          </w:p>
        </w:tc>
      </w:tr>
      <w:tr w:rsidR="00086444" w:rsidRPr="00761393" w14:paraId="18E7A7BF" w14:textId="77777777" w:rsidTr="00D57D38">
        <w:tc>
          <w:tcPr>
            <w:tcW w:w="993" w:type="dxa"/>
            <w:shd w:val="clear" w:color="auto" w:fill="auto"/>
            <w:vAlign w:val="center"/>
          </w:tcPr>
          <w:p w14:paraId="4C4DFB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C8FAC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4749139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Delfarma Sp. z o.o.</w:t>
            </w:r>
          </w:p>
          <w:p w14:paraId="598127EC" w14:textId="7F06B3E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4AE57F0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7C1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20 813.76 zł</w:t>
            </w:r>
          </w:p>
        </w:tc>
      </w:tr>
      <w:tr w:rsidR="00086444" w:rsidRPr="00761393" w14:paraId="00C1AD01" w14:textId="77777777" w:rsidTr="00D57D38">
        <w:tc>
          <w:tcPr>
            <w:tcW w:w="993" w:type="dxa"/>
            <w:shd w:val="clear" w:color="auto" w:fill="auto"/>
            <w:vAlign w:val="center"/>
          </w:tcPr>
          <w:p w14:paraId="0A1B0D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29DE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72D17B8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Delfarma Sp. z o.o.</w:t>
            </w:r>
          </w:p>
          <w:p w14:paraId="697D534B" w14:textId="5D569DAA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07F14F5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CC5E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2 224.80 zł</w:t>
            </w:r>
          </w:p>
        </w:tc>
      </w:tr>
      <w:tr w:rsidR="00086444" w:rsidRPr="00761393" w14:paraId="5FC9B601" w14:textId="77777777" w:rsidTr="00D57D38">
        <w:tc>
          <w:tcPr>
            <w:tcW w:w="993" w:type="dxa"/>
            <w:shd w:val="clear" w:color="auto" w:fill="auto"/>
            <w:vAlign w:val="center"/>
          </w:tcPr>
          <w:p w14:paraId="2116B0A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457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361EBF5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Delfarma Sp. z o.o.</w:t>
            </w:r>
          </w:p>
          <w:p w14:paraId="549FD81B" w14:textId="2419B8E9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133259A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A721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16 983.00 zł</w:t>
            </w:r>
          </w:p>
        </w:tc>
      </w:tr>
      <w:tr w:rsidR="00086444" w:rsidRPr="00761393" w14:paraId="41742968" w14:textId="77777777" w:rsidTr="00D57D38">
        <w:tc>
          <w:tcPr>
            <w:tcW w:w="993" w:type="dxa"/>
            <w:shd w:val="clear" w:color="auto" w:fill="auto"/>
            <w:vAlign w:val="center"/>
          </w:tcPr>
          <w:p w14:paraId="5858251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93F6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6F6AB5A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Baxter Polska Sp. z o.o.</w:t>
            </w:r>
          </w:p>
          <w:p w14:paraId="6BC74545" w14:textId="1F22B47D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Kruczkowskiego 8 </w:t>
            </w:r>
          </w:p>
          <w:p w14:paraId="56B9491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626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277 884.00 zł</w:t>
            </w:r>
          </w:p>
        </w:tc>
      </w:tr>
      <w:tr w:rsidR="00086444" w:rsidRPr="00761393" w14:paraId="7B76D664" w14:textId="77777777" w:rsidTr="00D57D38">
        <w:tc>
          <w:tcPr>
            <w:tcW w:w="993" w:type="dxa"/>
            <w:shd w:val="clear" w:color="auto" w:fill="auto"/>
            <w:vAlign w:val="center"/>
          </w:tcPr>
          <w:p w14:paraId="206542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488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13EE472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Aesculap - Chifa Sp. z o.o.</w:t>
            </w:r>
          </w:p>
          <w:p w14:paraId="372D49A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Tysiąclecia 14 </w:t>
            </w:r>
          </w:p>
          <w:p w14:paraId="5F6EC63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6D0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147 560.40 zł</w:t>
            </w:r>
          </w:p>
        </w:tc>
      </w:tr>
      <w:tr w:rsidR="00086444" w:rsidRPr="00761393" w14:paraId="27E720A6" w14:textId="77777777" w:rsidTr="00D57D38">
        <w:tc>
          <w:tcPr>
            <w:tcW w:w="993" w:type="dxa"/>
            <w:shd w:val="clear" w:color="auto" w:fill="auto"/>
            <w:vAlign w:val="center"/>
          </w:tcPr>
          <w:p w14:paraId="190BB8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A0E97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52A830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Aesculap - Chifa Sp. z o.o.</w:t>
            </w:r>
          </w:p>
          <w:p w14:paraId="0AF09D8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Tysiąclecia 14 </w:t>
            </w:r>
          </w:p>
          <w:p w14:paraId="4BD6ECB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367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3 072.60 zł</w:t>
            </w:r>
          </w:p>
        </w:tc>
      </w:tr>
      <w:tr w:rsidR="00086444" w:rsidRPr="00761393" w14:paraId="0890DFAF" w14:textId="77777777" w:rsidTr="00D57D38">
        <w:tc>
          <w:tcPr>
            <w:tcW w:w="993" w:type="dxa"/>
            <w:shd w:val="clear" w:color="auto" w:fill="auto"/>
            <w:vAlign w:val="center"/>
          </w:tcPr>
          <w:p w14:paraId="68DC57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814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8FF194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Fresenius Kabi Polska Sp.  z o.o.</w:t>
            </w:r>
          </w:p>
          <w:p w14:paraId="0D7A5E37" w14:textId="07ABDB1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2A7D232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BA21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4 276.80 zł</w:t>
            </w:r>
          </w:p>
        </w:tc>
      </w:tr>
      <w:tr w:rsidR="00086444" w:rsidRPr="00761393" w14:paraId="33D7DAF8" w14:textId="77777777" w:rsidTr="00D57D38">
        <w:tc>
          <w:tcPr>
            <w:tcW w:w="993" w:type="dxa"/>
            <w:shd w:val="clear" w:color="auto" w:fill="auto"/>
            <w:vAlign w:val="center"/>
          </w:tcPr>
          <w:p w14:paraId="38E1F8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7C5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53B5DB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Fresenius Kabi Polska Sp.  z o.o.</w:t>
            </w:r>
          </w:p>
          <w:p w14:paraId="61877AC4" w14:textId="5BE6B9D8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257D950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A457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81 490.32 zł</w:t>
            </w:r>
          </w:p>
        </w:tc>
      </w:tr>
      <w:tr w:rsidR="00086444" w:rsidRPr="00761393" w14:paraId="5CE3FC46" w14:textId="77777777" w:rsidTr="00D57D38">
        <w:tc>
          <w:tcPr>
            <w:tcW w:w="993" w:type="dxa"/>
            <w:shd w:val="clear" w:color="auto" w:fill="auto"/>
            <w:vAlign w:val="center"/>
          </w:tcPr>
          <w:p w14:paraId="7AF835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423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2E4C84B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Fresenius Kabi Polska Sp.  z o.o.</w:t>
            </w:r>
          </w:p>
          <w:p w14:paraId="488D60DD" w14:textId="2323BC87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72C9D1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6E17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3 348.00 zł</w:t>
            </w:r>
          </w:p>
        </w:tc>
      </w:tr>
      <w:tr w:rsidR="00086444" w:rsidRPr="00761393" w14:paraId="69B0875A" w14:textId="77777777" w:rsidTr="00D57D38">
        <w:tc>
          <w:tcPr>
            <w:tcW w:w="993" w:type="dxa"/>
            <w:shd w:val="clear" w:color="auto" w:fill="auto"/>
            <w:vAlign w:val="center"/>
          </w:tcPr>
          <w:p w14:paraId="315201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38C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D23F96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Fresenius Kabi Polska Sp.  z o.o.</w:t>
            </w:r>
          </w:p>
          <w:p w14:paraId="782494D9" w14:textId="6736455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2E6F494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A4F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36 657.36 zł</w:t>
            </w:r>
          </w:p>
        </w:tc>
      </w:tr>
      <w:tr w:rsidR="00086444" w:rsidRPr="00761393" w14:paraId="6B6C0766" w14:textId="77777777" w:rsidTr="00D57D38">
        <w:tc>
          <w:tcPr>
            <w:tcW w:w="993" w:type="dxa"/>
            <w:shd w:val="clear" w:color="auto" w:fill="auto"/>
            <w:vAlign w:val="center"/>
          </w:tcPr>
          <w:p w14:paraId="3445755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274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4424799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Fresenius Kabi Polska Sp.  z o.o.</w:t>
            </w:r>
          </w:p>
          <w:p w14:paraId="4658E0CE" w14:textId="1062178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Al. Jerozolimskie 134 </w:t>
            </w:r>
          </w:p>
          <w:p w14:paraId="5AB527F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ADC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1 296.00 zł</w:t>
            </w:r>
          </w:p>
        </w:tc>
      </w:tr>
      <w:tr w:rsidR="00086444" w:rsidRPr="00761393" w14:paraId="6C030D31" w14:textId="77777777" w:rsidTr="00D57D38">
        <w:tc>
          <w:tcPr>
            <w:tcW w:w="993" w:type="dxa"/>
            <w:shd w:val="clear" w:color="auto" w:fill="auto"/>
            <w:vAlign w:val="center"/>
          </w:tcPr>
          <w:p w14:paraId="2A64C86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698E2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77F73D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Servier Polska Services Sp. z o.o.</w:t>
            </w:r>
          </w:p>
          <w:p w14:paraId="5F8BDABE" w14:textId="2FE03976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Burakowska 14 </w:t>
            </w:r>
          </w:p>
          <w:p w14:paraId="13538A7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01-066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F47A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15 539.56 zł</w:t>
            </w:r>
          </w:p>
        </w:tc>
      </w:tr>
      <w:tr w:rsidR="00086444" w:rsidRPr="00761393" w14:paraId="0ED39727" w14:textId="77777777" w:rsidTr="00D57D38">
        <w:tc>
          <w:tcPr>
            <w:tcW w:w="993" w:type="dxa"/>
            <w:shd w:val="clear" w:color="auto" w:fill="auto"/>
            <w:vAlign w:val="center"/>
          </w:tcPr>
          <w:p w14:paraId="4C1DFB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7CAE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86EBB7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0B1A474E" w14:textId="79E8EF03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0A2E3FF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8F5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209 390.40 zł</w:t>
            </w:r>
          </w:p>
        </w:tc>
      </w:tr>
      <w:tr w:rsidR="00086444" w:rsidRPr="00761393" w14:paraId="1504991C" w14:textId="77777777" w:rsidTr="00D57D38">
        <w:tc>
          <w:tcPr>
            <w:tcW w:w="993" w:type="dxa"/>
            <w:shd w:val="clear" w:color="auto" w:fill="auto"/>
            <w:vAlign w:val="center"/>
          </w:tcPr>
          <w:p w14:paraId="665A641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EDE0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957E52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5BFE7DED" w14:textId="0FEB67B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4D31E3D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F44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58 895.91 zł</w:t>
            </w:r>
          </w:p>
        </w:tc>
      </w:tr>
      <w:tr w:rsidR="00086444" w:rsidRPr="00761393" w14:paraId="55200CE4" w14:textId="77777777" w:rsidTr="00D57D38">
        <w:tc>
          <w:tcPr>
            <w:tcW w:w="993" w:type="dxa"/>
            <w:shd w:val="clear" w:color="auto" w:fill="auto"/>
            <w:vAlign w:val="center"/>
          </w:tcPr>
          <w:p w14:paraId="6C728C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7051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33DA4327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574F112D" w14:textId="065A1393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0F52C0C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B6B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1 632.96 zł</w:t>
            </w:r>
          </w:p>
        </w:tc>
      </w:tr>
      <w:tr w:rsidR="00086444" w:rsidRPr="00761393" w14:paraId="62C8D072" w14:textId="77777777" w:rsidTr="00D57D38">
        <w:tc>
          <w:tcPr>
            <w:tcW w:w="993" w:type="dxa"/>
            <w:shd w:val="clear" w:color="auto" w:fill="auto"/>
            <w:vAlign w:val="center"/>
          </w:tcPr>
          <w:p w14:paraId="499B76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56B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2A44DF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2450D2A1" w14:textId="55DCB205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4BAD3DB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6279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15 727.50 zł</w:t>
            </w:r>
          </w:p>
        </w:tc>
      </w:tr>
      <w:tr w:rsidR="00086444" w:rsidRPr="00761393" w14:paraId="17F6A801" w14:textId="77777777" w:rsidTr="00D57D38">
        <w:tc>
          <w:tcPr>
            <w:tcW w:w="993" w:type="dxa"/>
            <w:shd w:val="clear" w:color="auto" w:fill="auto"/>
            <w:vAlign w:val="center"/>
          </w:tcPr>
          <w:p w14:paraId="4CF19F6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CDAC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CE2E70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7C4E701" w14:textId="4C771171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 w:rsidR="00D73D17">
              <w:rPr>
                <w:sz w:val="22"/>
                <w:szCs w:val="22"/>
              </w:rPr>
              <w:t>Forteczna 35-37</w:t>
            </w:r>
          </w:p>
          <w:p w14:paraId="57DF02C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7B72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22 081.25 zł</w:t>
            </w:r>
          </w:p>
        </w:tc>
      </w:tr>
      <w:tr w:rsidR="00086444" w:rsidRPr="00761393" w14:paraId="5808726A" w14:textId="77777777" w:rsidTr="00D57D38">
        <w:tc>
          <w:tcPr>
            <w:tcW w:w="993" w:type="dxa"/>
            <w:shd w:val="clear" w:color="auto" w:fill="auto"/>
            <w:vAlign w:val="center"/>
          </w:tcPr>
          <w:p w14:paraId="6C97F74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5E1C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40320EA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7127DE2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A41CBC3" w14:textId="1B742EE1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32AC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72 724.89 zł</w:t>
            </w:r>
          </w:p>
        </w:tc>
      </w:tr>
      <w:tr w:rsidR="00086444" w:rsidRPr="00761393" w14:paraId="725585BC" w14:textId="77777777" w:rsidTr="00D57D38">
        <w:tc>
          <w:tcPr>
            <w:tcW w:w="993" w:type="dxa"/>
            <w:shd w:val="clear" w:color="auto" w:fill="auto"/>
            <w:vAlign w:val="center"/>
          </w:tcPr>
          <w:p w14:paraId="571A3D0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4EE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84F26A2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F89D7E9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A1A5529" w14:textId="462CF54A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2020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20 261.98 zł</w:t>
            </w:r>
          </w:p>
        </w:tc>
      </w:tr>
      <w:tr w:rsidR="00086444" w:rsidRPr="00761393" w14:paraId="06347C0D" w14:textId="77777777" w:rsidTr="00D57D38">
        <w:tc>
          <w:tcPr>
            <w:tcW w:w="993" w:type="dxa"/>
            <w:shd w:val="clear" w:color="auto" w:fill="auto"/>
            <w:vAlign w:val="center"/>
          </w:tcPr>
          <w:p w14:paraId="55F875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CF73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39CEF6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0699A408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222B88C" w14:textId="4F36774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EC1F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7 886.10 zł</w:t>
            </w:r>
          </w:p>
        </w:tc>
      </w:tr>
      <w:tr w:rsidR="00086444" w:rsidRPr="00761393" w14:paraId="3B560481" w14:textId="77777777" w:rsidTr="00D57D38">
        <w:tc>
          <w:tcPr>
            <w:tcW w:w="993" w:type="dxa"/>
            <w:shd w:val="clear" w:color="auto" w:fill="auto"/>
            <w:vAlign w:val="center"/>
          </w:tcPr>
          <w:p w14:paraId="2687A5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AD6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FCC084D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1675733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AFDC47F" w14:textId="5489289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82B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42 857.85 zł</w:t>
            </w:r>
          </w:p>
        </w:tc>
      </w:tr>
      <w:tr w:rsidR="00086444" w:rsidRPr="00761393" w14:paraId="618CC37F" w14:textId="77777777" w:rsidTr="00D57D38">
        <w:tc>
          <w:tcPr>
            <w:tcW w:w="993" w:type="dxa"/>
            <w:shd w:val="clear" w:color="auto" w:fill="auto"/>
            <w:vAlign w:val="center"/>
          </w:tcPr>
          <w:p w14:paraId="6DF7AC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0937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22BD57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06A9C39A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C75CDC3" w14:textId="39C19E59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3B1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49 806.21 zł</w:t>
            </w:r>
          </w:p>
        </w:tc>
      </w:tr>
      <w:tr w:rsidR="00086444" w:rsidRPr="00761393" w14:paraId="73D28B2F" w14:textId="77777777" w:rsidTr="00D57D38">
        <w:tc>
          <w:tcPr>
            <w:tcW w:w="993" w:type="dxa"/>
            <w:shd w:val="clear" w:color="auto" w:fill="auto"/>
            <w:vAlign w:val="center"/>
          </w:tcPr>
          <w:p w14:paraId="7034D5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F60EF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11D41C9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A716381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6F48904" w14:textId="4B03418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935D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17 330.76 zł</w:t>
            </w:r>
          </w:p>
        </w:tc>
      </w:tr>
      <w:tr w:rsidR="00086444" w:rsidRPr="00761393" w14:paraId="564E68C9" w14:textId="77777777" w:rsidTr="00D57D38">
        <w:tc>
          <w:tcPr>
            <w:tcW w:w="993" w:type="dxa"/>
            <w:shd w:val="clear" w:color="auto" w:fill="auto"/>
            <w:vAlign w:val="center"/>
          </w:tcPr>
          <w:p w14:paraId="6F3278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3765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05324CD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5BB1C9C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AA723E2" w14:textId="26458F9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85A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38 733.75 zł</w:t>
            </w:r>
          </w:p>
        </w:tc>
      </w:tr>
      <w:tr w:rsidR="00086444" w:rsidRPr="00761393" w14:paraId="690207A9" w14:textId="77777777" w:rsidTr="00D57D38">
        <w:tc>
          <w:tcPr>
            <w:tcW w:w="993" w:type="dxa"/>
            <w:shd w:val="clear" w:color="auto" w:fill="auto"/>
            <w:vAlign w:val="center"/>
          </w:tcPr>
          <w:p w14:paraId="1916D5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C86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387B4CAF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D39AD2A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144434D" w14:textId="58B50B0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D6E45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134 516.88 zł</w:t>
            </w:r>
          </w:p>
        </w:tc>
      </w:tr>
      <w:tr w:rsidR="00086444" w:rsidRPr="00761393" w14:paraId="6B1EBA28" w14:textId="77777777" w:rsidTr="00D57D38">
        <w:tc>
          <w:tcPr>
            <w:tcW w:w="993" w:type="dxa"/>
            <w:shd w:val="clear" w:color="auto" w:fill="auto"/>
            <w:vAlign w:val="center"/>
          </w:tcPr>
          <w:p w14:paraId="0DECD1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D5B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32C51297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D66ED2B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3BF25F09" w14:textId="00A55AF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4A8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29 707.15 zł</w:t>
            </w:r>
          </w:p>
        </w:tc>
      </w:tr>
      <w:tr w:rsidR="00086444" w:rsidRPr="00761393" w14:paraId="7CC26CF2" w14:textId="77777777" w:rsidTr="00D57D38">
        <w:tc>
          <w:tcPr>
            <w:tcW w:w="993" w:type="dxa"/>
            <w:shd w:val="clear" w:color="auto" w:fill="auto"/>
            <w:vAlign w:val="center"/>
          </w:tcPr>
          <w:p w14:paraId="14D871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3C41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4473C189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27D47625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0D8AC426" w14:textId="1CC526F6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39B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9 920.29 zł</w:t>
            </w:r>
          </w:p>
        </w:tc>
      </w:tr>
      <w:tr w:rsidR="00086444" w:rsidRPr="00761393" w14:paraId="78841B8B" w14:textId="77777777" w:rsidTr="00D57D38">
        <w:tc>
          <w:tcPr>
            <w:tcW w:w="993" w:type="dxa"/>
            <w:shd w:val="clear" w:color="auto" w:fill="auto"/>
            <w:vAlign w:val="center"/>
          </w:tcPr>
          <w:p w14:paraId="49DA77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8E0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6222DB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8415F5C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FEA551E" w14:textId="7EF432F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0135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40 851.37 zł</w:t>
            </w:r>
          </w:p>
        </w:tc>
      </w:tr>
      <w:tr w:rsidR="00086444" w:rsidRPr="00761393" w14:paraId="7DD08E61" w14:textId="77777777" w:rsidTr="00D57D38">
        <w:tc>
          <w:tcPr>
            <w:tcW w:w="993" w:type="dxa"/>
            <w:shd w:val="clear" w:color="auto" w:fill="auto"/>
            <w:vAlign w:val="center"/>
          </w:tcPr>
          <w:p w14:paraId="7F21A36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65C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0B511F18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222949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2975573" w14:textId="43AB3986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611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12 820.86 zł</w:t>
            </w:r>
          </w:p>
        </w:tc>
      </w:tr>
      <w:tr w:rsidR="00086444" w:rsidRPr="00761393" w14:paraId="554AC09F" w14:textId="77777777" w:rsidTr="00D57D38">
        <w:tc>
          <w:tcPr>
            <w:tcW w:w="993" w:type="dxa"/>
            <w:shd w:val="clear" w:color="auto" w:fill="auto"/>
            <w:vAlign w:val="center"/>
          </w:tcPr>
          <w:p w14:paraId="44F327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D960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6C65A62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2A4E71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46EA15D7" w14:textId="5B420FA2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4B2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34 288.80 zł</w:t>
            </w:r>
          </w:p>
        </w:tc>
      </w:tr>
      <w:tr w:rsidR="00086444" w:rsidRPr="00761393" w14:paraId="75132404" w14:textId="77777777" w:rsidTr="00D57D38">
        <w:tc>
          <w:tcPr>
            <w:tcW w:w="993" w:type="dxa"/>
            <w:shd w:val="clear" w:color="auto" w:fill="auto"/>
            <w:vAlign w:val="center"/>
          </w:tcPr>
          <w:p w14:paraId="2FCC67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B548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16A566DD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267F484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19120CB" w14:textId="491C49B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3E1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18 883.00 zł</w:t>
            </w:r>
          </w:p>
        </w:tc>
      </w:tr>
      <w:tr w:rsidR="00086444" w:rsidRPr="00761393" w14:paraId="3C5FFBD8" w14:textId="77777777" w:rsidTr="00D57D38">
        <w:tc>
          <w:tcPr>
            <w:tcW w:w="993" w:type="dxa"/>
            <w:shd w:val="clear" w:color="auto" w:fill="auto"/>
            <w:vAlign w:val="center"/>
          </w:tcPr>
          <w:p w14:paraId="7A59A17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34C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C834CE0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4290D23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746F59A" w14:textId="71227F6B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87-100 Toruń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48CF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140 678.00 zł</w:t>
            </w:r>
          </w:p>
        </w:tc>
      </w:tr>
      <w:tr w:rsidR="00086444" w:rsidRPr="00761393" w14:paraId="7B1EB0ED" w14:textId="77777777" w:rsidTr="00D57D38">
        <w:tc>
          <w:tcPr>
            <w:tcW w:w="993" w:type="dxa"/>
            <w:shd w:val="clear" w:color="auto" w:fill="auto"/>
            <w:vAlign w:val="center"/>
          </w:tcPr>
          <w:p w14:paraId="494D6C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D2A3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DBCC9D3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E978C6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D122A64" w14:textId="76F222B5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12B8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2 610.00 zł</w:t>
            </w:r>
          </w:p>
        </w:tc>
      </w:tr>
      <w:tr w:rsidR="00086444" w:rsidRPr="00761393" w14:paraId="4EE939D6" w14:textId="77777777" w:rsidTr="00D57D38">
        <w:tc>
          <w:tcPr>
            <w:tcW w:w="993" w:type="dxa"/>
            <w:shd w:val="clear" w:color="auto" w:fill="auto"/>
            <w:vAlign w:val="center"/>
          </w:tcPr>
          <w:p w14:paraId="637675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1FD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0E5AD2F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631C80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CD16024" w14:textId="7ED39A38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23D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48 036.00 zł</w:t>
            </w:r>
          </w:p>
        </w:tc>
      </w:tr>
      <w:tr w:rsidR="00086444" w:rsidRPr="00761393" w14:paraId="4220BFAA" w14:textId="77777777" w:rsidTr="00D57D38">
        <w:tc>
          <w:tcPr>
            <w:tcW w:w="993" w:type="dxa"/>
            <w:shd w:val="clear" w:color="auto" w:fill="auto"/>
            <w:vAlign w:val="center"/>
          </w:tcPr>
          <w:p w14:paraId="645C9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7EB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EA10C8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36B138E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F697FBC" w14:textId="0DD9E70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6484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58 998.00 zł</w:t>
            </w:r>
          </w:p>
        </w:tc>
      </w:tr>
      <w:tr w:rsidR="00086444" w:rsidRPr="00761393" w14:paraId="76C132B3" w14:textId="77777777" w:rsidTr="00D57D38">
        <w:tc>
          <w:tcPr>
            <w:tcW w:w="993" w:type="dxa"/>
            <w:shd w:val="clear" w:color="auto" w:fill="auto"/>
            <w:vAlign w:val="center"/>
          </w:tcPr>
          <w:p w14:paraId="7D65A2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11F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9E42838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0E7D35F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63D69B6" w14:textId="18A4B41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0D6A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23 575.50 zł</w:t>
            </w:r>
          </w:p>
        </w:tc>
      </w:tr>
      <w:tr w:rsidR="00086444" w:rsidRPr="00761393" w14:paraId="4DC34280" w14:textId="77777777" w:rsidTr="00D57D38">
        <w:tc>
          <w:tcPr>
            <w:tcW w:w="993" w:type="dxa"/>
            <w:shd w:val="clear" w:color="auto" w:fill="auto"/>
            <w:vAlign w:val="center"/>
          </w:tcPr>
          <w:p w14:paraId="6CC2F9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6F8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2900BDA6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C784C11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48834AF0" w14:textId="4E0AFBF2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EB49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1 211.76 zł</w:t>
            </w:r>
          </w:p>
        </w:tc>
      </w:tr>
      <w:tr w:rsidR="00086444" w:rsidRPr="00761393" w14:paraId="4149DDBC" w14:textId="77777777" w:rsidTr="00D57D38">
        <w:tc>
          <w:tcPr>
            <w:tcW w:w="993" w:type="dxa"/>
            <w:shd w:val="clear" w:color="auto" w:fill="auto"/>
            <w:vAlign w:val="center"/>
          </w:tcPr>
          <w:p w14:paraId="56DAF8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EA6D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EBC6B26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2D677728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3FFFCE8B" w14:textId="7553180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378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6 417.13 zł</w:t>
            </w:r>
          </w:p>
        </w:tc>
      </w:tr>
      <w:tr w:rsidR="00086444" w:rsidRPr="00761393" w14:paraId="19030910" w14:textId="77777777" w:rsidTr="00D57D38">
        <w:tc>
          <w:tcPr>
            <w:tcW w:w="993" w:type="dxa"/>
            <w:shd w:val="clear" w:color="auto" w:fill="auto"/>
            <w:vAlign w:val="center"/>
          </w:tcPr>
          <w:p w14:paraId="49CC5A0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590A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4468122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FD4DC2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2F1FBC8" w14:textId="340EA61A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4D1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15 722.50 zł</w:t>
            </w:r>
          </w:p>
        </w:tc>
      </w:tr>
      <w:tr w:rsidR="00086444" w:rsidRPr="00761393" w14:paraId="241FF5E1" w14:textId="77777777" w:rsidTr="00D57D38">
        <w:tc>
          <w:tcPr>
            <w:tcW w:w="993" w:type="dxa"/>
            <w:shd w:val="clear" w:color="auto" w:fill="auto"/>
            <w:vAlign w:val="center"/>
          </w:tcPr>
          <w:p w14:paraId="247F6A2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73A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1D91B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66B6315" w14:textId="53C270ED" w:rsidR="00086444" w:rsidRPr="00761393" w:rsidRDefault="00F03D6D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Krzemieniecka 120 </w:t>
            </w:r>
          </w:p>
          <w:p w14:paraId="20C4FB6A" w14:textId="5CB5E829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 w:rsidR="00F03D6D"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DE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35 954.70 zł</w:t>
            </w:r>
          </w:p>
        </w:tc>
      </w:tr>
      <w:tr w:rsidR="00086444" w:rsidRPr="00761393" w14:paraId="10CD483B" w14:textId="77777777" w:rsidTr="00D57D38">
        <w:tc>
          <w:tcPr>
            <w:tcW w:w="993" w:type="dxa"/>
            <w:shd w:val="clear" w:color="auto" w:fill="auto"/>
            <w:vAlign w:val="center"/>
          </w:tcPr>
          <w:p w14:paraId="792879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3550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44A37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73FB1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786C12" w14:textId="21882D1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D6A0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217 200.58 zł</w:t>
            </w:r>
          </w:p>
        </w:tc>
      </w:tr>
      <w:tr w:rsidR="00086444" w:rsidRPr="00761393" w14:paraId="50687DCB" w14:textId="77777777" w:rsidTr="00D57D38">
        <w:tc>
          <w:tcPr>
            <w:tcW w:w="993" w:type="dxa"/>
            <w:shd w:val="clear" w:color="auto" w:fill="auto"/>
            <w:vAlign w:val="center"/>
          </w:tcPr>
          <w:p w14:paraId="2E58C8A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0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2034580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28E1C9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28E16EE" w14:textId="60EA991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27D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146 122.10 zł</w:t>
            </w:r>
          </w:p>
        </w:tc>
      </w:tr>
      <w:tr w:rsidR="00086444" w:rsidRPr="00761393" w14:paraId="68882196" w14:textId="77777777" w:rsidTr="00D57D38">
        <w:tc>
          <w:tcPr>
            <w:tcW w:w="993" w:type="dxa"/>
            <w:shd w:val="clear" w:color="auto" w:fill="auto"/>
            <w:vAlign w:val="center"/>
          </w:tcPr>
          <w:p w14:paraId="53AEA5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532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776125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7ABA66C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B660809" w14:textId="2F1C43E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F12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23 936.51 zł</w:t>
            </w:r>
          </w:p>
        </w:tc>
      </w:tr>
      <w:tr w:rsidR="00086444" w:rsidRPr="00761393" w14:paraId="5A081C3B" w14:textId="77777777" w:rsidTr="00D57D38">
        <w:tc>
          <w:tcPr>
            <w:tcW w:w="993" w:type="dxa"/>
            <w:shd w:val="clear" w:color="auto" w:fill="auto"/>
            <w:vAlign w:val="center"/>
          </w:tcPr>
          <w:p w14:paraId="497D5A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EEC0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F210DC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21A931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3E1DC5E" w14:textId="1088ABC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009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22 197.83 zł</w:t>
            </w:r>
          </w:p>
        </w:tc>
      </w:tr>
      <w:tr w:rsidR="00086444" w:rsidRPr="00761393" w14:paraId="44C08F68" w14:textId="77777777" w:rsidTr="00D57D38">
        <w:tc>
          <w:tcPr>
            <w:tcW w:w="993" w:type="dxa"/>
            <w:shd w:val="clear" w:color="auto" w:fill="auto"/>
            <w:vAlign w:val="center"/>
          </w:tcPr>
          <w:p w14:paraId="042FE2E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02E6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E0AC321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6DECA75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A4E3786" w14:textId="2ADBE8E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4D0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14 261.62 zł</w:t>
            </w:r>
          </w:p>
        </w:tc>
      </w:tr>
      <w:tr w:rsidR="00086444" w:rsidRPr="00761393" w14:paraId="7D134B40" w14:textId="77777777" w:rsidTr="00D57D38">
        <w:tc>
          <w:tcPr>
            <w:tcW w:w="993" w:type="dxa"/>
            <w:shd w:val="clear" w:color="auto" w:fill="auto"/>
            <w:vAlign w:val="center"/>
          </w:tcPr>
          <w:p w14:paraId="2A4A6B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FDF0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5A695A6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2C7D7B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3BCB393" w14:textId="67AAB20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1D1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74 692.62 zł</w:t>
            </w:r>
          </w:p>
        </w:tc>
      </w:tr>
      <w:tr w:rsidR="00086444" w:rsidRPr="00761393" w14:paraId="66CF4F60" w14:textId="77777777" w:rsidTr="00D57D38">
        <w:tc>
          <w:tcPr>
            <w:tcW w:w="993" w:type="dxa"/>
            <w:shd w:val="clear" w:color="auto" w:fill="auto"/>
            <w:vAlign w:val="center"/>
          </w:tcPr>
          <w:p w14:paraId="683AC0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A97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B1201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CE367EF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0FCB7DB" w14:textId="2B16FCA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635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16 053.16 zł</w:t>
            </w:r>
          </w:p>
        </w:tc>
      </w:tr>
      <w:tr w:rsidR="00086444" w:rsidRPr="00761393" w14:paraId="0B04EAF3" w14:textId="77777777" w:rsidTr="00D57D38">
        <w:tc>
          <w:tcPr>
            <w:tcW w:w="993" w:type="dxa"/>
            <w:shd w:val="clear" w:color="auto" w:fill="auto"/>
            <w:vAlign w:val="center"/>
          </w:tcPr>
          <w:p w14:paraId="3A2513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B13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51EAE9D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C1AD43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FA0C67B" w14:textId="6C4B673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B32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7 152.85 zł</w:t>
            </w:r>
          </w:p>
        </w:tc>
      </w:tr>
      <w:tr w:rsidR="00086444" w:rsidRPr="00761393" w14:paraId="510D5702" w14:textId="77777777" w:rsidTr="00D57D38">
        <w:tc>
          <w:tcPr>
            <w:tcW w:w="993" w:type="dxa"/>
            <w:shd w:val="clear" w:color="auto" w:fill="auto"/>
            <w:vAlign w:val="center"/>
          </w:tcPr>
          <w:p w14:paraId="56B631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C01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6ED924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310CE0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293F374" w14:textId="56BD03D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F8D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123 038.66 zł</w:t>
            </w:r>
          </w:p>
        </w:tc>
      </w:tr>
      <w:tr w:rsidR="00086444" w:rsidRPr="00761393" w14:paraId="3B86CC61" w14:textId="77777777" w:rsidTr="00D57D38">
        <w:tc>
          <w:tcPr>
            <w:tcW w:w="993" w:type="dxa"/>
            <w:shd w:val="clear" w:color="auto" w:fill="auto"/>
            <w:vAlign w:val="center"/>
          </w:tcPr>
          <w:p w14:paraId="07CFC7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31E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0D81EB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7E1FA8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7395812" w14:textId="1F8F212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498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7 692.20 zł</w:t>
            </w:r>
          </w:p>
        </w:tc>
      </w:tr>
      <w:tr w:rsidR="00086444" w:rsidRPr="00761393" w14:paraId="78B929DA" w14:textId="77777777" w:rsidTr="00D57D38">
        <w:tc>
          <w:tcPr>
            <w:tcW w:w="993" w:type="dxa"/>
            <w:shd w:val="clear" w:color="auto" w:fill="auto"/>
            <w:vAlign w:val="center"/>
          </w:tcPr>
          <w:p w14:paraId="3D5B8A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EA3F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39BD453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5C2D226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551EEB3" w14:textId="4A8CE63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3F26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6 099.25 zł</w:t>
            </w:r>
          </w:p>
        </w:tc>
      </w:tr>
      <w:tr w:rsidR="00086444" w:rsidRPr="00761393" w14:paraId="6084FE35" w14:textId="77777777" w:rsidTr="00D57D38">
        <w:tc>
          <w:tcPr>
            <w:tcW w:w="993" w:type="dxa"/>
            <w:shd w:val="clear" w:color="auto" w:fill="auto"/>
            <w:vAlign w:val="center"/>
          </w:tcPr>
          <w:p w14:paraId="728781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804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8D9DB8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8C88C5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A4811BE" w14:textId="60BB959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D79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51 572.11 zł</w:t>
            </w:r>
          </w:p>
        </w:tc>
      </w:tr>
      <w:tr w:rsidR="00086444" w:rsidRPr="00761393" w14:paraId="057D8E01" w14:textId="77777777" w:rsidTr="00D57D38">
        <w:tc>
          <w:tcPr>
            <w:tcW w:w="993" w:type="dxa"/>
            <w:shd w:val="clear" w:color="auto" w:fill="auto"/>
            <w:vAlign w:val="center"/>
          </w:tcPr>
          <w:p w14:paraId="69191D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D21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C15D3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C72B2D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01BC763" w14:textId="77435D1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D19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49 355.03 zł</w:t>
            </w:r>
          </w:p>
        </w:tc>
      </w:tr>
      <w:tr w:rsidR="00086444" w:rsidRPr="00761393" w14:paraId="4374C20C" w14:textId="77777777" w:rsidTr="00D57D38">
        <w:tc>
          <w:tcPr>
            <w:tcW w:w="993" w:type="dxa"/>
            <w:shd w:val="clear" w:color="auto" w:fill="auto"/>
            <w:vAlign w:val="center"/>
          </w:tcPr>
          <w:p w14:paraId="3CBD7E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043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1F18EB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A22366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5FDA512" w14:textId="2D8D0F8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291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39 436.20 zł</w:t>
            </w:r>
          </w:p>
        </w:tc>
      </w:tr>
      <w:tr w:rsidR="00086444" w:rsidRPr="00761393" w14:paraId="4FFEBC79" w14:textId="77777777" w:rsidTr="00D57D38">
        <w:tc>
          <w:tcPr>
            <w:tcW w:w="993" w:type="dxa"/>
            <w:shd w:val="clear" w:color="auto" w:fill="auto"/>
            <w:vAlign w:val="center"/>
          </w:tcPr>
          <w:p w14:paraId="7145240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3AF9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857FE7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2CA582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1E96F0C" w14:textId="17A39A3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5DC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2 911.10 zł</w:t>
            </w:r>
          </w:p>
        </w:tc>
      </w:tr>
      <w:tr w:rsidR="00086444" w:rsidRPr="00761393" w14:paraId="65795BE5" w14:textId="77777777" w:rsidTr="00D57D38">
        <w:tc>
          <w:tcPr>
            <w:tcW w:w="993" w:type="dxa"/>
            <w:shd w:val="clear" w:color="auto" w:fill="auto"/>
            <w:vAlign w:val="center"/>
          </w:tcPr>
          <w:p w14:paraId="7A9144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094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9814101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6EA7CE5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5953D44" w14:textId="36A450C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C50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13 241.97 zł</w:t>
            </w:r>
          </w:p>
        </w:tc>
      </w:tr>
      <w:tr w:rsidR="00086444" w:rsidRPr="00761393" w14:paraId="176FE6B6" w14:textId="77777777" w:rsidTr="00D57D38">
        <w:tc>
          <w:tcPr>
            <w:tcW w:w="993" w:type="dxa"/>
            <w:shd w:val="clear" w:color="auto" w:fill="auto"/>
            <w:vAlign w:val="center"/>
          </w:tcPr>
          <w:p w14:paraId="7BC73C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6612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5F6BC6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75A62E4D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BFBA6D2" w14:textId="034B485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B8B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7 036.40 zł</w:t>
            </w:r>
          </w:p>
        </w:tc>
      </w:tr>
      <w:tr w:rsidR="00086444" w:rsidRPr="00761393" w14:paraId="12C81979" w14:textId="77777777" w:rsidTr="00D57D38">
        <w:tc>
          <w:tcPr>
            <w:tcW w:w="993" w:type="dxa"/>
            <w:shd w:val="clear" w:color="auto" w:fill="auto"/>
            <w:vAlign w:val="center"/>
          </w:tcPr>
          <w:p w14:paraId="3AF28B6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DB3D4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0D93F4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95DE1A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5EE119D" w14:textId="41A6D9D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70F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31 535.50 zł</w:t>
            </w:r>
          </w:p>
        </w:tc>
      </w:tr>
      <w:tr w:rsidR="00086444" w:rsidRPr="00761393" w14:paraId="107199B9" w14:textId="77777777" w:rsidTr="00D57D38">
        <w:tc>
          <w:tcPr>
            <w:tcW w:w="993" w:type="dxa"/>
            <w:shd w:val="clear" w:color="auto" w:fill="auto"/>
            <w:vAlign w:val="center"/>
          </w:tcPr>
          <w:p w14:paraId="2185E4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B20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5582BE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29A125F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9F3DA08" w14:textId="3BBF6FD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02A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35 932.56 zł</w:t>
            </w:r>
          </w:p>
        </w:tc>
      </w:tr>
      <w:tr w:rsidR="00086444" w:rsidRPr="00761393" w14:paraId="2E49D0BB" w14:textId="77777777" w:rsidTr="00D57D38">
        <w:tc>
          <w:tcPr>
            <w:tcW w:w="993" w:type="dxa"/>
            <w:shd w:val="clear" w:color="auto" w:fill="auto"/>
            <w:vAlign w:val="center"/>
          </w:tcPr>
          <w:p w14:paraId="7122F9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BCB6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9DC4647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280FA2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5562F82" w14:textId="690A1E6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93CA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1 616.00 zł</w:t>
            </w:r>
          </w:p>
        </w:tc>
      </w:tr>
      <w:tr w:rsidR="00086444" w:rsidRPr="00761393" w14:paraId="28F0D22D" w14:textId="77777777" w:rsidTr="00D57D38">
        <w:tc>
          <w:tcPr>
            <w:tcW w:w="993" w:type="dxa"/>
            <w:shd w:val="clear" w:color="auto" w:fill="auto"/>
            <w:vAlign w:val="center"/>
          </w:tcPr>
          <w:p w14:paraId="60D950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326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9232D1A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586118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D926879" w14:textId="435BC5D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BEDB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1 887.25 zł</w:t>
            </w:r>
          </w:p>
        </w:tc>
      </w:tr>
      <w:tr w:rsidR="00086444" w:rsidRPr="00761393" w14:paraId="0A623472" w14:textId="77777777" w:rsidTr="00D57D38">
        <w:tc>
          <w:tcPr>
            <w:tcW w:w="993" w:type="dxa"/>
            <w:shd w:val="clear" w:color="auto" w:fill="auto"/>
            <w:vAlign w:val="center"/>
          </w:tcPr>
          <w:p w14:paraId="39BBC5B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9CCE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B00870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6E4829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1FC7789" w14:textId="616BE75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2B4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109.80 zł</w:t>
            </w:r>
          </w:p>
        </w:tc>
      </w:tr>
      <w:tr w:rsidR="00086444" w:rsidRPr="00761393" w14:paraId="6D21B907" w14:textId="77777777" w:rsidTr="00D57D38">
        <w:tc>
          <w:tcPr>
            <w:tcW w:w="993" w:type="dxa"/>
            <w:shd w:val="clear" w:color="auto" w:fill="auto"/>
            <w:vAlign w:val="center"/>
          </w:tcPr>
          <w:p w14:paraId="7482B3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DAC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6A66547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5888150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0224586" w14:textId="779ABAC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205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1 599.98 zł</w:t>
            </w:r>
          </w:p>
        </w:tc>
      </w:tr>
      <w:tr w:rsidR="00086444" w:rsidRPr="00761393" w14:paraId="43AF5351" w14:textId="77777777" w:rsidTr="00D57D38">
        <w:tc>
          <w:tcPr>
            <w:tcW w:w="993" w:type="dxa"/>
            <w:shd w:val="clear" w:color="auto" w:fill="auto"/>
            <w:vAlign w:val="center"/>
          </w:tcPr>
          <w:p w14:paraId="41C436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A40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4D78F7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CA8B6A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CE07889" w14:textId="5F7320D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CE0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20 995.90 zł</w:t>
            </w:r>
          </w:p>
        </w:tc>
      </w:tr>
      <w:tr w:rsidR="00086444" w:rsidRPr="00761393" w14:paraId="591A2C45" w14:textId="77777777" w:rsidTr="00D57D38">
        <w:tc>
          <w:tcPr>
            <w:tcW w:w="993" w:type="dxa"/>
            <w:shd w:val="clear" w:color="auto" w:fill="auto"/>
            <w:vAlign w:val="center"/>
          </w:tcPr>
          <w:p w14:paraId="381C11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976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62FD25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3A60C5C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352F3F7" w14:textId="6434DF57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621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1 422.10 zł</w:t>
            </w:r>
          </w:p>
        </w:tc>
      </w:tr>
      <w:tr w:rsidR="00086444" w:rsidRPr="00761393" w14:paraId="18BE373F" w14:textId="77777777" w:rsidTr="00D57D38">
        <w:tc>
          <w:tcPr>
            <w:tcW w:w="993" w:type="dxa"/>
            <w:shd w:val="clear" w:color="auto" w:fill="auto"/>
            <w:vAlign w:val="center"/>
          </w:tcPr>
          <w:p w14:paraId="5C2144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289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4B63A0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DDE198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E10ADE" w14:textId="0C86463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AA8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3 035.52 zł</w:t>
            </w:r>
          </w:p>
        </w:tc>
      </w:tr>
      <w:tr w:rsidR="00086444" w:rsidRPr="00761393" w14:paraId="75BFA8F1" w14:textId="77777777" w:rsidTr="00D57D38">
        <w:tc>
          <w:tcPr>
            <w:tcW w:w="993" w:type="dxa"/>
            <w:shd w:val="clear" w:color="auto" w:fill="auto"/>
            <w:vAlign w:val="center"/>
          </w:tcPr>
          <w:p w14:paraId="545A1F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D83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35ADA3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617909A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D29B21A" w14:textId="7B746FA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255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2 225.97 zł</w:t>
            </w:r>
          </w:p>
        </w:tc>
      </w:tr>
      <w:tr w:rsidR="00086444" w:rsidRPr="00761393" w14:paraId="0AAF4A1B" w14:textId="77777777" w:rsidTr="00D57D38">
        <w:tc>
          <w:tcPr>
            <w:tcW w:w="993" w:type="dxa"/>
            <w:shd w:val="clear" w:color="auto" w:fill="auto"/>
            <w:vAlign w:val="center"/>
          </w:tcPr>
          <w:p w14:paraId="54C126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78D1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E0279B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003AFE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FFB811" w14:textId="687F1B4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50A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1 393.65 zł</w:t>
            </w:r>
          </w:p>
        </w:tc>
      </w:tr>
      <w:tr w:rsidR="00086444" w:rsidRPr="00761393" w14:paraId="576E261D" w14:textId="77777777" w:rsidTr="00D57D38">
        <w:tc>
          <w:tcPr>
            <w:tcW w:w="993" w:type="dxa"/>
            <w:shd w:val="clear" w:color="auto" w:fill="auto"/>
            <w:vAlign w:val="center"/>
          </w:tcPr>
          <w:p w14:paraId="01BA9D3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F1D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E7345A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743838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7D664F4" w14:textId="041917C1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B99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4 553.39 zł</w:t>
            </w:r>
          </w:p>
        </w:tc>
      </w:tr>
      <w:tr w:rsidR="00086444" w:rsidRPr="00761393" w14:paraId="23E1CD74" w14:textId="77777777" w:rsidTr="00D57D38">
        <w:tc>
          <w:tcPr>
            <w:tcW w:w="993" w:type="dxa"/>
            <w:shd w:val="clear" w:color="auto" w:fill="auto"/>
            <w:vAlign w:val="center"/>
          </w:tcPr>
          <w:p w14:paraId="37B8FE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2980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A9257B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B3B5B3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68D861D" w14:textId="4F267FF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EBF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5 921.93 zł</w:t>
            </w:r>
          </w:p>
        </w:tc>
      </w:tr>
      <w:tr w:rsidR="00086444" w:rsidRPr="00761393" w14:paraId="06BBE9C2" w14:textId="77777777" w:rsidTr="00D57D38">
        <w:tc>
          <w:tcPr>
            <w:tcW w:w="993" w:type="dxa"/>
            <w:shd w:val="clear" w:color="auto" w:fill="auto"/>
            <w:vAlign w:val="center"/>
          </w:tcPr>
          <w:p w14:paraId="289398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48C44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255DE740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E7D5A2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F9AADA8" w14:textId="49F7F36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4FF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58 192.20 zł</w:t>
            </w:r>
          </w:p>
        </w:tc>
      </w:tr>
      <w:tr w:rsidR="00086444" w:rsidRPr="00761393" w14:paraId="3579E0BC" w14:textId="77777777" w:rsidTr="00D57D38">
        <w:tc>
          <w:tcPr>
            <w:tcW w:w="993" w:type="dxa"/>
            <w:shd w:val="clear" w:color="auto" w:fill="auto"/>
            <w:vAlign w:val="center"/>
          </w:tcPr>
          <w:p w14:paraId="7203725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778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3B4A4EB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CBB327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C207F52" w14:textId="248C444B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158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9 903.86 zł</w:t>
            </w:r>
          </w:p>
        </w:tc>
      </w:tr>
      <w:tr w:rsidR="00086444" w:rsidRPr="00761393" w14:paraId="5D57288D" w14:textId="77777777" w:rsidTr="00D57D38">
        <w:tc>
          <w:tcPr>
            <w:tcW w:w="993" w:type="dxa"/>
            <w:shd w:val="clear" w:color="auto" w:fill="auto"/>
            <w:vAlign w:val="center"/>
          </w:tcPr>
          <w:p w14:paraId="1FAF61B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486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00EC2F8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7FE8DB1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76D2381" w14:textId="232AA56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7CB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15 738.99 zł</w:t>
            </w:r>
          </w:p>
        </w:tc>
      </w:tr>
      <w:tr w:rsidR="00086444" w:rsidRPr="00761393" w14:paraId="41D3601E" w14:textId="77777777" w:rsidTr="00D57D38">
        <w:tc>
          <w:tcPr>
            <w:tcW w:w="993" w:type="dxa"/>
            <w:shd w:val="clear" w:color="auto" w:fill="auto"/>
            <w:vAlign w:val="center"/>
          </w:tcPr>
          <w:p w14:paraId="73BB8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992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7EECA41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5760DA0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14F6190" w14:textId="399840B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E9D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44 215.32 zł</w:t>
            </w:r>
          </w:p>
        </w:tc>
      </w:tr>
      <w:tr w:rsidR="00086444" w:rsidRPr="00761393" w14:paraId="0F3ABC59" w14:textId="77777777" w:rsidTr="00D57D38">
        <w:tc>
          <w:tcPr>
            <w:tcW w:w="993" w:type="dxa"/>
            <w:shd w:val="clear" w:color="auto" w:fill="auto"/>
            <w:vAlign w:val="center"/>
          </w:tcPr>
          <w:p w14:paraId="651B45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9A6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58C9A7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E0F9DF4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9CD5341" w14:textId="282B6CE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FAA7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53 721.30 zł</w:t>
            </w:r>
          </w:p>
        </w:tc>
      </w:tr>
      <w:tr w:rsidR="00086444" w:rsidRPr="00761393" w14:paraId="20187FAA" w14:textId="77777777" w:rsidTr="00D57D38">
        <w:tc>
          <w:tcPr>
            <w:tcW w:w="993" w:type="dxa"/>
            <w:shd w:val="clear" w:color="auto" w:fill="auto"/>
            <w:vAlign w:val="center"/>
          </w:tcPr>
          <w:p w14:paraId="5B5849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DCD9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BC4A11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6164032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DCB4FB3" w14:textId="54DA0AA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BD81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12 649.48 zł</w:t>
            </w:r>
          </w:p>
        </w:tc>
      </w:tr>
      <w:tr w:rsidR="00086444" w:rsidRPr="00761393" w14:paraId="0F8FB856" w14:textId="77777777" w:rsidTr="00D57D38">
        <w:tc>
          <w:tcPr>
            <w:tcW w:w="993" w:type="dxa"/>
            <w:shd w:val="clear" w:color="auto" w:fill="auto"/>
            <w:vAlign w:val="center"/>
          </w:tcPr>
          <w:p w14:paraId="66E65D0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C695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9AA31A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1402A44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F93CFC7" w14:textId="05A22E9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6FD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1 608.51 zł</w:t>
            </w:r>
          </w:p>
        </w:tc>
      </w:tr>
      <w:tr w:rsidR="00086444" w:rsidRPr="00761393" w14:paraId="4D2772FC" w14:textId="77777777" w:rsidTr="00D57D38">
        <w:tc>
          <w:tcPr>
            <w:tcW w:w="993" w:type="dxa"/>
            <w:shd w:val="clear" w:color="auto" w:fill="auto"/>
            <w:vAlign w:val="center"/>
          </w:tcPr>
          <w:p w14:paraId="179F7B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E63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1974D0B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1790136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9FCF47F" w14:textId="0A30359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C52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882.27 zł</w:t>
            </w:r>
          </w:p>
        </w:tc>
      </w:tr>
      <w:tr w:rsidR="00086444" w:rsidRPr="00761393" w14:paraId="6BF2CA8D" w14:textId="77777777" w:rsidTr="00D57D38">
        <w:tc>
          <w:tcPr>
            <w:tcW w:w="993" w:type="dxa"/>
            <w:shd w:val="clear" w:color="auto" w:fill="auto"/>
            <w:vAlign w:val="center"/>
          </w:tcPr>
          <w:p w14:paraId="7D7313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C5D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4EA83409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5E128A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561D2C7" w14:textId="49E1009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FE22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69 607.41 zł</w:t>
            </w:r>
          </w:p>
        </w:tc>
      </w:tr>
      <w:tr w:rsidR="00086444" w:rsidRPr="00761393" w14:paraId="5E4C1999" w14:textId="77777777" w:rsidTr="00D57D38">
        <w:tc>
          <w:tcPr>
            <w:tcW w:w="993" w:type="dxa"/>
            <w:shd w:val="clear" w:color="auto" w:fill="auto"/>
            <w:vAlign w:val="center"/>
          </w:tcPr>
          <w:p w14:paraId="5C5176C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5F4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4D75DE9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DE94CE7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D4BE8BB" w14:textId="3A38120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C307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35 338.80 zł</w:t>
            </w:r>
          </w:p>
        </w:tc>
      </w:tr>
      <w:tr w:rsidR="00086444" w:rsidRPr="00761393" w14:paraId="0D7958AE" w14:textId="77777777" w:rsidTr="00D57D38">
        <w:tc>
          <w:tcPr>
            <w:tcW w:w="993" w:type="dxa"/>
            <w:shd w:val="clear" w:color="auto" w:fill="auto"/>
            <w:vAlign w:val="center"/>
          </w:tcPr>
          <w:p w14:paraId="287EF0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8C9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11DCC6B6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5DBFF9B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8FA8B3D" w14:textId="28DC2498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C6B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23 049.88 zł</w:t>
            </w:r>
          </w:p>
        </w:tc>
      </w:tr>
      <w:tr w:rsidR="00086444" w:rsidRPr="00761393" w14:paraId="379D5CD8" w14:textId="77777777" w:rsidTr="00D57D38">
        <w:tc>
          <w:tcPr>
            <w:tcW w:w="993" w:type="dxa"/>
            <w:shd w:val="clear" w:color="auto" w:fill="auto"/>
            <w:vAlign w:val="center"/>
          </w:tcPr>
          <w:p w14:paraId="034BBB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AFD9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84752A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233A2117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B6F35B2" w14:textId="08143C1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BD3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77 391.50 zł</w:t>
            </w:r>
          </w:p>
        </w:tc>
      </w:tr>
      <w:tr w:rsidR="00086444" w:rsidRPr="00761393" w14:paraId="5B10B434" w14:textId="77777777" w:rsidTr="00D57D38">
        <w:tc>
          <w:tcPr>
            <w:tcW w:w="993" w:type="dxa"/>
            <w:shd w:val="clear" w:color="auto" w:fill="auto"/>
            <w:vAlign w:val="center"/>
          </w:tcPr>
          <w:p w14:paraId="2AFF9CA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A099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BF78C4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42CCE61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B6F6C8F" w14:textId="49A3F4F2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A46DA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27 630.82 zł</w:t>
            </w:r>
          </w:p>
        </w:tc>
      </w:tr>
      <w:tr w:rsidR="00086444" w:rsidRPr="00761393" w14:paraId="24E1482E" w14:textId="77777777" w:rsidTr="00D57D38">
        <w:tc>
          <w:tcPr>
            <w:tcW w:w="993" w:type="dxa"/>
            <w:shd w:val="clear" w:color="auto" w:fill="auto"/>
            <w:vAlign w:val="center"/>
          </w:tcPr>
          <w:p w14:paraId="2ADE2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73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2D11731A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17966F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E009968" w14:textId="796FE63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0A0E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8 227.28 zł</w:t>
            </w:r>
          </w:p>
        </w:tc>
      </w:tr>
      <w:tr w:rsidR="00086444" w:rsidRPr="00761393" w14:paraId="7ED5A19E" w14:textId="77777777" w:rsidTr="00D57D38">
        <w:tc>
          <w:tcPr>
            <w:tcW w:w="993" w:type="dxa"/>
            <w:shd w:val="clear" w:color="auto" w:fill="auto"/>
            <w:vAlign w:val="center"/>
          </w:tcPr>
          <w:p w14:paraId="719ADD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0EFC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605EE5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C9586ED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6B2ED44" w14:textId="4F660D9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5338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3 236.00 zł</w:t>
            </w:r>
          </w:p>
        </w:tc>
      </w:tr>
      <w:tr w:rsidR="00086444" w:rsidRPr="00761393" w14:paraId="5EEE1F97" w14:textId="77777777" w:rsidTr="00D57D38">
        <w:tc>
          <w:tcPr>
            <w:tcW w:w="993" w:type="dxa"/>
            <w:shd w:val="clear" w:color="auto" w:fill="auto"/>
            <w:vAlign w:val="center"/>
          </w:tcPr>
          <w:p w14:paraId="64A62EB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B40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09441FC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5830236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A87F220" w14:textId="5DF895F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08C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68 244.80 zł</w:t>
            </w:r>
          </w:p>
        </w:tc>
      </w:tr>
      <w:tr w:rsidR="00086444" w:rsidRPr="00761393" w14:paraId="55C89AD0" w14:textId="77777777" w:rsidTr="00D57D38">
        <w:tc>
          <w:tcPr>
            <w:tcW w:w="993" w:type="dxa"/>
            <w:shd w:val="clear" w:color="auto" w:fill="auto"/>
            <w:vAlign w:val="center"/>
          </w:tcPr>
          <w:p w14:paraId="703ED9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C38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4902D61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0CDD12B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B13B439" w14:textId="1822E951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5B2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4 742.41 zł</w:t>
            </w:r>
          </w:p>
        </w:tc>
      </w:tr>
      <w:tr w:rsidR="00086444" w:rsidRPr="00761393" w14:paraId="7E3FD09F" w14:textId="77777777" w:rsidTr="00D57D38">
        <w:tc>
          <w:tcPr>
            <w:tcW w:w="993" w:type="dxa"/>
            <w:shd w:val="clear" w:color="auto" w:fill="auto"/>
            <w:vAlign w:val="center"/>
          </w:tcPr>
          <w:p w14:paraId="0BE7EF5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48A0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37F06A5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1D2C7C1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9C4DEF0" w14:textId="4EA0B107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969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8 199.87 zł</w:t>
            </w:r>
          </w:p>
        </w:tc>
      </w:tr>
      <w:tr w:rsidR="00086444" w:rsidRPr="00761393" w14:paraId="69F22561" w14:textId="77777777" w:rsidTr="00D57D38">
        <w:tc>
          <w:tcPr>
            <w:tcW w:w="993" w:type="dxa"/>
            <w:shd w:val="clear" w:color="auto" w:fill="auto"/>
            <w:vAlign w:val="center"/>
          </w:tcPr>
          <w:p w14:paraId="71334E2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A5D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814855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564D1EE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C3B2517" w14:textId="67A7166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AB5E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16 442.01 zł</w:t>
            </w:r>
          </w:p>
        </w:tc>
      </w:tr>
      <w:tr w:rsidR="00086444" w:rsidRPr="00761393" w14:paraId="4FE3485F" w14:textId="77777777" w:rsidTr="00D57D38">
        <w:tc>
          <w:tcPr>
            <w:tcW w:w="993" w:type="dxa"/>
            <w:shd w:val="clear" w:color="auto" w:fill="auto"/>
            <w:vAlign w:val="center"/>
          </w:tcPr>
          <w:p w14:paraId="0990E3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99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70599C4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38CD5F5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AB55339" w14:textId="39D000C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67A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130.40 zł</w:t>
            </w:r>
          </w:p>
        </w:tc>
      </w:tr>
      <w:tr w:rsidR="00086444" w:rsidRPr="00761393" w14:paraId="67EC3A4B" w14:textId="77777777" w:rsidTr="00D57D38">
        <w:tc>
          <w:tcPr>
            <w:tcW w:w="993" w:type="dxa"/>
            <w:shd w:val="clear" w:color="auto" w:fill="auto"/>
            <w:vAlign w:val="center"/>
          </w:tcPr>
          <w:p w14:paraId="5D5C3C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D78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5FF83D2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Urtica Sp. z o.o.</w:t>
            </w:r>
          </w:p>
          <w:p w14:paraId="514EAD9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DC1067A" w14:textId="5266BBC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2323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25 270.00 zł</w:t>
            </w:r>
          </w:p>
        </w:tc>
      </w:tr>
      <w:tr w:rsidR="00086444" w:rsidRPr="00761393" w14:paraId="6FCE2F5F" w14:textId="77777777" w:rsidTr="00D57D38">
        <w:tc>
          <w:tcPr>
            <w:tcW w:w="993" w:type="dxa"/>
            <w:shd w:val="clear" w:color="auto" w:fill="auto"/>
            <w:vAlign w:val="center"/>
          </w:tcPr>
          <w:p w14:paraId="6C854D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683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1E7BB9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213BC6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A2EEE7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F4D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144 544.50 zł</w:t>
            </w:r>
          </w:p>
        </w:tc>
      </w:tr>
      <w:tr w:rsidR="00086444" w:rsidRPr="00761393" w14:paraId="17E5428E" w14:textId="77777777" w:rsidTr="00D57D38">
        <w:tc>
          <w:tcPr>
            <w:tcW w:w="993" w:type="dxa"/>
            <w:shd w:val="clear" w:color="auto" w:fill="auto"/>
            <w:vAlign w:val="center"/>
          </w:tcPr>
          <w:p w14:paraId="53FC4E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E32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B94FB8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D820A0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0C7EA9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05F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21 411.31 zł</w:t>
            </w:r>
          </w:p>
        </w:tc>
      </w:tr>
      <w:tr w:rsidR="00086444" w:rsidRPr="00761393" w14:paraId="1DE7ECB7" w14:textId="77777777" w:rsidTr="00D57D38">
        <w:tc>
          <w:tcPr>
            <w:tcW w:w="993" w:type="dxa"/>
            <w:shd w:val="clear" w:color="auto" w:fill="auto"/>
            <w:vAlign w:val="center"/>
          </w:tcPr>
          <w:p w14:paraId="51370F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F6B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9D6224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6EDDBA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E116C8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DCB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21 865.62 zł</w:t>
            </w:r>
          </w:p>
        </w:tc>
      </w:tr>
      <w:tr w:rsidR="00086444" w:rsidRPr="00761393" w14:paraId="22E4489E" w14:textId="77777777" w:rsidTr="00D57D38">
        <w:tc>
          <w:tcPr>
            <w:tcW w:w="993" w:type="dxa"/>
            <w:shd w:val="clear" w:color="auto" w:fill="auto"/>
            <w:vAlign w:val="center"/>
          </w:tcPr>
          <w:p w14:paraId="6570F5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5AA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DCB3F6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94C558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07A8A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1BF07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13 821.92 zł</w:t>
            </w:r>
          </w:p>
        </w:tc>
      </w:tr>
      <w:tr w:rsidR="00086444" w:rsidRPr="00761393" w14:paraId="7F98AA4A" w14:textId="77777777" w:rsidTr="00D57D38">
        <w:tc>
          <w:tcPr>
            <w:tcW w:w="993" w:type="dxa"/>
            <w:shd w:val="clear" w:color="auto" w:fill="auto"/>
            <w:vAlign w:val="center"/>
          </w:tcPr>
          <w:p w14:paraId="2AC28A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767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82C8FC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0955D7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D2EE48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023AD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94 288.92 zł</w:t>
            </w:r>
          </w:p>
        </w:tc>
      </w:tr>
      <w:tr w:rsidR="00086444" w:rsidRPr="00761393" w14:paraId="00B3344B" w14:textId="77777777" w:rsidTr="00D57D38">
        <w:tc>
          <w:tcPr>
            <w:tcW w:w="993" w:type="dxa"/>
            <w:shd w:val="clear" w:color="auto" w:fill="auto"/>
            <w:vAlign w:val="center"/>
          </w:tcPr>
          <w:p w14:paraId="1EC9C4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C15E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2319AC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40ADBC6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F9DDF7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93D73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16 053.38 zł</w:t>
            </w:r>
          </w:p>
        </w:tc>
      </w:tr>
      <w:tr w:rsidR="00086444" w:rsidRPr="00761393" w14:paraId="052719AE" w14:textId="77777777" w:rsidTr="00D57D38">
        <w:tc>
          <w:tcPr>
            <w:tcW w:w="993" w:type="dxa"/>
            <w:shd w:val="clear" w:color="auto" w:fill="auto"/>
            <w:vAlign w:val="center"/>
          </w:tcPr>
          <w:p w14:paraId="75E9CB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85F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8D8147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4951DC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7A31B6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5F11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9 146.49 zł</w:t>
            </w:r>
          </w:p>
        </w:tc>
      </w:tr>
      <w:tr w:rsidR="00086444" w:rsidRPr="00761393" w14:paraId="6EC9A49F" w14:textId="77777777" w:rsidTr="00D57D38">
        <w:tc>
          <w:tcPr>
            <w:tcW w:w="993" w:type="dxa"/>
            <w:shd w:val="clear" w:color="auto" w:fill="auto"/>
            <w:vAlign w:val="center"/>
          </w:tcPr>
          <w:p w14:paraId="4810DA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9220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88B6D4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7EB93C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392386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A96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139 135.21 zł</w:t>
            </w:r>
          </w:p>
        </w:tc>
      </w:tr>
      <w:tr w:rsidR="00086444" w:rsidRPr="00761393" w14:paraId="600A1724" w14:textId="77777777" w:rsidTr="00D57D38">
        <w:tc>
          <w:tcPr>
            <w:tcW w:w="993" w:type="dxa"/>
            <w:shd w:val="clear" w:color="auto" w:fill="auto"/>
            <w:vAlign w:val="center"/>
          </w:tcPr>
          <w:p w14:paraId="48BD64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465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354530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50236E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100B2A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D1A7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7 550.50 zł</w:t>
            </w:r>
          </w:p>
        </w:tc>
      </w:tr>
      <w:tr w:rsidR="00086444" w:rsidRPr="00761393" w14:paraId="1D12AA85" w14:textId="77777777" w:rsidTr="00D57D38">
        <w:tc>
          <w:tcPr>
            <w:tcW w:w="993" w:type="dxa"/>
            <w:shd w:val="clear" w:color="auto" w:fill="auto"/>
            <w:vAlign w:val="center"/>
          </w:tcPr>
          <w:p w14:paraId="7E26B8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349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D9A12B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ACDD7F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65E4048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8DFC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6 373.57 zł</w:t>
            </w:r>
          </w:p>
        </w:tc>
      </w:tr>
      <w:tr w:rsidR="00086444" w:rsidRPr="00761393" w14:paraId="30B36830" w14:textId="77777777" w:rsidTr="00D57D38">
        <w:tc>
          <w:tcPr>
            <w:tcW w:w="993" w:type="dxa"/>
            <w:shd w:val="clear" w:color="auto" w:fill="auto"/>
            <w:vAlign w:val="center"/>
          </w:tcPr>
          <w:p w14:paraId="70247B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74B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7004F7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1F6670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4DBFBC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56883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54 380.98 zł</w:t>
            </w:r>
          </w:p>
        </w:tc>
      </w:tr>
      <w:tr w:rsidR="00086444" w:rsidRPr="00761393" w14:paraId="5D4F49D9" w14:textId="77777777" w:rsidTr="00D57D38">
        <w:tc>
          <w:tcPr>
            <w:tcW w:w="993" w:type="dxa"/>
            <w:shd w:val="clear" w:color="auto" w:fill="auto"/>
            <w:vAlign w:val="center"/>
          </w:tcPr>
          <w:p w14:paraId="6DB0CF9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942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B24960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59D59E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08F8D7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3339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38 880.00 zł</w:t>
            </w:r>
          </w:p>
        </w:tc>
      </w:tr>
      <w:tr w:rsidR="00086444" w:rsidRPr="00761393" w14:paraId="1D350C3C" w14:textId="77777777" w:rsidTr="00D57D38">
        <w:tc>
          <w:tcPr>
            <w:tcW w:w="993" w:type="dxa"/>
            <w:shd w:val="clear" w:color="auto" w:fill="auto"/>
            <w:vAlign w:val="center"/>
          </w:tcPr>
          <w:p w14:paraId="45D0FE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BA0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7D3075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5CD777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66BCD9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A11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3 409.30 zł</w:t>
            </w:r>
          </w:p>
        </w:tc>
      </w:tr>
      <w:tr w:rsidR="00086444" w:rsidRPr="00761393" w14:paraId="3A8D3341" w14:textId="77777777" w:rsidTr="00D57D38">
        <w:tc>
          <w:tcPr>
            <w:tcW w:w="993" w:type="dxa"/>
            <w:shd w:val="clear" w:color="auto" w:fill="auto"/>
            <w:vAlign w:val="center"/>
          </w:tcPr>
          <w:p w14:paraId="17232BE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8B3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4DFD41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9D950E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10164C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838B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6 848.50 zł</w:t>
            </w:r>
          </w:p>
        </w:tc>
      </w:tr>
      <w:tr w:rsidR="00086444" w:rsidRPr="00761393" w14:paraId="49824CB2" w14:textId="77777777" w:rsidTr="00D57D38">
        <w:tc>
          <w:tcPr>
            <w:tcW w:w="993" w:type="dxa"/>
            <w:shd w:val="clear" w:color="auto" w:fill="auto"/>
            <w:vAlign w:val="center"/>
          </w:tcPr>
          <w:p w14:paraId="55F423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0108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0D55E21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2CF027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A9E69F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427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34 535.16 zł</w:t>
            </w:r>
          </w:p>
        </w:tc>
      </w:tr>
      <w:tr w:rsidR="00086444" w:rsidRPr="00761393" w14:paraId="34068894" w14:textId="77777777" w:rsidTr="00D57D38">
        <w:tc>
          <w:tcPr>
            <w:tcW w:w="993" w:type="dxa"/>
            <w:shd w:val="clear" w:color="auto" w:fill="auto"/>
            <w:vAlign w:val="center"/>
          </w:tcPr>
          <w:p w14:paraId="26C51B6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B86CD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833958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DFCED0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B1D34B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7BA21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1 586.20 zł</w:t>
            </w:r>
          </w:p>
        </w:tc>
      </w:tr>
      <w:tr w:rsidR="00086444" w:rsidRPr="00761393" w14:paraId="27E25448" w14:textId="77777777" w:rsidTr="00D57D38">
        <w:tc>
          <w:tcPr>
            <w:tcW w:w="993" w:type="dxa"/>
            <w:shd w:val="clear" w:color="auto" w:fill="auto"/>
            <w:vAlign w:val="center"/>
          </w:tcPr>
          <w:p w14:paraId="79B254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E8E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5C064F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0EDF6C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6420053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58E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1 816.02 zł</w:t>
            </w:r>
          </w:p>
        </w:tc>
      </w:tr>
      <w:tr w:rsidR="00086444" w:rsidRPr="00761393" w14:paraId="0F9F47E7" w14:textId="77777777" w:rsidTr="00D57D38">
        <w:tc>
          <w:tcPr>
            <w:tcW w:w="993" w:type="dxa"/>
            <w:shd w:val="clear" w:color="auto" w:fill="auto"/>
            <w:vAlign w:val="center"/>
          </w:tcPr>
          <w:p w14:paraId="30C81C3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FE7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995464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EB50BC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29079F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337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20 313.46 zł</w:t>
            </w:r>
          </w:p>
        </w:tc>
      </w:tr>
      <w:tr w:rsidR="00086444" w:rsidRPr="00761393" w14:paraId="4C0A86AB" w14:textId="77777777" w:rsidTr="00D57D38">
        <w:tc>
          <w:tcPr>
            <w:tcW w:w="993" w:type="dxa"/>
            <w:shd w:val="clear" w:color="auto" w:fill="auto"/>
            <w:vAlign w:val="center"/>
          </w:tcPr>
          <w:p w14:paraId="6C96196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925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5801DD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AA2E93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6D94D2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296A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1 422.12 zł</w:t>
            </w:r>
          </w:p>
        </w:tc>
      </w:tr>
      <w:tr w:rsidR="00086444" w:rsidRPr="00761393" w14:paraId="05C631DC" w14:textId="77777777" w:rsidTr="00D57D38">
        <w:tc>
          <w:tcPr>
            <w:tcW w:w="993" w:type="dxa"/>
            <w:shd w:val="clear" w:color="auto" w:fill="auto"/>
            <w:vAlign w:val="center"/>
          </w:tcPr>
          <w:p w14:paraId="4ADD2D9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A70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512490D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2D4B29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4D5013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C35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2 894.89 zł</w:t>
            </w:r>
          </w:p>
        </w:tc>
      </w:tr>
      <w:tr w:rsidR="00086444" w:rsidRPr="00761393" w14:paraId="588A6F78" w14:textId="77777777" w:rsidTr="00D57D38">
        <w:tc>
          <w:tcPr>
            <w:tcW w:w="993" w:type="dxa"/>
            <w:shd w:val="clear" w:color="auto" w:fill="auto"/>
            <w:vAlign w:val="center"/>
          </w:tcPr>
          <w:p w14:paraId="1F7380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06C5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77CFFD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1448A7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D814B0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91E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2 216.65 zł</w:t>
            </w:r>
          </w:p>
        </w:tc>
      </w:tr>
      <w:tr w:rsidR="00086444" w:rsidRPr="00761393" w14:paraId="40237D52" w14:textId="77777777" w:rsidTr="00D57D38">
        <w:tc>
          <w:tcPr>
            <w:tcW w:w="993" w:type="dxa"/>
            <w:shd w:val="clear" w:color="auto" w:fill="auto"/>
            <w:vAlign w:val="center"/>
          </w:tcPr>
          <w:p w14:paraId="51E337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C22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650256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BB6C5E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DD38D8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E967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1 330.51 zł</w:t>
            </w:r>
          </w:p>
        </w:tc>
      </w:tr>
      <w:tr w:rsidR="00086444" w:rsidRPr="00761393" w14:paraId="46BBCC64" w14:textId="77777777" w:rsidTr="00D57D38">
        <w:tc>
          <w:tcPr>
            <w:tcW w:w="993" w:type="dxa"/>
            <w:shd w:val="clear" w:color="auto" w:fill="auto"/>
            <w:vAlign w:val="center"/>
          </w:tcPr>
          <w:p w14:paraId="2C8B88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395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247D7E3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D5ED7C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A89850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19D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87 408.49 zł</w:t>
            </w:r>
          </w:p>
        </w:tc>
      </w:tr>
      <w:tr w:rsidR="00086444" w:rsidRPr="00761393" w14:paraId="462C6662" w14:textId="77777777" w:rsidTr="00D57D38">
        <w:tc>
          <w:tcPr>
            <w:tcW w:w="993" w:type="dxa"/>
            <w:shd w:val="clear" w:color="auto" w:fill="auto"/>
            <w:vAlign w:val="center"/>
          </w:tcPr>
          <w:p w14:paraId="2D9CEE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7F4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4713198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2C7A39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FDAC2B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6E07C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4 064.84 zł</w:t>
            </w:r>
          </w:p>
        </w:tc>
      </w:tr>
      <w:tr w:rsidR="00086444" w:rsidRPr="00761393" w14:paraId="708249DC" w14:textId="77777777" w:rsidTr="00D57D38">
        <w:tc>
          <w:tcPr>
            <w:tcW w:w="993" w:type="dxa"/>
            <w:shd w:val="clear" w:color="auto" w:fill="auto"/>
            <w:vAlign w:val="center"/>
          </w:tcPr>
          <w:p w14:paraId="30608D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8D3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2CA70A5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F452D7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BECED2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254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39 859.13 zł</w:t>
            </w:r>
          </w:p>
        </w:tc>
      </w:tr>
      <w:tr w:rsidR="00086444" w:rsidRPr="00761393" w14:paraId="4460F264" w14:textId="77777777" w:rsidTr="00D57D38">
        <w:tc>
          <w:tcPr>
            <w:tcW w:w="993" w:type="dxa"/>
            <w:shd w:val="clear" w:color="auto" w:fill="auto"/>
            <w:vAlign w:val="center"/>
          </w:tcPr>
          <w:p w14:paraId="5158764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F72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087C6F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3E82AC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CBDC73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9183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10 199.15 zł</w:t>
            </w:r>
          </w:p>
        </w:tc>
      </w:tr>
      <w:tr w:rsidR="00086444" w:rsidRPr="00761393" w14:paraId="5BAFAD34" w14:textId="77777777" w:rsidTr="00D57D38">
        <w:tc>
          <w:tcPr>
            <w:tcW w:w="993" w:type="dxa"/>
            <w:shd w:val="clear" w:color="auto" w:fill="auto"/>
            <w:vAlign w:val="center"/>
          </w:tcPr>
          <w:p w14:paraId="563FB8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52F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0D290E3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B1430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09FE40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B170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9 734.45 zł</w:t>
            </w:r>
          </w:p>
        </w:tc>
      </w:tr>
      <w:tr w:rsidR="00086444" w:rsidRPr="00761393" w14:paraId="449ACCCA" w14:textId="77777777" w:rsidTr="00D57D38">
        <w:tc>
          <w:tcPr>
            <w:tcW w:w="993" w:type="dxa"/>
            <w:shd w:val="clear" w:color="auto" w:fill="auto"/>
            <w:vAlign w:val="center"/>
          </w:tcPr>
          <w:p w14:paraId="7D9484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F75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116AE64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D11B9B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C0D8B1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E291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15 503.38 zł</w:t>
            </w:r>
          </w:p>
        </w:tc>
      </w:tr>
      <w:tr w:rsidR="00086444" w:rsidRPr="00761393" w14:paraId="71ABD7D7" w14:textId="77777777" w:rsidTr="00D57D38">
        <w:tc>
          <w:tcPr>
            <w:tcW w:w="993" w:type="dxa"/>
            <w:shd w:val="clear" w:color="auto" w:fill="auto"/>
            <w:vAlign w:val="center"/>
          </w:tcPr>
          <w:p w14:paraId="01AF4A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EB1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7AACDBC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477AB4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DF2516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9C65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58 923.89 zł</w:t>
            </w:r>
          </w:p>
        </w:tc>
      </w:tr>
      <w:tr w:rsidR="00086444" w:rsidRPr="00761393" w14:paraId="2F051277" w14:textId="77777777" w:rsidTr="00D57D38">
        <w:tc>
          <w:tcPr>
            <w:tcW w:w="993" w:type="dxa"/>
            <w:shd w:val="clear" w:color="auto" w:fill="auto"/>
            <w:vAlign w:val="center"/>
          </w:tcPr>
          <w:p w14:paraId="68844F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EB6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90B88E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6A9058F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EB2D5E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4B9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50 600.70 zł</w:t>
            </w:r>
          </w:p>
        </w:tc>
      </w:tr>
      <w:tr w:rsidR="00086444" w:rsidRPr="00761393" w14:paraId="722EF263" w14:textId="77777777" w:rsidTr="00D57D38">
        <w:tc>
          <w:tcPr>
            <w:tcW w:w="993" w:type="dxa"/>
            <w:shd w:val="clear" w:color="auto" w:fill="auto"/>
            <w:vAlign w:val="center"/>
          </w:tcPr>
          <w:p w14:paraId="70A23D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531F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72AD00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607BB40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4B714D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745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13 284.54 zł</w:t>
            </w:r>
          </w:p>
        </w:tc>
      </w:tr>
      <w:tr w:rsidR="00086444" w:rsidRPr="00761393" w14:paraId="48FCB20E" w14:textId="77777777" w:rsidTr="00D57D38">
        <w:tc>
          <w:tcPr>
            <w:tcW w:w="993" w:type="dxa"/>
            <w:shd w:val="clear" w:color="auto" w:fill="auto"/>
            <w:vAlign w:val="center"/>
          </w:tcPr>
          <w:p w14:paraId="0E15C3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87D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EFA40B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190C76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A3E92F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999B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1 602.67 zł</w:t>
            </w:r>
          </w:p>
        </w:tc>
      </w:tr>
      <w:tr w:rsidR="00086444" w:rsidRPr="00761393" w14:paraId="5BCD2470" w14:textId="77777777" w:rsidTr="00D57D38">
        <w:tc>
          <w:tcPr>
            <w:tcW w:w="993" w:type="dxa"/>
            <w:shd w:val="clear" w:color="auto" w:fill="auto"/>
            <w:vAlign w:val="center"/>
          </w:tcPr>
          <w:p w14:paraId="214799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DAA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295C1EE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E195B1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DC8EB9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0285A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1 021.90 zł</w:t>
            </w:r>
          </w:p>
        </w:tc>
      </w:tr>
      <w:tr w:rsidR="00086444" w:rsidRPr="00761393" w14:paraId="2D3EB435" w14:textId="77777777" w:rsidTr="00D57D38">
        <w:tc>
          <w:tcPr>
            <w:tcW w:w="993" w:type="dxa"/>
            <w:shd w:val="clear" w:color="auto" w:fill="auto"/>
            <w:vAlign w:val="center"/>
          </w:tcPr>
          <w:p w14:paraId="67FBCA4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D08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A8EBB0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0A8F9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D82BD5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A613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68 908.19 zł</w:t>
            </w:r>
          </w:p>
        </w:tc>
      </w:tr>
      <w:tr w:rsidR="00086444" w:rsidRPr="00761393" w14:paraId="7238892F" w14:textId="77777777" w:rsidTr="00D57D38">
        <w:tc>
          <w:tcPr>
            <w:tcW w:w="993" w:type="dxa"/>
            <w:shd w:val="clear" w:color="auto" w:fill="auto"/>
            <w:vAlign w:val="center"/>
          </w:tcPr>
          <w:p w14:paraId="599423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951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1D64E3F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28B670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8FC7CF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53E30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59 125.68 zł</w:t>
            </w:r>
          </w:p>
        </w:tc>
      </w:tr>
      <w:tr w:rsidR="00086444" w:rsidRPr="00761393" w14:paraId="66074F2D" w14:textId="77777777" w:rsidTr="00D57D38">
        <w:tc>
          <w:tcPr>
            <w:tcW w:w="993" w:type="dxa"/>
            <w:shd w:val="clear" w:color="auto" w:fill="auto"/>
            <w:vAlign w:val="center"/>
          </w:tcPr>
          <w:p w14:paraId="7DF3B8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ACE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5D5201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C3D285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142442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CD01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27 264.56 zł</w:t>
            </w:r>
          </w:p>
        </w:tc>
      </w:tr>
      <w:tr w:rsidR="00086444" w:rsidRPr="00761393" w14:paraId="6F4B6A39" w14:textId="77777777" w:rsidTr="00D57D38">
        <w:tc>
          <w:tcPr>
            <w:tcW w:w="993" w:type="dxa"/>
            <w:shd w:val="clear" w:color="auto" w:fill="auto"/>
            <w:vAlign w:val="center"/>
          </w:tcPr>
          <w:p w14:paraId="41756F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8E3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0E8BFAF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B27E51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48BA96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D867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7 894.63 zł</w:t>
            </w:r>
          </w:p>
        </w:tc>
      </w:tr>
      <w:tr w:rsidR="00086444" w:rsidRPr="00761393" w14:paraId="6C07E551" w14:textId="77777777" w:rsidTr="00D57D38">
        <w:tc>
          <w:tcPr>
            <w:tcW w:w="993" w:type="dxa"/>
            <w:shd w:val="clear" w:color="auto" w:fill="auto"/>
            <w:vAlign w:val="center"/>
          </w:tcPr>
          <w:p w14:paraId="3B37108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112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54A36F7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CF6F7C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98C49D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96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67 516.85 zł</w:t>
            </w:r>
          </w:p>
        </w:tc>
      </w:tr>
      <w:tr w:rsidR="00086444" w:rsidRPr="00761393" w14:paraId="528FD54C" w14:textId="77777777" w:rsidTr="00D57D38">
        <w:tc>
          <w:tcPr>
            <w:tcW w:w="993" w:type="dxa"/>
            <w:shd w:val="clear" w:color="auto" w:fill="auto"/>
            <w:vAlign w:val="center"/>
          </w:tcPr>
          <w:p w14:paraId="05F54F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A3E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70316E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C93A81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7A3547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C2D3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56 702.07 zł</w:t>
            </w:r>
          </w:p>
        </w:tc>
      </w:tr>
      <w:tr w:rsidR="00086444" w:rsidRPr="00761393" w14:paraId="30300D75" w14:textId="77777777" w:rsidTr="00D57D38">
        <w:tc>
          <w:tcPr>
            <w:tcW w:w="993" w:type="dxa"/>
            <w:shd w:val="clear" w:color="auto" w:fill="auto"/>
            <w:vAlign w:val="center"/>
          </w:tcPr>
          <w:p w14:paraId="72F6AC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5DB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1EF49FC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9A1D1C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FF9CC9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2B46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23 464.08 zł</w:t>
            </w:r>
          </w:p>
        </w:tc>
      </w:tr>
      <w:tr w:rsidR="00086444" w:rsidRPr="00761393" w14:paraId="5C065516" w14:textId="77777777" w:rsidTr="00D57D38">
        <w:tc>
          <w:tcPr>
            <w:tcW w:w="993" w:type="dxa"/>
            <w:shd w:val="clear" w:color="auto" w:fill="auto"/>
            <w:vAlign w:val="center"/>
          </w:tcPr>
          <w:p w14:paraId="3E81049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8F7F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656D3E3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AF846C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1BF293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DDB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1 441.15 zł</w:t>
            </w:r>
          </w:p>
        </w:tc>
      </w:tr>
      <w:tr w:rsidR="00086444" w:rsidRPr="00761393" w14:paraId="617669C0" w14:textId="77777777" w:rsidTr="00D57D38">
        <w:tc>
          <w:tcPr>
            <w:tcW w:w="993" w:type="dxa"/>
            <w:shd w:val="clear" w:color="auto" w:fill="auto"/>
            <w:vAlign w:val="center"/>
          </w:tcPr>
          <w:p w14:paraId="79FB12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256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4CBB23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580652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9B4A6F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51A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4 721.80 zł</w:t>
            </w:r>
          </w:p>
        </w:tc>
      </w:tr>
      <w:tr w:rsidR="00086444" w:rsidRPr="00761393" w14:paraId="78FF2D85" w14:textId="77777777" w:rsidTr="00D57D38">
        <w:tc>
          <w:tcPr>
            <w:tcW w:w="993" w:type="dxa"/>
            <w:shd w:val="clear" w:color="auto" w:fill="auto"/>
            <w:vAlign w:val="center"/>
          </w:tcPr>
          <w:p w14:paraId="16C3C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CCB85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1BC9665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8688F1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E4663F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693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8 200.46 zł</w:t>
            </w:r>
          </w:p>
        </w:tc>
      </w:tr>
      <w:tr w:rsidR="00086444" w:rsidRPr="00761393" w14:paraId="265394DF" w14:textId="77777777" w:rsidTr="00D57D38">
        <w:tc>
          <w:tcPr>
            <w:tcW w:w="993" w:type="dxa"/>
            <w:shd w:val="clear" w:color="auto" w:fill="auto"/>
            <w:vAlign w:val="center"/>
          </w:tcPr>
          <w:p w14:paraId="70823B1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160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E811B6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A04D14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5DE481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819C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19 799.87 zł</w:t>
            </w:r>
          </w:p>
        </w:tc>
      </w:tr>
      <w:tr w:rsidR="00086444" w:rsidRPr="00761393" w14:paraId="042C4E3F" w14:textId="77777777" w:rsidTr="00D57D38">
        <w:tc>
          <w:tcPr>
            <w:tcW w:w="993" w:type="dxa"/>
            <w:shd w:val="clear" w:color="auto" w:fill="auto"/>
            <w:vAlign w:val="center"/>
          </w:tcPr>
          <w:p w14:paraId="6F82F82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661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E8F347E" w14:textId="3182C8AE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6DDBA84" w14:textId="52C9FA8C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Pułaskiego 9 </w:t>
            </w:r>
          </w:p>
          <w:p w14:paraId="03490D6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506A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39 119.12 zł</w:t>
            </w:r>
          </w:p>
        </w:tc>
      </w:tr>
      <w:tr w:rsidR="00086444" w:rsidRPr="00761393" w14:paraId="6A2BF315" w14:textId="77777777" w:rsidTr="00D57D38">
        <w:tc>
          <w:tcPr>
            <w:tcW w:w="993" w:type="dxa"/>
            <w:shd w:val="clear" w:color="auto" w:fill="auto"/>
            <w:vAlign w:val="center"/>
          </w:tcPr>
          <w:p w14:paraId="32C285C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1FF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028B420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493138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1F85F94" w14:textId="69601A9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7AC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217 983.14 zł</w:t>
            </w:r>
          </w:p>
        </w:tc>
      </w:tr>
      <w:tr w:rsidR="00086444" w:rsidRPr="00761393" w14:paraId="09DE3989" w14:textId="77777777" w:rsidTr="00D57D38">
        <w:tc>
          <w:tcPr>
            <w:tcW w:w="993" w:type="dxa"/>
            <w:shd w:val="clear" w:color="auto" w:fill="auto"/>
            <w:vAlign w:val="center"/>
          </w:tcPr>
          <w:p w14:paraId="33194D9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C24E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7785E1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FBEA54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4010ACC" w14:textId="6FD821A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08061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151 621.52 zł</w:t>
            </w:r>
          </w:p>
        </w:tc>
      </w:tr>
      <w:tr w:rsidR="00086444" w:rsidRPr="00761393" w14:paraId="620DB0DE" w14:textId="77777777" w:rsidTr="00D57D38">
        <w:tc>
          <w:tcPr>
            <w:tcW w:w="993" w:type="dxa"/>
            <w:shd w:val="clear" w:color="auto" w:fill="auto"/>
            <w:vAlign w:val="center"/>
          </w:tcPr>
          <w:p w14:paraId="2D51F17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A870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EA030E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282490B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150410A" w14:textId="3B390D8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BD1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18 477.57 zł</w:t>
            </w:r>
          </w:p>
        </w:tc>
      </w:tr>
      <w:tr w:rsidR="00086444" w:rsidRPr="00761393" w14:paraId="6BF4EB75" w14:textId="77777777" w:rsidTr="00D57D38">
        <w:tc>
          <w:tcPr>
            <w:tcW w:w="993" w:type="dxa"/>
            <w:shd w:val="clear" w:color="auto" w:fill="auto"/>
            <w:vAlign w:val="center"/>
          </w:tcPr>
          <w:p w14:paraId="424722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FD6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FBD523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D07DB4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5CA5E88" w14:textId="0174F23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96C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22 472.06 zł</w:t>
            </w:r>
          </w:p>
        </w:tc>
      </w:tr>
      <w:tr w:rsidR="00086444" w:rsidRPr="00761393" w14:paraId="5E9BDBE0" w14:textId="77777777" w:rsidTr="00D57D38">
        <w:tc>
          <w:tcPr>
            <w:tcW w:w="993" w:type="dxa"/>
            <w:shd w:val="clear" w:color="auto" w:fill="auto"/>
            <w:vAlign w:val="center"/>
          </w:tcPr>
          <w:p w14:paraId="2DF9D13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C83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8E773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23603A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D8439F9" w14:textId="6D370B8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0D30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14 019.76 zł</w:t>
            </w:r>
          </w:p>
        </w:tc>
      </w:tr>
      <w:tr w:rsidR="00086444" w:rsidRPr="00761393" w14:paraId="3359CD9D" w14:textId="77777777" w:rsidTr="00D57D38">
        <w:tc>
          <w:tcPr>
            <w:tcW w:w="993" w:type="dxa"/>
            <w:shd w:val="clear" w:color="auto" w:fill="auto"/>
            <w:vAlign w:val="center"/>
          </w:tcPr>
          <w:p w14:paraId="1C4F0C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501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22663C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75CDBFA6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C69AB5F" w14:textId="713E29A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048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22 560.48 zł</w:t>
            </w:r>
          </w:p>
        </w:tc>
      </w:tr>
      <w:tr w:rsidR="00086444" w:rsidRPr="00761393" w14:paraId="2085E36E" w14:textId="77777777" w:rsidTr="00D57D38">
        <w:tc>
          <w:tcPr>
            <w:tcW w:w="993" w:type="dxa"/>
            <w:shd w:val="clear" w:color="auto" w:fill="auto"/>
            <w:vAlign w:val="center"/>
          </w:tcPr>
          <w:p w14:paraId="1731D8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85B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2AD937C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57FFBAE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4FB465A" w14:textId="08B265B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6B7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13 068.16 zł</w:t>
            </w:r>
          </w:p>
        </w:tc>
      </w:tr>
      <w:tr w:rsidR="00086444" w:rsidRPr="00761393" w14:paraId="73D33CD2" w14:textId="77777777" w:rsidTr="00D57D38">
        <w:tc>
          <w:tcPr>
            <w:tcW w:w="993" w:type="dxa"/>
            <w:shd w:val="clear" w:color="auto" w:fill="auto"/>
            <w:vAlign w:val="center"/>
          </w:tcPr>
          <w:p w14:paraId="4B72B0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7D7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B80705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962619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050EF5E" w14:textId="5E47C416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FBBEC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141 705.35 zł</w:t>
            </w:r>
          </w:p>
        </w:tc>
      </w:tr>
      <w:tr w:rsidR="00086444" w:rsidRPr="00761393" w14:paraId="533545A8" w14:textId="77777777" w:rsidTr="00D57D38">
        <w:tc>
          <w:tcPr>
            <w:tcW w:w="993" w:type="dxa"/>
            <w:shd w:val="clear" w:color="auto" w:fill="auto"/>
            <w:vAlign w:val="center"/>
          </w:tcPr>
          <w:p w14:paraId="09D144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327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604D5F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5292186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609EA96" w14:textId="49BE77C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922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265 278.46 zł</w:t>
            </w:r>
          </w:p>
        </w:tc>
      </w:tr>
      <w:tr w:rsidR="00086444" w:rsidRPr="00761393" w14:paraId="3CB84D2E" w14:textId="77777777" w:rsidTr="00D57D38">
        <w:tc>
          <w:tcPr>
            <w:tcW w:w="993" w:type="dxa"/>
            <w:shd w:val="clear" w:color="auto" w:fill="auto"/>
            <w:vAlign w:val="center"/>
          </w:tcPr>
          <w:p w14:paraId="3DBE17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977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83F3E5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7D46EDCF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E215C20" w14:textId="251E217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815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42 350.94 zł</w:t>
            </w:r>
          </w:p>
        </w:tc>
      </w:tr>
      <w:tr w:rsidR="00086444" w:rsidRPr="00761393" w14:paraId="4F74A9AF" w14:textId="77777777" w:rsidTr="00D57D38">
        <w:tc>
          <w:tcPr>
            <w:tcW w:w="993" w:type="dxa"/>
            <w:shd w:val="clear" w:color="auto" w:fill="auto"/>
            <w:vAlign w:val="center"/>
          </w:tcPr>
          <w:p w14:paraId="0575A0A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FD57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20C6C4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1A223E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627750C" w14:textId="44490FEB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234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7 770.28 zł</w:t>
            </w:r>
          </w:p>
        </w:tc>
      </w:tr>
      <w:tr w:rsidR="00086444" w:rsidRPr="00761393" w14:paraId="297B1259" w14:textId="77777777" w:rsidTr="00D57D38">
        <w:tc>
          <w:tcPr>
            <w:tcW w:w="993" w:type="dxa"/>
            <w:shd w:val="clear" w:color="auto" w:fill="auto"/>
            <w:vAlign w:val="center"/>
          </w:tcPr>
          <w:p w14:paraId="499E6C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B00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A4D821A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A84F2EA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EC32E4F" w14:textId="0967E23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43ED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6 245.86 zł</w:t>
            </w:r>
          </w:p>
        </w:tc>
      </w:tr>
      <w:tr w:rsidR="00086444" w:rsidRPr="00761393" w14:paraId="630B9F1A" w14:textId="77777777" w:rsidTr="00D57D38">
        <w:tc>
          <w:tcPr>
            <w:tcW w:w="993" w:type="dxa"/>
            <w:shd w:val="clear" w:color="auto" w:fill="auto"/>
            <w:vAlign w:val="center"/>
          </w:tcPr>
          <w:p w14:paraId="717BB7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F00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85B80C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968B00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D2A2DA4" w14:textId="1035026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25CB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51 952.83 zł</w:t>
            </w:r>
          </w:p>
        </w:tc>
      </w:tr>
      <w:tr w:rsidR="00086444" w:rsidRPr="00761393" w14:paraId="2C2DC6DA" w14:textId="77777777" w:rsidTr="00D57D38">
        <w:tc>
          <w:tcPr>
            <w:tcW w:w="993" w:type="dxa"/>
            <w:shd w:val="clear" w:color="auto" w:fill="auto"/>
            <w:vAlign w:val="center"/>
          </w:tcPr>
          <w:p w14:paraId="4FE387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E192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C5E0D23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F2AADE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93C240C" w14:textId="735DC3D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3FA8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58 653.91 zł</w:t>
            </w:r>
          </w:p>
        </w:tc>
      </w:tr>
      <w:tr w:rsidR="00086444" w:rsidRPr="00761393" w14:paraId="52E14FFC" w14:textId="77777777" w:rsidTr="00D57D38">
        <w:tc>
          <w:tcPr>
            <w:tcW w:w="993" w:type="dxa"/>
            <w:shd w:val="clear" w:color="auto" w:fill="auto"/>
            <w:vAlign w:val="center"/>
          </w:tcPr>
          <w:p w14:paraId="73325DD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676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68D1FC3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F084FB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0E80C61" w14:textId="4CE5D03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FD3E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20 616.49 zł</w:t>
            </w:r>
          </w:p>
        </w:tc>
      </w:tr>
      <w:tr w:rsidR="00086444" w:rsidRPr="00761393" w14:paraId="35205BCD" w14:textId="77777777" w:rsidTr="00D57D38">
        <w:tc>
          <w:tcPr>
            <w:tcW w:w="993" w:type="dxa"/>
            <w:shd w:val="clear" w:color="auto" w:fill="auto"/>
            <w:vAlign w:val="center"/>
          </w:tcPr>
          <w:p w14:paraId="28C655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EAF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314E269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E2AB9E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2A99C23" w14:textId="6829DCD4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7CE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3 515.46 zł</w:t>
            </w:r>
          </w:p>
        </w:tc>
      </w:tr>
      <w:tr w:rsidR="00086444" w:rsidRPr="00761393" w14:paraId="698900D7" w14:textId="77777777" w:rsidTr="00D57D38">
        <w:tc>
          <w:tcPr>
            <w:tcW w:w="993" w:type="dxa"/>
            <w:shd w:val="clear" w:color="auto" w:fill="auto"/>
            <w:vAlign w:val="center"/>
          </w:tcPr>
          <w:p w14:paraId="356E8D9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B4D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259949A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71A6C8B6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555AEB5" w14:textId="266ED63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1C23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12 504.09 zł</w:t>
            </w:r>
          </w:p>
        </w:tc>
      </w:tr>
      <w:tr w:rsidR="00086444" w:rsidRPr="00761393" w14:paraId="069DC40D" w14:textId="77777777" w:rsidTr="00D57D38">
        <w:tc>
          <w:tcPr>
            <w:tcW w:w="993" w:type="dxa"/>
            <w:shd w:val="clear" w:color="auto" w:fill="auto"/>
            <w:vAlign w:val="center"/>
          </w:tcPr>
          <w:p w14:paraId="47F220E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63F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D7FE45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E677BC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B99C351" w14:textId="7305490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E6D5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5 007.53 zł</w:t>
            </w:r>
          </w:p>
        </w:tc>
      </w:tr>
      <w:tr w:rsidR="00086444" w:rsidRPr="00761393" w14:paraId="71C05A28" w14:textId="77777777" w:rsidTr="00D57D38">
        <w:tc>
          <w:tcPr>
            <w:tcW w:w="993" w:type="dxa"/>
            <w:shd w:val="clear" w:color="auto" w:fill="auto"/>
            <w:vAlign w:val="center"/>
          </w:tcPr>
          <w:p w14:paraId="6D76DC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E24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0FE2E1E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E0167A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E2B5973" w14:textId="66F19056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35C1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1 887.30 zł</w:t>
            </w:r>
          </w:p>
        </w:tc>
      </w:tr>
      <w:tr w:rsidR="00086444" w:rsidRPr="00761393" w14:paraId="17C5174A" w14:textId="77777777" w:rsidTr="00D57D38">
        <w:tc>
          <w:tcPr>
            <w:tcW w:w="993" w:type="dxa"/>
            <w:shd w:val="clear" w:color="auto" w:fill="auto"/>
            <w:vAlign w:val="center"/>
          </w:tcPr>
          <w:p w14:paraId="7B4FAA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EF9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0B98D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965AAA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C47EDCE" w14:textId="5C4FBA14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ACAD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20 592.73 zł</w:t>
            </w:r>
          </w:p>
        </w:tc>
      </w:tr>
      <w:tr w:rsidR="00086444" w:rsidRPr="00761393" w14:paraId="5FF2C1FD" w14:textId="77777777" w:rsidTr="00D57D38">
        <w:tc>
          <w:tcPr>
            <w:tcW w:w="993" w:type="dxa"/>
            <w:shd w:val="clear" w:color="auto" w:fill="auto"/>
            <w:vAlign w:val="center"/>
          </w:tcPr>
          <w:p w14:paraId="7F1B42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8F9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68E5061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3528233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8F52DF9" w14:textId="5FDC7E1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19B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5 125.20 zł</w:t>
            </w:r>
          </w:p>
        </w:tc>
      </w:tr>
      <w:tr w:rsidR="00086444" w:rsidRPr="00761393" w14:paraId="1B6CD67C" w14:textId="77777777" w:rsidTr="00D57D38">
        <w:tc>
          <w:tcPr>
            <w:tcW w:w="993" w:type="dxa"/>
            <w:shd w:val="clear" w:color="auto" w:fill="auto"/>
            <w:vAlign w:val="center"/>
          </w:tcPr>
          <w:p w14:paraId="7F0901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969E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722780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0631FF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A5A7711" w14:textId="55CE6A3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698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32 783.73 zł</w:t>
            </w:r>
          </w:p>
        </w:tc>
      </w:tr>
      <w:tr w:rsidR="00086444" w:rsidRPr="00761393" w14:paraId="65BDC461" w14:textId="77777777" w:rsidTr="00D57D38">
        <w:tc>
          <w:tcPr>
            <w:tcW w:w="993" w:type="dxa"/>
            <w:shd w:val="clear" w:color="auto" w:fill="auto"/>
            <w:vAlign w:val="center"/>
          </w:tcPr>
          <w:p w14:paraId="396D032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1EBA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A06840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703E5C5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970B07D" w14:textId="1B929FB1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FA4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5 918.19 zł</w:t>
            </w:r>
          </w:p>
        </w:tc>
      </w:tr>
      <w:tr w:rsidR="00086444" w:rsidRPr="00761393" w14:paraId="50D731FA" w14:textId="77777777" w:rsidTr="00D57D38">
        <w:tc>
          <w:tcPr>
            <w:tcW w:w="993" w:type="dxa"/>
            <w:shd w:val="clear" w:color="auto" w:fill="auto"/>
            <w:vAlign w:val="center"/>
          </w:tcPr>
          <w:p w14:paraId="3C23AAD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E89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441AAE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645563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D89CB71" w14:textId="6D08C1E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4E81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134 561.83 zł</w:t>
            </w:r>
          </w:p>
        </w:tc>
      </w:tr>
      <w:tr w:rsidR="00086444" w:rsidRPr="00761393" w14:paraId="60F5E530" w14:textId="77777777" w:rsidTr="00D57D38">
        <w:tc>
          <w:tcPr>
            <w:tcW w:w="993" w:type="dxa"/>
            <w:shd w:val="clear" w:color="auto" w:fill="auto"/>
            <w:vAlign w:val="center"/>
          </w:tcPr>
          <w:p w14:paraId="6AA511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6A2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53E749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80B887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3CAC100" w14:textId="1D7E2AC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5AF8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9 919.61 zł</w:t>
            </w:r>
          </w:p>
        </w:tc>
      </w:tr>
      <w:tr w:rsidR="00086444" w:rsidRPr="00761393" w14:paraId="15FC2E1C" w14:textId="77777777" w:rsidTr="00D57D38">
        <w:tc>
          <w:tcPr>
            <w:tcW w:w="993" w:type="dxa"/>
            <w:shd w:val="clear" w:color="auto" w:fill="auto"/>
            <w:vAlign w:val="center"/>
          </w:tcPr>
          <w:p w14:paraId="54665C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D099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438F58D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D509F6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DDA64F1" w14:textId="4900F89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F38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17 148.15 zł</w:t>
            </w:r>
          </w:p>
        </w:tc>
      </w:tr>
      <w:tr w:rsidR="00086444" w:rsidRPr="00761393" w14:paraId="7473D912" w14:textId="77777777" w:rsidTr="00D57D38">
        <w:tc>
          <w:tcPr>
            <w:tcW w:w="993" w:type="dxa"/>
            <w:shd w:val="clear" w:color="auto" w:fill="auto"/>
            <w:vAlign w:val="center"/>
          </w:tcPr>
          <w:p w14:paraId="0681AE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BA0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3EB061B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FA1924F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6967D78" w14:textId="4476989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584C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46 840.44 zł</w:t>
            </w:r>
          </w:p>
        </w:tc>
      </w:tr>
      <w:tr w:rsidR="00086444" w:rsidRPr="00761393" w14:paraId="1D236322" w14:textId="77777777" w:rsidTr="00D57D38">
        <w:tc>
          <w:tcPr>
            <w:tcW w:w="993" w:type="dxa"/>
            <w:shd w:val="clear" w:color="auto" w:fill="auto"/>
            <w:vAlign w:val="center"/>
          </w:tcPr>
          <w:p w14:paraId="1B5B831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11D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B2184C0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FEEC47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8C3BA24" w14:textId="15F3054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C8CB1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51 634.26 zł</w:t>
            </w:r>
          </w:p>
        </w:tc>
      </w:tr>
      <w:tr w:rsidR="00086444" w:rsidRPr="00761393" w14:paraId="5E8F6AED" w14:textId="77777777" w:rsidTr="00D57D38">
        <w:tc>
          <w:tcPr>
            <w:tcW w:w="993" w:type="dxa"/>
            <w:shd w:val="clear" w:color="auto" w:fill="auto"/>
            <w:vAlign w:val="center"/>
          </w:tcPr>
          <w:p w14:paraId="719ED0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C1785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2452BA2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4BCC99B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28286CD" w14:textId="298F0BD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7A2FF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13 594.61 zł</w:t>
            </w:r>
          </w:p>
        </w:tc>
      </w:tr>
      <w:tr w:rsidR="00086444" w:rsidRPr="00761393" w14:paraId="31E506D0" w14:textId="77777777" w:rsidTr="00D57D38">
        <w:tc>
          <w:tcPr>
            <w:tcW w:w="993" w:type="dxa"/>
            <w:shd w:val="clear" w:color="auto" w:fill="auto"/>
            <w:vAlign w:val="center"/>
          </w:tcPr>
          <w:p w14:paraId="3F05EF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2B0F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124B92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28E0A55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9E8AE63" w14:textId="4D3340F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6E2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1 610.28 zł</w:t>
            </w:r>
          </w:p>
        </w:tc>
      </w:tr>
      <w:tr w:rsidR="00086444" w:rsidRPr="00761393" w14:paraId="33890D6C" w14:textId="77777777" w:rsidTr="00D57D38">
        <w:tc>
          <w:tcPr>
            <w:tcW w:w="993" w:type="dxa"/>
            <w:shd w:val="clear" w:color="auto" w:fill="auto"/>
            <w:vAlign w:val="center"/>
          </w:tcPr>
          <w:p w14:paraId="3A431C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CB02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351E7B8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D76E2C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C7AEA65" w14:textId="04E6F79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F2A5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983.62 zł</w:t>
            </w:r>
          </w:p>
        </w:tc>
      </w:tr>
      <w:tr w:rsidR="00086444" w:rsidRPr="00761393" w14:paraId="583CB7AF" w14:textId="77777777" w:rsidTr="00D57D38">
        <w:tc>
          <w:tcPr>
            <w:tcW w:w="993" w:type="dxa"/>
            <w:shd w:val="clear" w:color="auto" w:fill="auto"/>
            <w:vAlign w:val="center"/>
          </w:tcPr>
          <w:p w14:paraId="2BD4C7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DBA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5A37174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E84D9F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81B7DE3" w14:textId="19AB4E3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92E9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4 897.61 zł</w:t>
            </w:r>
          </w:p>
        </w:tc>
      </w:tr>
      <w:tr w:rsidR="00086444" w:rsidRPr="00761393" w14:paraId="4F648366" w14:textId="77777777" w:rsidTr="00D57D38">
        <w:tc>
          <w:tcPr>
            <w:tcW w:w="993" w:type="dxa"/>
            <w:shd w:val="clear" w:color="auto" w:fill="auto"/>
            <w:vAlign w:val="center"/>
          </w:tcPr>
          <w:p w14:paraId="2C5F9F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B2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4BC2F4C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526F52D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BA38BC4" w14:textId="13CA195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59A13" w14:textId="7EE26B2A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71 </w:t>
            </w:r>
            <w:r w:rsidR="00F03D6D">
              <w:rPr>
                <w:sz w:val="22"/>
                <w:szCs w:val="22"/>
              </w:rPr>
              <w:t>659</w:t>
            </w:r>
            <w:r w:rsidRPr="00761393">
              <w:rPr>
                <w:sz w:val="22"/>
                <w:szCs w:val="22"/>
              </w:rPr>
              <w:t>.00 zł</w:t>
            </w:r>
          </w:p>
        </w:tc>
      </w:tr>
      <w:tr w:rsidR="00086444" w:rsidRPr="00761393" w14:paraId="1B558FFF" w14:textId="77777777" w:rsidTr="00D57D38">
        <w:tc>
          <w:tcPr>
            <w:tcW w:w="993" w:type="dxa"/>
            <w:shd w:val="clear" w:color="auto" w:fill="auto"/>
            <w:vAlign w:val="center"/>
          </w:tcPr>
          <w:p w14:paraId="5E11B8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D61A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5B70407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7C66586A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3E5B3B0" w14:textId="7D5AE16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2B39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41 939.86 zł</w:t>
            </w:r>
          </w:p>
        </w:tc>
      </w:tr>
      <w:tr w:rsidR="00086444" w:rsidRPr="00761393" w14:paraId="4A55EE61" w14:textId="77777777" w:rsidTr="00D57D38">
        <w:tc>
          <w:tcPr>
            <w:tcW w:w="993" w:type="dxa"/>
            <w:shd w:val="clear" w:color="auto" w:fill="auto"/>
            <w:vAlign w:val="center"/>
          </w:tcPr>
          <w:p w14:paraId="3C81DC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CD4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0371610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2FA3AA6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7873D50" w14:textId="34CBE92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814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21 582.83 zł</w:t>
            </w:r>
          </w:p>
        </w:tc>
      </w:tr>
      <w:tr w:rsidR="00086444" w:rsidRPr="00761393" w14:paraId="7B27F417" w14:textId="77777777" w:rsidTr="00D57D38">
        <w:tc>
          <w:tcPr>
            <w:tcW w:w="993" w:type="dxa"/>
            <w:shd w:val="clear" w:color="auto" w:fill="auto"/>
            <w:vAlign w:val="center"/>
          </w:tcPr>
          <w:p w14:paraId="5DA6D5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E6B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35E850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0C22F2C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27BE10E" w14:textId="33C898D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596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28 090.43 zł</w:t>
            </w:r>
          </w:p>
        </w:tc>
      </w:tr>
      <w:tr w:rsidR="00086444" w:rsidRPr="00761393" w14:paraId="651F3003" w14:textId="77777777" w:rsidTr="00D57D38">
        <w:tc>
          <w:tcPr>
            <w:tcW w:w="993" w:type="dxa"/>
            <w:shd w:val="clear" w:color="auto" w:fill="auto"/>
            <w:vAlign w:val="center"/>
          </w:tcPr>
          <w:p w14:paraId="46CC15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64DF7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446E6BA2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5B24019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BD3F30E" w14:textId="0F5CD7BE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2024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8 285.16 zł</w:t>
            </w:r>
          </w:p>
        </w:tc>
      </w:tr>
      <w:tr w:rsidR="00086444" w:rsidRPr="00761393" w14:paraId="0E11A4B4" w14:textId="77777777" w:rsidTr="00D57D38">
        <w:tc>
          <w:tcPr>
            <w:tcW w:w="993" w:type="dxa"/>
            <w:shd w:val="clear" w:color="auto" w:fill="auto"/>
            <w:vAlign w:val="center"/>
          </w:tcPr>
          <w:p w14:paraId="7881E0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8C4A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1AFA572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0ED4D8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FD213E8" w14:textId="7AC3106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286F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2 583.36 zł</w:t>
            </w:r>
          </w:p>
        </w:tc>
      </w:tr>
      <w:tr w:rsidR="00086444" w:rsidRPr="00761393" w14:paraId="651C15DD" w14:textId="77777777" w:rsidTr="00D57D38">
        <w:tc>
          <w:tcPr>
            <w:tcW w:w="993" w:type="dxa"/>
            <w:shd w:val="clear" w:color="auto" w:fill="auto"/>
            <w:vAlign w:val="center"/>
          </w:tcPr>
          <w:p w14:paraId="55E84C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AE2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7001EAEE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49EAEB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32CFC23" w14:textId="26A0641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D18D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69 582.24 zł</w:t>
            </w:r>
          </w:p>
        </w:tc>
      </w:tr>
      <w:tr w:rsidR="00086444" w:rsidRPr="00761393" w14:paraId="33695AC3" w14:textId="77777777" w:rsidTr="00D57D38">
        <w:tc>
          <w:tcPr>
            <w:tcW w:w="993" w:type="dxa"/>
            <w:shd w:val="clear" w:color="auto" w:fill="auto"/>
            <w:vAlign w:val="center"/>
          </w:tcPr>
          <w:p w14:paraId="017FB4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402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1E2B42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12702E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D0B05C2" w14:textId="30A8437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8E3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57 873.72 zł</w:t>
            </w:r>
          </w:p>
        </w:tc>
      </w:tr>
      <w:tr w:rsidR="00086444" w:rsidRPr="00761393" w14:paraId="3A120F93" w14:textId="77777777" w:rsidTr="00D57D38">
        <w:tc>
          <w:tcPr>
            <w:tcW w:w="993" w:type="dxa"/>
            <w:shd w:val="clear" w:color="auto" w:fill="auto"/>
            <w:vAlign w:val="center"/>
          </w:tcPr>
          <w:p w14:paraId="6BCBAA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B25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559DAC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132B391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75A9CF2" w14:textId="7C3A3318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43E7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23 575.86 zł</w:t>
            </w:r>
          </w:p>
        </w:tc>
      </w:tr>
      <w:tr w:rsidR="00086444" w:rsidRPr="00761393" w14:paraId="57B3F6BE" w14:textId="77777777" w:rsidTr="00D57D38">
        <w:tc>
          <w:tcPr>
            <w:tcW w:w="993" w:type="dxa"/>
            <w:shd w:val="clear" w:color="auto" w:fill="auto"/>
            <w:vAlign w:val="center"/>
          </w:tcPr>
          <w:p w14:paraId="61EC3F1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E04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73BEE24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7CFCF89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1BCC942" w14:textId="0FDAB26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1C6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1 347.84 zł</w:t>
            </w:r>
          </w:p>
        </w:tc>
      </w:tr>
      <w:tr w:rsidR="00086444" w:rsidRPr="00761393" w14:paraId="5131B60B" w14:textId="77777777" w:rsidTr="00D57D38">
        <w:tc>
          <w:tcPr>
            <w:tcW w:w="993" w:type="dxa"/>
            <w:shd w:val="clear" w:color="auto" w:fill="auto"/>
            <w:vAlign w:val="center"/>
          </w:tcPr>
          <w:p w14:paraId="2E0DBC2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8EC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A25893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3D0ECBC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6A9A6EA" w14:textId="7BABF98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554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4 791.71 zł</w:t>
            </w:r>
          </w:p>
        </w:tc>
      </w:tr>
      <w:tr w:rsidR="00086444" w:rsidRPr="00761393" w14:paraId="5D671AD4" w14:textId="77777777" w:rsidTr="00D57D38">
        <w:tc>
          <w:tcPr>
            <w:tcW w:w="993" w:type="dxa"/>
            <w:shd w:val="clear" w:color="auto" w:fill="auto"/>
            <w:vAlign w:val="center"/>
          </w:tcPr>
          <w:p w14:paraId="7B21AA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3D6B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AAFB27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515EAF9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9216E2F" w14:textId="3883E3D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CC4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8 362.37 zł</w:t>
            </w:r>
          </w:p>
        </w:tc>
      </w:tr>
      <w:tr w:rsidR="00086444" w:rsidRPr="00761393" w14:paraId="6FA3134D" w14:textId="77777777" w:rsidTr="00D57D38">
        <w:tc>
          <w:tcPr>
            <w:tcW w:w="993" w:type="dxa"/>
            <w:shd w:val="clear" w:color="auto" w:fill="auto"/>
            <w:vAlign w:val="center"/>
          </w:tcPr>
          <w:p w14:paraId="577D2A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E1E6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5BEE32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71CF395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C1B1B88" w14:textId="3CB97F9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C14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20 351.82 zł</w:t>
            </w:r>
          </w:p>
        </w:tc>
      </w:tr>
      <w:tr w:rsidR="00086444" w:rsidRPr="00761393" w14:paraId="17C953E1" w14:textId="77777777" w:rsidTr="00D57D38">
        <w:tc>
          <w:tcPr>
            <w:tcW w:w="993" w:type="dxa"/>
            <w:shd w:val="clear" w:color="auto" w:fill="auto"/>
            <w:vAlign w:val="center"/>
          </w:tcPr>
          <w:p w14:paraId="5E2868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00B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36E338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45EAC13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EC11001" w14:textId="5A040B9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FB9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1 146.96 zł</w:t>
            </w:r>
          </w:p>
        </w:tc>
      </w:tr>
      <w:tr w:rsidR="00086444" w:rsidRPr="00761393" w14:paraId="4EEBB296" w14:textId="77777777" w:rsidTr="00D57D38">
        <w:tc>
          <w:tcPr>
            <w:tcW w:w="993" w:type="dxa"/>
            <w:shd w:val="clear" w:color="auto" w:fill="auto"/>
            <w:vAlign w:val="center"/>
          </w:tcPr>
          <w:p w14:paraId="21A3AA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1AE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3538A6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Salus International Sp. z o.o. </w:t>
            </w:r>
          </w:p>
          <w:p w14:paraId="66F138D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C686E5E" w14:textId="4F1E0BD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EF50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16 726.50 zł</w:t>
            </w:r>
          </w:p>
        </w:tc>
      </w:tr>
      <w:tr w:rsidR="00086444" w:rsidRPr="00761393" w14:paraId="61AC4DE6" w14:textId="77777777" w:rsidTr="00D57D38">
        <w:tc>
          <w:tcPr>
            <w:tcW w:w="993" w:type="dxa"/>
            <w:shd w:val="clear" w:color="auto" w:fill="auto"/>
            <w:vAlign w:val="center"/>
          </w:tcPr>
          <w:p w14:paraId="432F0D8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75A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3BFF66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165D346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10B0ED0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80E3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226 848.56 zł</w:t>
            </w:r>
          </w:p>
        </w:tc>
      </w:tr>
      <w:tr w:rsidR="00086444" w:rsidRPr="00761393" w14:paraId="767A927A" w14:textId="77777777" w:rsidTr="00D57D38">
        <w:tc>
          <w:tcPr>
            <w:tcW w:w="993" w:type="dxa"/>
            <w:shd w:val="clear" w:color="auto" w:fill="auto"/>
            <w:vAlign w:val="center"/>
          </w:tcPr>
          <w:p w14:paraId="2A3564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7A8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CC520B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6183DEF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1B0CD00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5FF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153 053.70 zł</w:t>
            </w:r>
          </w:p>
        </w:tc>
      </w:tr>
      <w:tr w:rsidR="00086444" w:rsidRPr="00761393" w14:paraId="236E7FE2" w14:textId="77777777" w:rsidTr="00D57D38">
        <w:tc>
          <w:tcPr>
            <w:tcW w:w="993" w:type="dxa"/>
            <w:shd w:val="clear" w:color="auto" w:fill="auto"/>
            <w:vAlign w:val="center"/>
          </w:tcPr>
          <w:p w14:paraId="575237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CBE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79FC75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07AF0F6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61EF92A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8EF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21 983.67 zł</w:t>
            </w:r>
          </w:p>
        </w:tc>
      </w:tr>
      <w:tr w:rsidR="00086444" w:rsidRPr="00761393" w14:paraId="79399D0C" w14:textId="77777777" w:rsidTr="00D57D38">
        <w:tc>
          <w:tcPr>
            <w:tcW w:w="993" w:type="dxa"/>
            <w:shd w:val="clear" w:color="auto" w:fill="auto"/>
            <w:vAlign w:val="center"/>
          </w:tcPr>
          <w:p w14:paraId="612CCD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179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F56716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224A849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1FCD89D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D05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153 465.70 zł</w:t>
            </w:r>
          </w:p>
        </w:tc>
      </w:tr>
      <w:tr w:rsidR="00086444" w:rsidRPr="00761393" w14:paraId="52CAA5AB" w14:textId="77777777" w:rsidTr="00D57D38">
        <w:tc>
          <w:tcPr>
            <w:tcW w:w="993" w:type="dxa"/>
            <w:shd w:val="clear" w:color="auto" w:fill="auto"/>
            <w:vAlign w:val="center"/>
          </w:tcPr>
          <w:p w14:paraId="324ADE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5D7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B7283A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7332037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60BC16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3E7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7 924.75 zł</w:t>
            </w:r>
          </w:p>
        </w:tc>
      </w:tr>
      <w:tr w:rsidR="00086444" w:rsidRPr="00761393" w14:paraId="3A73DEE7" w14:textId="77777777" w:rsidTr="00D57D38">
        <w:tc>
          <w:tcPr>
            <w:tcW w:w="993" w:type="dxa"/>
            <w:shd w:val="clear" w:color="auto" w:fill="auto"/>
            <w:vAlign w:val="center"/>
          </w:tcPr>
          <w:p w14:paraId="43426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46D2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35BC8EB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1DBCE87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732FD89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579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60 386.83 zł</w:t>
            </w:r>
          </w:p>
        </w:tc>
      </w:tr>
      <w:tr w:rsidR="00086444" w:rsidRPr="00761393" w14:paraId="5A659731" w14:textId="77777777" w:rsidTr="00D57D38">
        <w:tc>
          <w:tcPr>
            <w:tcW w:w="993" w:type="dxa"/>
            <w:shd w:val="clear" w:color="auto" w:fill="auto"/>
            <w:vAlign w:val="center"/>
          </w:tcPr>
          <w:p w14:paraId="0A3B21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8871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FE2950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727D19E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4458326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342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8 798.80 zł</w:t>
            </w:r>
          </w:p>
        </w:tc>
      </w:tr>
      <w:tr w:rsidR="00086444" w:rsidRPr="00761393" w14:paraId="3C580A22" w14:textId="77777777" w:rsidTr="00D57D38">
        <w:tc>
          <w:tcPr>
            <w:tcW w:w="993" w:type="dxa"/>
            <w:shd w:val="clear" w:color="auto" w:fill="auto"/>
            <w:vAlign w:val="center"/>
          </w:tcPr>
          <w:p w14:paraId="06660F7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6CFC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419457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488B828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2B1A949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407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33 090.70 zł</w:t>
            </w:r>
          </w:p>
        </w:tc>
      </w:tr>
      <w:tr w:rsidR="00086444" w:rsidRPr="00761393" w14:paraId="180C6329" w14:textId="77777777" w:rsidTr="00D57D38">
        <w:tc>
          <w:tcPr>
            <w:tcW w:w="993" w:type="dxa"/>
            <w:shd w:val="clear" w:color="auto" w:fill="auto"/>
            <w:vAlign w:val="center"/>
          </w:tcPr>
          <w:p w14:paraId="18897D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133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42203AD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697D5C5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094C251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8832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29 518.20 zł</w:t>
            </w:r>
          </w:p>
        </w:tc>
      </w:tr>
      <w:tr w:rsidR="00086444" w:rsidRPr="00761393" w14:paraId="44D886E2" w14:textId="77777777" w:rsidTr="00D57D38">
        <w:tc>
          <w:tcPr>
            <w:tcW w:w="993" w:type="dxa"/>
            <w:shd w:val="clear" w:color="auto" w:fill="auto"/>
            <w:vAlign w:val="center"/>
          </w:tcPr>
          <w:p w14:paraId="2E44D64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DCB5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B238F6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0E41531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7B1E3A3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BBF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9 980.16 zł</w:t>
            </w:r>
          </w:p>
        </w:tc>
      </w:tr>
      <w:tr w:rsidR="00086444" w:rsidRPr="00761393" w14:paraId="61140CB3" w14:textId="77777777" w:rsidTr="00D57D38">
        <w:tc>
          <w:tcPr>
            <w:tcW w:w="993" w:type="dxa"/>
            <w:shd w:val="clear" w:color="auto" w:fill="auto"/>
            <w:vAlign w:val="center"/>
          </w:tcPr>
          <w:p w14:paraId="41BB65D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FC0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21C31A3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54D1311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7855A8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1E0E3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52 084.20 zł</w:t>
            </w:r>
          </w:p>
        </w:tc>
      </w:tr>
      <w:tr w:rsidR="00086444" w:rsidRPr="00761393" w14:paraId="7CAB2D9E" w14:textId="77777777" w:rsidTr="00D57D38">
        <w:tc>
          <w:tcPr>
            <w:tcW w:w="993" w:type="dxa"/>
            <w:shd w:val="clear" w:color="auto" w:fill="auto"/>
            <w:vAlign w:val="center"/>
          </w:tcPr>
          <w:p w14:paraId="59381C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9BBD1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69B1B71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61C95C0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04DD13C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C5D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12 994.45 zł</w:t>
            </w:r>
          </w:p>
        </w:tc>
      </w:tr>
      <w:tr w:rsidR="00086444" w:rsidRPr="00761393" w14:paraId="4203F25C" w14:textId="77777777" w:rsidTr="00D57D38">
        <w:tc>
          <w:tcPr>
            <w:tcW w:w="993" w:type="dxa"/>
            <w:shd w:val="clear" w:color="auto" w:fill="auto"/>
            <w:vAlign w:val="center"/>
          </w:tcPr>
          <w:p w14:paraId="4E0202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45A2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9739F1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63AC6C5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68C5E84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BCF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1 679.88 zł</w:t>
            </w:r>
          </w:p>
        </w:tc>
      </w:tr>
      <w:tr w:rsidR="00086444" w:rsidRPr="00761393" w14:paraId="1774F971" w14:textId="77777777" w:rsidTr="00D57D38">
        <w:tc>
          <w:tcPr>
            <w:tcW w:w="993" w:type="dxa"/>
            <w:shd w:val="clear" w:color="auto" w:fill="auto"/>
            <w:vAlign w:val="center"/>
          </w:tcPr>
          <w:p w14:paraId="2C7588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87D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EFA36C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4015585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0DEA39A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B36D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70 283.35 zł</w:t>
            </w:r>
          </w:p>
        </w:tc>
      </w:tr>
      <w:tr w:rsidR="00086444" w:rsidRPr="00761393" w14:paraId="6D83342D" w14:textId="77777777" w:rsidTr="00D57D38">
        <w:tc>
          <w:tcPr>
            <w:tcW w:w="993" w:type="dxa"/>
            <w:shd w:val="clear" w:color="auto" w:fill="auto"/>
            <w:vAlign w:val="center"/>
          </w:tcPr>
          <w:p w14:paraId="7D922F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9BED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188B667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36E6E92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538A612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BE81B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41 958.00 zł</w:t>
            </w:r>
          </w:p>
        </w:tc>
      </w:tr>
      <w:tr w:rsidR="00086444" w:rsidRPr="00761393" w14:paraId="18369C2C" w14:textId="77777777" w:rsidTr="00D57D38">
        <w:tc>
          <w:tcPr>
            <w:tcW w:w="993" w:type="dxa"/>
            <w:shd w:val="clear" w:color="auto" w:fill="auto"/>
            <w:vAlign w:val="center"/>
          </w:tcPr>
          <w:p w14:paraId="5D7595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FE3B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480059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507DD68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069D15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E4D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93 108.50 zł</w:t>
            </w:r>
          </w:p>
        </w:tc>
      </w:tr>
      <w:tr w:rsidR="00086444" w:rsidRPr="00761393" w14:paraId="435225C1" w14:textId="77777777" w:rsidTr="00D57D38">
        <w:tc>
          <w:tcPr>
            <w:tcW w:w="993" w:type="dxa"/>
            <w:shd w:val="clear" w:color="auto" w:fill="auto"/>
            <w:vAlign w:val="center"/>
          </w:tcPr>
          <w:p w14:paraId="021211E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45ED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37C3F9E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7457EF7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6C8AE59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6128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27 825.55 zł</w:t>
            </w:r>
          </w:p>
        </w:tc>
      </w:tr>
      <w:tr w:rsidR="00086444" w:rsidRPr="00761393" w14:paraId="78E1D187" w14:textId="77777777" w:rsidTr="00D57D38">
        <w:tc>
          <w:tcPr>
            <w:tcW w:w="993" w:type="dxa"/>
            <w:shd w:val="clear" w:color="auto" w:fill="auto"/>
            <w:vAlign w:val="center"/>
          </w:tcPr>
          <w:p w14:paraId="417F2C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EDB18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27BFD2F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050E436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0F3C73D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442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1 188.00 zł</w:t>
            </w:r>
          </w:p>
        </w:tc>
      </w:tr>
      <w:tr w:rsidR="00086444" w:rsidRPr="00761393" w14:paraId="11566C31" w14:textId="77777777" w:rsidTr="00D57D38">
        <w:tc>
          <w:tcPr>
            <w:tcW w:w="993" w:type="dxa"/>
            <w:shd w:val="clear" w:color="auto" w:fill="auto"/>
            <w:vAlign w:val="center"/>
          </w:tcPr>
          <w:p w14:paraId="0A3024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AD0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782AAE7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18739D2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2660317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557A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8 446.32 zł</w:t>
            </w:r>
          </w:p>
        </w:tc>
      </w:tr>
      <w:tr w:rsidR="00086444" w:rsidRPr="00761393" w14:paraId="6A9A5BCC" w14:textId="77777777" w:rsidTr="00D57D38">
        <w:tc>
          <w:tcPr>
            <w:tcW w:w="993" w:type="dxa"/>
            <w:shd w:val="clear" w:color="auto" w:fill="auto"/>
            <w:vAlign w:val="center"/>
          </w:tcPr>
          <w:p w14:paraId="3B813E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22FD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E32B5A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0A6ECFD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5828F3C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BFBD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70 914.40 zł</w:t>
            </w:r>
          </w:p>
        </w:tc>
      </w:tr>
      <w:tr w:rsidR="00086444" w:rsidRPr="00761393" w14:paraId="7E00702C" w14:textId="77777777" w:rsidTr="00D57D38">
        <w:tc>
          <w:tcPr>
            <w:tcW w:w="993" w:type="dxa"/>
            <w:shd w:val="clear" w:color="auto" w:fill="auto"/>
            <w:vAlign w:val="center"/>
          </w:tcPr>
          <w:p w14:paraId="3EC08D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CAE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27B13DC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559B8C4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4B6248B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CF0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2 381.40 zł</w:t>
            </w:r>
          </w:p>
        </w:tc>
      </w:tr>
      <w:tr w:rsidR="00086444" w:rsidRPr="00761393" w14:paraId="371E2417" w14:textId="77777777" w:rsidTr="00D57D38">
        <w:tc>
          <w:tcPr>
            <w:tcW w:w="993" w:type="dxa"/>
            <w:shd w:val="clear" w:color="auto" w:fill="auto"/>
            <w:vAlign w:val="center"/>
          </w:tcPr>
          <w:p w14:paraId="71DC42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B34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2519C26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6842DFB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688CB56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85F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8 605.45 zł</w:t>
            </w:r>
          </w:p>
        </w:tc>
      </w:tr>
      <w:tr w:rsidR="00086444" w:rsidRPr="00761393" w14:paraId="7EE3DF68" w14:textId="77777777" w:rsidTr="00D57D38">
        <w:tc>
          <w:tcPr>
            <w:tcW w:w="993" w:type="dxa"/>
            <w:shd w:val="clear" w:color="auto" w:fill="auto"/>
            <w:vAlign w:val="center"/>
          </w:tcPr>
          <w:p w14:paraId="1A5B4A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3356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3B7B8E7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0E16709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0DE8F04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575E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20 740.66 zł</w:t>
            </w:r>
          </w:p>
        </w:tc>
      </w:tr>
      <w:tr w:rsidR="00086444" w:rsidRPr="00761393" w14:paraId="47EFC2EA" w14:textId="77777777" w:rsidTr="00D57D38">
        <w:tc>
          <w:tcPr>
            <w:tcW w:w="993" w:type="dxa"/>
            <w:shd w:val="clear" w:color="auto" w:fill="auto"/>
            <w:vAlign w:val="center"/>
          </w:tcPr>
          <w:p w14:paraId="06FE8E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4BF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415B905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Asclepios S.A.</w:t>
            </w:r>
          </w:p>
          <w:p w14:paraId="70BE4BA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Hubska 44 </w:t>
            </w:r>
          </w:p>
          <w:p w14:paraId="4F6A0A6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E1A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17 157.50 zł</w:t>
            </w:r>
          </w:p>
        </w:tc>
      </w:tr>
      <w:tr w:rsidR="00086444" w:rsidRPr="00761393" w14:paraId="1EA4B92A" w14:textId="77777777" w:rsidTr="00D57D38">
        <w:tc>
          <w:tcPr>
            <w:tcW w:w="993" w:type="dxa"/>
            <w:shd w:val="clear" w:color="auto" w:fill="auto"/>
            <w:vAlign w:val="center"/>
          </w:tcPr>
          <w:p w14:paraId="5415689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A640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ABC9EC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212465FB" w14:textId="74EA238B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0C69035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B0BF3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63 046.30 zł</w:t>
            </w:r>
          </w:p>
        </w:tc>
      </w:tr>
      <w:tr w:rsidR="00086444" w:rsidRPr="00761393" w14:paraId="1D470EA8" w14:textId="77777777" w:rsidTr="00D57D38">
        <w:tc>
          <w:tcPr>
            <w:tcW w:w="993" w:type="dxa"/>
            <w:shd w:val="clear" w:color="auto" w:fill="auto"/>
            <w:vAlign w:val="center"/>
          </w:tcPr>
          <w:p w14:paraId="306030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C2A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A725A67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50030526" w14:textId="6EFF9865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1EE9539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8274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11 449.62 zł</w:t>
            </w:r>
          </w:p>
        </w:tc>
      </w:tr>
      <w:tr w:rsidR="00086444" w:rsidRPr="00761393" w14:paraId="1B7A1B18" w14:textId="77777777" w:rsidTr="00D57D38">
        <w:tc>
          <w:tcPr>
            <w:tcW w:w="993" w:type="dxa"/>
            <w:shd w:val="clear" w:color="auto" w:fill="auto"/>
            <w:vAlign w:val="center"/>
          </w:tcPr>
          <w:p w14:paraId="4A0A0A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988C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0040461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3CCD51BF" w14:textId="63E572BA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2BC5D61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B41AE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30 195.40 zł</w:t>
            </w:r>
          </w:p>
        </w:tc>
      </w:tr>
      <w:tr w:rsidR="00086444" w:rsidRPr="00761393" w14:paraId="3086ADD7" w14:textId="77777777" w:rsidTr="00D57D38">
        <w:tc>
          <w:tcPr>
            <w:tcW w:w="993" w:type="dxa"/>
            <w:shd w:val="clear" w:color="auto" w:fill="auto"/>
            <w:vAlign w:val="center"/>
          </w:tcPr>
          <w:p w14:paraId="366E1A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DE0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D006A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7F9C70BC" w14:textId="3A799AB3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2F9DD95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831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4 147.20 zł</w:t>
            </w:r>
          </w:p>
        </w:tc>
      </w:tr>
      <w:tr w:rsidR="00086444" w:rsidRPr="00761393" w14:paraId="38EC5902" w14:textId="77777777" w:rsidTr="00D57D38">
        <w:tc>
          <w:tcPr>
            <w:tcW w:w="993" w:type="dxa"/>
            <w:shd w:val="clear" w:color="auto" w:fill="auto"/>
            <w:vAlign w:val="center"/>
          </w:tcPr>
          <w:p w14:paraId="39C7CB7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5CD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6548F4C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Tramco Sp z o. o.</w:t>
            </w:r>
          </w:p>
          <w:p w14:paraId="3AE44D2A" w14:textId="66308C82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6371254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B06A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140 862.62 zł</w:t>
            </w:r>
          </w:p>
        </w:tc>
      </w:tr>
      <w:tr w:rsidR="00086444" w:rsidRPr="00761393" w14:paraId="3C57A252" w14:textId="77777777" w:rsidTr="00D57D38">
        <w:tc>
          <w:tcPr>
            <w:tcW w:w="993" w:type="dxa"/>
            <w:shd w:val="clear" w:color="auto" w:fill="auto"/>
            <w:vAlign w:val="center"/>
          </w:tcPr>
          <w:p w14:paraId="5E1F6D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AB3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7386452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Tramco Sp z o. o.</w:t>
            </w:r>
          </w:p>
          <w:p w14:paraId="011857AB" w14:textId="6F8B3C01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1DE7F4E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AAAA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35 559.39 zł</w:t>
            </w:r>
          </w:p>
        </w:tc>
      </w:tr>
      <w:tr w:rsidR="00086444" w:rsidRPr="00761393" w14:paraId="05EB5518" w14:textId="77777777" w:rsidTr="00D57D38">
        <w:tc>
          <w:tcPr>
            <w:tcW w:w="993" w:type="dxa"/>
            <w:shd w:val="clear" w:color="auto" w:fill="auto"/>
            <w:vAlign w:val="center"/>
          </w:tcPr>
          <w:p w14:paraId="08FAF9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E41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3D74D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Tramco Sp z o. o.</w:t>
            </w:r>
          </w:p>
          <w:p w14:paraId="08B8FD68" w14:textId="4B89D7F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3BDE3E5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9AA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2 689.20 zł</w:t>
            </w:r>
          </w:p>
        </w:tc>
      </w:tr>
      <w:tr w:rsidR="00086444" w:rsidRPr="00761393" w14:paraId="7105A771" w14:textId="77777777" w:rsidTr="00D57D38">
        <w:tc>
          <w:tcPr>
            <w:tcW w:w="993" w:type="dxa"/>
            <w:shd w:val="clear" w:color="auto" w:fill="auto"/>
            <w:vAlign w:val="center"/>
          </w:tcPr>
          <w:p w14:paraId="302C37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B56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6A25080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Tramco Sp z o. o.</w:t>
            </w:r>
          </w:p>
          <w:p w14:paraId="29B2698F" w14:textId="022F0443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3C886B7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E95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15 994.91 zł</w:t>
            </w:r>
          </w:p>
        </w:tc>
      </w:tr>
      <w:tr w:rsidR="00086444" w:rsidRPr="00761393" w14:paraId="7F757795" w14:textId="77777777" w:rsidTr="00D57D38">
        <w:tc>
          <w:tcPr>
            <w:tcW w:w="993" w:type="dxa"/>
            <w:shd w:val="clear" w:color="auto" w:fill="auto"/>
            <w:vAlign w:val="center"/>
          </w:tcPr>
          <w:p w14:paraId="00F587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B41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BAE0F7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1F93247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6AE9B3F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A6F1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137 101.82 zł</w:t>
            </w:r>
          </w:p>
        </w:tc>
      </w:tr>
      <w:tr w:rsidR="00086444" w:rsidRPr="00761393" w14:paraId="4044FA3E" w14:textId="77777777" w:rsidTr="00D57D38">
        <w:tc>
          <w:tcPr>
            <w:tcW w:w="993" w:type="dxa"/>
            <w:shd w:val="clear" w:color="auto" w:fill="auto"/>
            <w:vAlign w:val="center"/>
          </w:tcPr>
          <w:p w14:paraId="58799D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609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2F7F0E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6CE1D9F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F73788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2A0E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20 831.04 zł</w:t>
            </w:r>
          </w:p>
        </w:tc>
      </w:tr>
      <w:tr w:rsidR="00086444" w:rsidRPr="00761393" w14:paraId="0F2AB1FC" w14:textId="77777777" w:rsidTr="00D57D38">
        <w:tc>
          <w:tcPr>
            <w:tcW w:w="993" w:type="dxa"/>
            <w:shd w:val="clear" w:color="auto" w:fill="auto"/>
            <w:vAlign w:val="center"/>
          </w:tcPr>
          <w:p w14:paraId="3140FB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B96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62CFC57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57D7013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6E5610B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C1A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7 448.93 zł</w:t>
            </w:r>
          </w:p>
        </w:tc>
      </w:tr>
      <w:tr w:rsidR="00086444" w:rsidRPr="00761393" w14:paraId="46ECCCC0" w14:textId="77777777" w:rsidTr="00D57D38">
        <w:tc>
          <w:tcPr>
            <w:tcW w:w="993" w:type="dxa"/>
            <w:shd w:val="clear" w:color="auto" w:fill="auto"/>
            <w:vAlign w:val="center"/>
          </w:tcPr>
          <w:p w14:paraId="73FAC4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5EA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91E32D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7692012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A43303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9CF8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29 851.18 zł</w:t>
            </w:r>
          </w:p>
        </w:tc>
      </w:tr>
      <w:tr w:rsidR="00086444" w:rsidRPr="00761393" w14:paraId="28707ADB" w14:textId="77777777" w:rsidTr="00D57D38">
        <w:tc>
          <w:tcPr>
            <w:tcW w:w="993" w:type="dxa"/>
            <w:shd w:val="clear" w:color="auto" w:fill="auto"/>
            <w:vAlign w:val="center"/>
          </w:tcPr>
          <w:p w14:paraId="0577B4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AAE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3809C82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6A5029A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05BC3D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3E6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48 676.40 zł</w:t>
            </w:r>
          </w:p>
        </w:tc>
      </w:tr>
      <w:tr w:rsidR="00086444" w:rsidRPr="00761393" w14:paraId="602F4996" w14:textId="77777777" w:rsidTr="00D57D38">
        <w:tc>
          <w:tcPr>
            <w:tcW w:w="993" w:type="dxa"/>
            <w:shd w:val="clear" w:color="auto" w:fill="auto"/>
            <w:vAlign w:val="center"/>
          </w:tcPr>
          <w:p w14:paraId="7E25F76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910E1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04D5B8D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16218E1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055BF3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62C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10 740.06 zł</w:t>
            </w:r>
          </w:p>
        </w:tc>
      </w:tr>
      <w:tr w:rsidR="00086444" w:rsidRPr="00761393" w14:paraId="1460794C" w14:textId="77777777" w:rsidTr="00D57D38">
        <w:tc>
          <w:tcPr>
            <w:tcW w:w="993" w:type="dxa"/>
            <w:shd w:val="clear" w:color="auto" w:fill="auto"/>
            <w:vAlign w:val="center"/>
          </w:tcPr>
          <w:p w14:paraId="1126EC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4E2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C71134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78FE06C6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456D4A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2945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62 760.25 zł</w:t>
            </w:r>
          </w:p>
        </w:tc>
      </w:tr>
      <w:tr w:rsidR="00086444" w:rsidRPr="00761393" w14:paraId="200D842C" w14:textId="77777777" w:rsidTr="00D57D38">
        <w:tc>
          <w:tcPr>
            <w:tcW w:w="993" w:type="dxa"/>
            <w:shd w:val="clear" w:color="auto" w:fill="auto"/>
            <w:vAlign w:val="center"/>
          </w:tcPr>
          <w:p w14:paraId="541A03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B48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729790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4D15B01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411C11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A766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78 544.08 zł</w:t>
            </w:r>
          </w:p>
        </w:tc>
      </w:tr>
      <w:tr w:rsidR="00086444" w:rsidRPr="00761393" w14:paraId="510F5C78" w14:textId="77777777" w:rsidTr="00D57D38">
        <w:tc>
          <w:tcPr>
            <w:tcW w:w="993" w:type="dxa"/>
            <w:shd w:val="clear" w:color="auto" w:fill="auto"/>
            <w:vAlign w:val="center"/>
          </w:tcPr>
          <w:p w14:paraId="419440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73021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2A250B5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6A301B2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28DD91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E3D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20 204.80 zł</w:t>
            </w:r>
          </w:p>
        </w:tc>
      </w:tr>
      <w:tr w:rsidR="00086444" w:rsidRPr="00761393" w14:paraId="71C98D41" w14:textId="77777777" w:rsidTr="00D57D38">
        <w:tc>
          <w:tcPr>
            <w:tcW w:w="993" w:type="dxa"/>
            <w:shd w:val="clear" w:color="auto" w:fill="auto"/>
            <w:vAlign w:val="center"/>
          </w:tcPr>
          <w:p w14:paraId="555B3A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61D6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C332A8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31F3274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8379FE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FDF5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2 633.04 zł</w:t>
            </w:r>
          </w:p>
        </w:tc>
      </w:tr>
      <w:tr w:rsidR="00086444" w:rsidRPr="00761393" w14:paraId="3CBCACA2" w14:textId="77777777" w:rsidTr="00D57D38">
        <w:tc>
          <w:tcPr>
            <w:tcW w:w="993" w:type="dxa"/>
            <w:shd w:val="clear" w:color="auto" w:fill="auto"/>
            <w:vAlign w:val="center"/>
          </w:tcPr>
          <w:p w14:paraId="5C3CF3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566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321F823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7DD41D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D8716E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7BF2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69 552.30 zł</w:t>
            </w:r>
          </w:p>
        </w:tc>
      </w:tr>
      <w:tr w:rsidR="00086444" w:rsidRPr="00761393" w14:paraId="11A292B1" w14:textId="77777777" w:rsidTr="00D57D38">
        <w:tc>
          <w:tcPr>
            <w:tcW w:w="993" w:type="dxa"/>
            <w:shd w:val="clear" w:color="auto" w:fill="auto"/>
            <w:vAlign w:val="center"/>
          </w:tcPr>
          <w:p w14:paraId="2D3793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453C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4ADCA3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0A325A5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8BFCF2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C1E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59 559.36 zł</w:t>
            </w:r>
          </w:p>
        </w:tc>
      </w:tr>
      <w:tr w:rsidR="00086444" w:rsidRPr="00761393" w14:paraId="6EE9DE7C" w14:textId="77777777" w:rsidTr="00D57D38">
        <w:tc>
          <w:tcPr>
            <w:tcW w:w="993" w:type="dxa"/>
            <w:shd w:val="clear" w:color="auto" w:fill="auto"/>
            <w:vAlign w:val="center"/>
          </w:tcPr>
          <w:p w14:paraId="24E23E4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2F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BA3B94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Bialmed Sp. z o.o.</w:t>
            </w:r>
          </w:p>
          <w:p w14:paraId="3306A5E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11762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2657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23 800.39 zł</w:t>
            </w:r>
          </w:p>
        </w:tc>
      </w:tr>
    </w:tbl>
    <w:p w14:paraId="25B2969E" w14:textId="77777777" w:rsidR="008432D9" w:rsidRDefault="008432D9" w:rsidP="008432D9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CA0DB79" w14:textId="64AB9651" w:rsidR="008432D9" w:rsidRDefault="008432D9" w:rsidP="008432D9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72109C1A" w14:textId="77777777" w:rsidR="008432D9" w:rsidRDefault="008432D9" w:rsidP="008432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2419373" w14:textId="77777777" w:rsidR="008432D9" w:rsidRDefault="008432D9" w:rsidP="008432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8C25BF3" w14:textId="77777777" w:rsidR="008432D9" w:rsidRDefault="008432D9" w:rsidP="008432D9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D093628" w14:textId="01246770" w:rsidR="00A80738" w:rsidRPr="00761393" w:rsidRDefault="00A80738" w:rsidP="008432D9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7613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D79AB" w14:textId="77777777" w:rsidR="009618F5" w:rsidRDefault="009618F5">
      <w:r>
        <w:separator/>
      </w:r>
    </w:p>
  </w:endnote>
  <w:endnote w:type="continuationSeparator" w:id="0">
    <w:p w14:paraId="2453F6F2" w14:textId="77777777" w:rsidR="009618F5" w:rsidRDefault="0096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8D2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4F5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A357B" w14:textId="0EF6B6BF" w:rsidR="009F189D" w:rsidRDefault="004125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870845" wp14:editId="77ABA5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92863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CF5C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8F27E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E25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2BD00" w14:textId="77777777" w:rsidR="009F189D" w:rsidRDefault="009F189D">
    <w:pPr>
      <w:pStyle w:val="Stopka"/>
      <w:tabs>
        <w:tab w:val="clear" w:pos="4536"/>
      </w:tabs>
      <w:jc w:val="center"/>
    </w:pPr>
  </w:p>
  <w:p w14:paraId="52C97F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CA827" w14:textId="77777777" w:rsidR="009618F5" w:rsidRDefault="009618F5">
      <w:r>
        <w:separator/>
      </w:r>
    </w:p>
  </w:footnote>
  <w:footnote w:type="continuationSeparator" w:id="0">
    <w:p w14:paraId="638AF1E1" w14:textId="77777777" w:rsidR="009618F5" w:rsidRDefault="00961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BC81" w14:textId="77777777" w:rsidR="00086444" w:rsidRDefault="00086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AD38D" w14:textId="77777777" w:rsidR="00086444" w:rsidRDefault="00086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D361" w14:textId="77777777" w:rsidR="00086444" w:rsidRDefault="00086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F5"/>
    <w:rsid w:val="00007727"/>
    <w:rsid w:val="00017720"/>
    <w:rsid w:val="00035488"/>
    <w:rsid w:val="00086444"/>
    <w:rsid w:val="000D7F25"/>
    <w:rsid w:val="000E00E5"/>
    <w:rsid w:val="00173B20"/>
    <w:rsid w:val="001C69FF"/>
    <w:rsid w:val="0023318D"/>
    <w:rsid w:val="003D72FD"/>
    <w:rsid w:val="004125F6"/>
    <w:rsid w:val="00423179"/>
    <w:rsid w:val="00490DC0"/>
    <w:rsid w:val="00493F8C"/>
    <w:rsid w:val="004C7E9B"/>
    <w:rsid w:val="005403D2"/>
    <w:rsid w:val="005614F2"/>
    <w:rsid w:val="00577BC6"/>
    <w:rsid w:val="0069085C"/>
    <w:rsid w:val="006B27ED"/>
    <w:rsid w:val="00761393"/>
    <w:rsid w:val="00843263"/>
    <w:rsid w:val="008432D9"/>
    <w:rsid w:val="00861E75"/>
    <w:rsid w:val="009618F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7C6A"/>
    <w:rsid w:val="00D665F5"/>
    <w:rsid w:val="00D7128F"/>
    <w:rsid w:val="00D73D17"/>
    <w:rsid w:val="00EA3476"/>
    <w:rsid w:val="00F03D6D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B337FC"/>
  <w15:chartTrackingRefBased/>
  <w15:docId w15:val="{FC0FA529-1F92-453B-9FE0-AA71831C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3268</Words>
  <Characters>15245</Characters>
  <Application>Microsoft Office Word</Application>
  <DocSecurity>0</DocSecurity>
  <Lines>127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2024-02-02T11:50:00Z</cp:lastPrinted>
  <dcterms:created xsi:type="dcterms:W3CDTF">2024-02-02T11:51:00Z</dcterms:created>
  <dcterms:modified xsi:type="dcterms:W3CDTF">2024-02-02T11:51:00Z</dcterms:modified>
</cp:coreProperties>
</file>