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25BF8" w14:textId="61371F69" w:rsidR="00025386" w:rsidRPr="005A3CA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A3CA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A3CA7" w:rsidRPr="005A3CA7">
        <w:rPr>
          <w:rFonts w:ascii="Arial Narrow" w:hAnsi="Arial Narrow" w:cs="Arial"/>
          <w:bCs/>
          <w:i w:val="0"/>
          <w:szCs w:val="24"/>
        </w:rPr>
        <w:t>3</w:t>
      </w:r>
      <w:r w:rsidR="007666D6" w:rsidRPr="005A3CA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A3CA7" w14:paraId="3F1A4B36" w14:textId="77777777" w:rsidTr="00467CA2">
        <w:tc>
          <w:tcPr>
            <w:tcW w:w="2800" w:type="dxa"/>
            <w:shd w:val="clear" w:color="auto" w:fill="auto"/>
          </w:tcPr>
          <w:p w14:paraId="30CF3926" w14:textId="77777777" w:rsidR="00D520D3" w:rsidRPr="005A3CA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A3CA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A3CA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D02A9E" w14:textId="77777777" w:rsidR="00D520D3" w:rsidRPr="005A3C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4FFB1A4" w14:textId="77777777" w:rsidR="00D520D3" w:rsidRPr="005A3C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4E8391" w14:textId="77777777" w:rsidR="00D520D3" w:rsidRPr="005A3CA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3CA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A3CA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A3CA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5A3CA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5A3CA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5A3CA7" w14:paraId="393E9B81" w14:textId="77777777" w:rsidTr="00467CA2">
        <w:tc>
          <w:tcPr>
            <w:tcW w:w="2800" w:type="dxa"/>
            <w:shd w:val="clear" w:color="auto" w:fill="auto"/>
          </w:tcPr>
          <w:p w14:paraId="6EC421EB" w14:textId="77777777" w:rsidR="00D520D3" w:rsidRPr="005A3CA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A3CA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562343" w14:textId="77777777" w:rsidR="00D520D3" w:rsidRPr="005A3C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493BAF4" w14:textId="77777777" w:rsidR="00D520D3" w:rsidRPr="005A3C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77CEA0" w14:textId="77777777" w:rsidR="00D520D3" w:rsidRPr="005A3CA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A3CA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A3CA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A3CA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E0735D" w14:textId="77777777" w:rsidR="00B62AD0" w:rsidRPr="005A3CA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A3CA7" w14:paraId="75FD142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B685EA" w14:textId="77777777" w:rsidR="00053927" w:rsidRPr="005A3CA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A3CA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73C0E4B" w14:textId="77777777" w:rsidR="00053927" w:rsidRPr="005A3CA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A3CA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A3CA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A3CA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FA41BC" w14:textId="77777777" w:rsidR="0071340C" w:rsidRPr="005A3CA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A3CA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A3CA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D1638" w:rsidRPr="005A3CA7">
        <w:rPr>
          <w:rFonts w:ascii="Arial Narrow" w:hAnsi="Arial Narrow" w:cs="Arial"/>
          <w:sz w:val="24"/>
          <w:szCs w:val="24"/>
        </w:rPr>
        <w:t>(</w:t>
      </w:r>
      <w:proofErr w:type="spellStart"/>
      <w:r w:rsidR="003D1638" w:rsidRPr="005A3CA7">
        <w:rPr>
          <w:rFonts w:ascii="Arial Narrow" w:hAnsi="Arial Narrow" w:cs="Arial"/>
          <w:sz w:val="24"/>
          <w:szCs w:val="24"/>
        </w:rPr>
        <w:t>t.j</w:t>
      </w:r>
      <w:proofErr w:type="spellEnd"/>
      <w:r w:rsidR="003D1638" w:rsidRPr="005A3CA7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A3CA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A3CA7" w14:paraId="5DF83BAC" w14:textId="77777777" w:rsidTr="00467CA2">
        <w:tc>
          <w:tcPr>
            <w:tcW w:w="2269" w:type="dxa"/>
            <w:shd w:val="clear" w:color="auto" w:fill="auto"/>
          </w:tcPr>
          <w:p w14:paraId="03B873A3" w14:textId="77777777" w:rsidR="00D520D3" w:rsidRPr="005A3CA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38D961" w14:textId="77777777" w:rsidR="00D520D3" w:rsidRPr="005A3CA7" w:rsidRDefault="003D163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systemu do </w:t>
            </w:r>
            <w:proofErr w:type="spellStart"/>
            <w:r w:rsidRPr="005A3CA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mammotomicznej</w:t>
            </w:r>
            <w:proofErr w:type="spellEnd"/>
            <w:r w:rsidRPr="005A3CA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biopsji</w:t>
            </w:r>
            <w:r w:rsidR="00D520D3" w:rsidRPr="005A3CA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1638" w:rsidRPr="005A3CA7" w14:paraId="5EA0FDB9" w14:textId="77777777" w:rsidTr="00330C56">
        <w:tc>
          <w:tcPr>
            <w:tcW w:w="2269" w:type="dxa"/>
            <w:shd w:val="clear" w:color="auto" w:fill="auto"/>
          </w:tcPr>
          <w:p w14:paraId="171622BC" w14:textId="77777777" w:rsidR="003D1638" w:rsidRPr="005A3CA7" w:rsidRDefault="003D1638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3F3354" w14:textId="77777777" w:rsidR="003D1638" w:rsidRPr="005A3CA7" w:rsidRDefault="003D1638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12/2024</w:t>
            </w:r>
          </w:p>
        </w:tc>
      </w:tr>
    </w:tbl>
    <w:p w14:paraId="613284BC" w14:textId="77777777" w:rsidR="00DC652A" w:rsidRPr="005A3CA7" w:rsidRDefault="003D163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A3CA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A1B1B07" w14:textId="77777777" w:rsidR="00DC652A" w:rsidRPr="005A3CA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A3CA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CE8C99D" w14:textId="77777777" w:rsidR="0071340C" w:rsidRPr="005A3CA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A3CA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A3CA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A3CA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98B5F5A" w14:textId="77777777" w:rsidR="0071340C" w:rsidRPr="005A3C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2D5FF4C" w14:textId="77777777" w:rsidR="0071340C" w:rsidRPr="005A3CA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6AFED57" w14:textId="77777777" w:rsidR="0071340C" w:rsidRPr="005A3C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A3CA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630D747" w14:textId="77777777" w:rsidR="0071340C" w:rsidRPr="005A3CA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A3CA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A3CA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A3CA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ABFB33B" w14:textId="77777777" w:rsidR="0071340C" w:rsidRPr="005A3C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74BC2C3" w14:textId="77777777" w:rsidR="0071340C" w:rsidRPr="005A3C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07B94FE" w14:textId="77777777" w:rsidR="00DC652A" w:rsidRPr="005A3CA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A3CA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A3CA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A3CA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00FD287" w14:textId="77777777" w:rsidR="00DC652A" w:rsidRPr="005A3C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A3CA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A3CA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A0C616F" w14:textId="77777777" w:rsidR="0093388F" w:rsidRPr="005A3CA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A3CA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8029161" w14:textId="77777777" w:rsidR="0093388F" w:rsidRPr="005A3C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58FF69A" w14:textId="77777777" w:rsidR="0093388F" w:rsidRPr="005A3CA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A3CA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EF44CE8" w14:textId="77777777" w:rsidR="00CB29AC" w:rsidRPr="005A3CA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D374DC1" w14:textId="77777777" w:rsidR="00CB29AC" w:rsidRPr="005A3CA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A3CA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DAEA720" w14:textId="77777777" w:rsidR="00830970" w:rsidRPr="005A3C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A3CA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A3CA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04E516F" w14:textId="77777777" w:rsidR="00E27ABB" w:rsidRPr="005A3CA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A3CA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A3CA7" w14:paraId="1DE38B27" w14:textId="77777777" w:rsidTr="00467CA2">
        <w:tc>
          <w:tcPr>
            <w:tcW w:w="2660" w:type="dxa"/>
            <w:shd w:val="clear" w:color="auto" w:fill="auto"/>
          </w:tcPr>
          <w:p w14:paraId="0797153A" w14:textId="77777777" w:rsidR="00D520D3" w:rsidRPr="005A3C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15F5F6" w14:textId="77777777" w:rsidR="00D520D3" w:rsidRPr="005A3C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89B86E" w14:textId="77777777" w:rsidR="00D520D3" w:rsidRPr="005A3CA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9753A8B" w14:textId="77777777" w:rsidR="00D520D3" w:rsidRPr="005A3C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538D28" w14:textId="77777777" w:rsidR="00D520D3" w:rsidRPr="005A3C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5B2D3F" w14:textId="77777777" w:rsidR="00D520D3" w:rsidRPr="005A3CA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A3CA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D1638" w:rsidRPr="005A3CA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A3CA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A3CA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A3CA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D5E12A9" w14:textId="77777777" w:rsidR="00E27ABB" w:rsidRPr="005A3C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A3CA7" w:rsidSect="00B850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F5289" w14:textId="77777777" w:rsidR="00B85003" w:rsidRDefault="00B85003" w:rsidP="00025386">
      <w:pPr>
        <w:spacing w:after="0" w:line="240" w:lineRule="auto"/>
      </w:pPr>
      <w:r>
        <w:separator/>
      </w:r>
    </w:p>
  </w:endnote>
  <w:endnote w:type="continuationSeparator" w:id="0">
    <w:p w14:paraId="11E87959" w14:textId="77777777" w:rsidR="00B85003" w:rsidRDefault="00B850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260E9" w14:textId="77777777" w:rsidR="003D1638" w:rsidRDefault="003D16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719B3" w14:textId="77777777" w:rsidR="00025386" w:rsidRDefault="005A3CA7" w:rsidP="00025386">
    <w:pPr>
      <w:pStyle w:val="Stopka"/>
      <w:tabs>
        <w:tab w:val="clear" w:pos="4536"/>
      </w:tabs>
      <w:jc w:val="center"/>
    </w:pPr>
    <w:r>
      <w:rPr>
        <w:noProof/>
      </w:rPr>
      <w:pict w14:anchorId="765623B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31CD7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A4BF4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FA06" w14:textId="77777777" w:rsidR="003D1638" w:rsidRDefault="003D1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D72F7" w14:textId="77777777" w:rsidR="00B85003" w:rsidRDefault="00B85003" w:rsidP="00025386">
      <w:pPr>
        <w:spacing w:after="0" w:line="240" w:lineRule="auto"/>
      </w:pPr>
      <w:r>
        <w:separator/>
      </w:r>
    </w:p>
  </w:footnote>
  <w:footnote w:type="continuationSeparator" w:id="0">
    <w:p w14:paraId="2AA22474" w14:textId="77777777" w:rsidR="00B85003" w:rsidRDefault="00B850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9D72" w14:textId="77777777" w:rsidR="003D1638" w:rsidRDefault="003D1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00EEA" w14:textId="77777777" w:rsidR="003D1638" w:rsidRDefault="003D16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A045D" w14:textId="77777777" w:rsidR="003D1638" w:rsidRDefault="003D1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69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00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D1638"/>
    <w:rsid w:val="004374F2"/>
    <w:rsid w:val="00460705"/>
    <w:rsid w:val="00467CA2"/>
    <w:rsid w:val="00485239"/>
    <w:rsid w:val="004E27D7"/>
    <w:rsid w:val="0055145C"/>
    <w:rsid w:val="005624D8"/>
    <w:rsid w:val="005A3CA7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5003"/>
    <w:rsid w:val="00BE3BCE"/>
    <w:rsid w:val="00BF4FD9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F779F"/>
  <w15:chartTrackingRefBased/>
  <w15:docId w15:val="{3D9B9F0B-6697-4231-BE51-9B98BECF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2024-01-31T09:59:00Z</dcterms:created>
  <dcterms:modified xsi:type="dcterms:W3CDTF">2024-02-01T14:18:00Z</dcterms:modified>
</cp:coreProperties>
</file>