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6DDAD" w14:textId="5C00F139" w:rsidR="00D62E6E" w:rsidRPr="001E780A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E780A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1E780A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1E780A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1E780A" w14:paraId="738A2CAC" w14:textId="77777777" w:rsidTr="00D62E6E">
        <w:tc>
          <w:tcPr>
            <w:tcW w:w="2800" w:type="dxa"/>
            <w:shd w:val="clear" w:color="auto" w:fill="auto"/>
          </w:tcPr>
          <w:p w14:paraId="11533C6C" w14:textId="77777777" w:rsidR="00D62E6E" w:rsidRPr="001E780A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E780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E780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141B767" w14:textId="77777777" w:rsidR="00D62E6E" w:rsidRPr="001E780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125BECA" w14:textId="77777777" w:rsidR="00D62E6E" w:rsidRPr="001E780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E780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151316" w14:textId="77777777" w:rsidR="00D62E6E" w:rsidRPr="001E780A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E780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E780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E780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1E780A" w14:paraId="386DA5B6" w14:textId="77777777" w:rsidTr="00D62E6E">
        <w:tc>
          <w:tcPr>
            <w:tcW w:w="2800" w:type="dxa"/>
            <w:shd w:val="clear" w:color="auto" w:fill="auto"/>
          </w:tcPr>
          <w:p w14:paraId="16E0C217" w14:textId="77777777" w:rsidR="00D62E6E" w:rsidRPr="001E780A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E780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782ACB8" w14:textId="77777777" w:rsidR="00D62E6E" w:rsidRPr="001E780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B28E9CE" w14:textId="77777777" w:rsidR="00D62E6E" w:rsidRPr="001E780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E780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9E714E" w14:textId="77777777" w:rsidR="00D62E6E" w:rsidRPr="001E780A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E780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E780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E780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17B1201" w14:textId="77777777" w:rsidR="00BC121E" w:rsidRPr="001E780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20A69" w:rsidRPr="001E780A" w14:paraId="2DDC3C83" w14:textId="77777777" w:rsidTr="00330C5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96E96DD" w14:textId="77777777" w:rsidR="00420A69" w:rsidRPr="001E780A" w:rsidRDefault="00420A69" w:rsidP="00330C56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1E780A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29E88B5" w14:textId="77777777" w:rsidR="00420A69" w:rsidRPr="001E780A" w:rsidRDefault="00420A69" w:rsidP="00330C56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E780A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(t.j. Dz. U. z 2023r. poz. 1605) (dalej jako: ustawa Pzp), dotyczące:</w:t>
            </w:r>
          </w:p>
          <w:p w14:paraId="06EF5B3A" w14:textId="77777777" w:rsidR="00420A69" w:rsidRPr="001E780A" w:rsidRDefault="00420A69" w:rsidP="00330C5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1E780A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78B80E3" w14:textId="77777777" w:rsidR="00420A69" w:rsidRPr="001E780A" w:rsidRDefault="00420A69" w:rsidP="00330C5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750A4255" w14:textId="77777777" w:rsidR="00BC121E" w:rsidRPr="001E780A" w:rsidRDefault="00420A6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E780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1E780A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1E780A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1E780A" w14:paraId="4E9902B4" w14:textId="77777777" w:rsidTr="00D62E6E">
        <w:tc>
          <w:tcPr>
            <w:tcW w:w="2269" w:type="dxa"/>
            <w:shd w:val="clear" w:color="auto" w:fill="auto"/>
          </w:tcPr>
          <w:p w14:paraId="259FA16E" w14:textId="77777777" w:rsidR="00D62E6E" w:rsidRPr="001E780A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780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800B7D3" w14:textId="77777777" w:rsidR="00D62E6E" w:rsidRPr="001E780A" w:rsidRDefault="00420A6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E780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systemu do mammotomicznej biopsji</w:t>
            </w:r>
            <w:r w:rsidR="00D62E6E" w:rsidRPr="001E780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20A69" w:rsidRPr="001E780A" w14:paraId="704EDA00" w14:textId="77777777" w:rsidTr="00330C56">
        <w:tc>
          <w:tcPr>
            <w:tcW w:w="2269" w:type="dxa"/>
            <w:shd w:val="clear" w:color="auto" w:fill="auto"/>
          </w:tcPr>
          <w:p w14:paraId="5F098057" w14:textId="77777777" w:rsidR="00420A69" w:rsidRPr="001E780A" w:rsidRDefault="00420A69" w:rsidP="00330C5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780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8D785A" w14:textId="77777777" w:rsidR="00420A69" w:rsidRPr="001E780A" w:rsidRDefault="00420A69" w:rsidP="00330C5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E780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12/2024</w:t>
            </w:r>
          </w:p>
        </w:tc>
      </w:tr>
    </w:tbl>
    <w:p w14:paraId="1C0E32E1" w14:textId="77777777" w:rsidR="00BC121E" w:rsidRPr="001E780A" w:rsidRDefault="00420A69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E780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1E780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1E780A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1E780A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1E780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1E780A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67C2A565" w14:textId="378E68C8" w:rsidR="00BC121E" w:rsidRPr="001E780A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1E780A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 w14:anchorId="4A4EBCD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1E780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E780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1E780A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1E780A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1E780A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1E780A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315014B8" w14:textId="5E383D49" w:rsidR="00BC121E" w:rsidRPr="001E780A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E780A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 w14:anchorId="49AEA459">
          <v:shape id="_x0000_i1031" type="#_x0000_t75" style="width:452.75pt;height:17.3pt" o:ole="">
            <v:imagedata r:id="rId10" o:title=""/>
          </v:shape>
          <w:control r:id="rId11" w:name="OptionButton21" w:shapeid="_x0000_i1031"/>
        </w:object>
      </w:r>
      <w:r w:rsidRPr="001E780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E780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1E780A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1E780A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1E780A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6837A870" w14:textId="77777777" w:rsidR="00BF69A4" w:rsidRPr="001E780A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E780A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1E780A" w14:paraId="1A256BFB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5C979" w14:textId="77777777" w:rsidR="00BC121E" w:rsidRPr="001E780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780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EF94E" w14:textId="77777777" w:rsidR="00BC121E" w:rsidRPr="001E780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780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EF0B7" w14:textId="77777777" w:rsidR="00BC121E" w:rsidRPr="001E780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780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E780A" w14:paraId="1C10CCE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C4B4F" w14:textId="77777777" w:rsidR="00BC121E" w:rsidRPr="001E780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780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1E858" w14:textId="77777777" w:rsidR="00BC121E" w:rsidRPr="001E780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B5F39" w14:textId="77777777" w:rsidR="00BC121E" w:rsidRPr="001E780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1E780A" w14:paraId="771F2CA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06592" w14:textId="77777777" w:rsidR="00BC121E" w:rsidRPr="001E780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E780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574B7" w14:textId="77777777" w:rsidR="00BC121E" w:rsidRPr="001E780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B9926" w14:textId="77777777" w:rsidR="00BC121E" w:rsidRPr="001E780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020016ED" w14:textId="77777777" w:rsidR="00BC121E" w:rsidRPr="001E780A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1E780A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587C2E14" w14:textId="77777777" w:rsidR="00BC121E" w:rsidRPr="001E780A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1E780A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2F00A703" w14:textId="77777777" w:rsidR="00067B62" w:rsidRPr="001E780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1E780A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1E780A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1E780A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713DE3A" w14:textId="77777777" w:rsidR="00067B62" w:rsidRPr="001E780A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E780A" w14:paraId="5B15454E" w14:textId="77777777" w:rsidTr="00620E37">
        <w:tc>
          <w:tcPr>
            <w:tcW w:w="2660" w:type="dxa"/>
            <w:shd w:val="clear" w:color="auto" w:fill="auto"/>
          </w:tcPr>
          <w:p w14:paraId="6041437D" w14:textId="77777777" w:rsidR="00BC121E" w:rsidRPr="001E780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2C70C3E" w14:textId="77777777" w:rsidR="00BC121E" w:rsidRPr="001E780A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E780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92D8DB3" w14:textId="77777777" w:rsidR="00BC121E" w:rsidRPr="001E780A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E780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1E780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1E780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13A1EA71" w14:textId="77777777" w:rsidR="00BC121E" w:rsidRPr="001E780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5AB9F6E" w14:textId="77777777" w:rsidR="00BC121E" w:rsidRPr="001E780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E780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4102982" w14:textId="77777777" w:rsidR="00BC121E" w:rsidRPr="001E780A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E780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1E780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1E780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A109C73" w14:textId="77777777" w:rsidR="00106AC7" w:rsidRPr="001E780A" w:rsidRDefault="00106AC7" w:rsidP="00BC121E">
      <w:pPr>
        <w:rPr>
          <w:rFonts w:ascii="Arial Narrow" w:hAnsi="Arial Narrow"/>
        </w:rPr>
      </w:pPr>
    </w:p>
    <w:sectPr w:rsidR="00106AC7" w:rsidRPr="001E780A" w:rsidSect="0082287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920EF" w14:textId="77777777" w:rsidR="00822872" w:rsidRDefault="00822872">
      <w:r>
        <w:separator/>
      </w:r>
    </w:p>
  </w:endnote>
  <w:endnote w:type="continuationSeparator" w:id="0">
    <w:p w14:paraId="3A80EC15" w14:textId="77777777" w:rsidR="00822872" w:rsidRDefault="00822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566A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8B092E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24F0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51FD102" w14:textId="77777777" w:rsidR="009A4CD3" w:rsidRDefault="001E780A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ACEA73B">
        <v:line id="_x0000_s1025" style="position:absolute;left:0;text-align:left;z-index:251657728" from="-3.85pt,8.7pt" to="455.15pt,8.7pt"/>
      </w:pict>
    </w:r>
  </w:p>
  <w:p w14:paraId="40A21C68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8E49E" w14:textId="77777777" w:rsidR="00420A69" w:rsidRDefault="00420A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32537" w14:textId="77777777" w:rsidR="00822872" w:rsidRDefault="00822872">
      <w:r>
        <w:separator/>
      </w:r>
    </w:p>
  </w:footnote>
  <w:footnote w:type="continuationSeparator" w:id="0">
    <w:p w14:paraId="514A7F37" w14:textId="77777777" w:rsidR="00822872" w:rsidRDefault="008228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040DD" w14:textId="77777777" w:rsidR="00420A69" w:rsidRDefault="00420A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5DB83" w14:textId="77777777" w:rsidR="00420A69" w:rsidRDefault="00420A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BC5D3" w14:textId="77777777" w:rsidR="00420A69" w:rsidRDefault="00420A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72165260">
    <w:abstractNumId w:val="13"/>
  </w:num>
  <w:num w:numId="2" w16cid:durableId="190581026">
    <w:abstractNumId w:val="0"/>
  </w:num>
  <w:num w:numId="3" w16cid:durableId="390662448">
    <w:abstractNumId w:val="11"/>
  </w:num>
  <w:num w:numId="4" w16cid:durableId="912084130">
    <w:abstractNumId w:val="8"/>
  </w:num>
  <w:num w:numId="5" w16cid:durableId="596443785">
    <w:abstractNumId w:val="7"/>
  </w:num>
  <w:num w:numId="6" w16cid:durableId="2141729112">
    <w:abstractNumId w:val="1"/>
  </w:num>
  <w:num w:numId="7" w16cid:durableId="982463677">
    <w:abstractNumId w:val="6"/>
  </w:num>
  <w:num w:numId="8" w16cid:durableId="1663194469">
    <w:abstractNumId w:val="3"/>
  </w:num>
  <w:num w:numId="9" w16cid:durableId="991637266">
    <w:abstractNumId w:val="2"/>
  </w:num>
  <w:num w:numId="10" w16cid:durableId="2120248606">
    <w:abstractNumId w:val="5"/>
  </w:num>
  <w:num w:numId="11" w16cid:durableId="1849175311">
    <w:abstractNumId w:val="10"/>
  </w:num>
  <w:num w:numId="12" w16cid:durableId="1238436838">
    <w:abstractNumId w:val="4"/>
  </w:num>
  <w:num w:numId="13" w16cid:durableId="832916443">
    <w:abstractNumId w:val="9"/>
  </w:num>
  <w:num w:numId="14" w16cid:durableId="128877757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287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E780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0A69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2872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30B36"/>
    <w:rsid w:val="00F46593"/>
    <w:rsid w:val="00F5049E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B2808F1"/>
  <w15:chartTrackingRefBased/>
  <w15:docId w15:val="{A9468ADE-4D88-42D1-B910-1CB1F1604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2010-01-07T09:39:00Z</cp:lastPrinted>
  <dcterms:created xsi:type="dcterms:W3CDTF">2024-01-31T10:00:00Z</dcterms:created>
  <dcterms:modified xsi:type="dcterms:W3CDTF">2024-02-01T14:20:00Z</dcterms:modified>
</cp:coreProperties>
</file>