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77C28" w14:textId="77777777" w:rsidR="00A02E94" w:rsidRDefault="00ED30F4" w:rsidP="001423DB">
      <w:pPr>
        <w:jc w:val="right"/>
        <w:rPr>
          <w:rFonts w:ascii="Arial" w:hAnsi="Arial" w:cs="Arial"/>
        </w:rPr>
      </w:pPr>
      <w:bookmarkStart w:id="0" w:name="_Hlk53520193"/>
      <w:r w:rsidRPr="00ED30F4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ED30F4">
        <w:rPr>
          <w:rFonts w:ascii="Arial" w:hAnsi="Arial" w:cs="Arial"/>
        </w:rPr>
        <w:t>2024-02-05</w:t>
      </w:r>
    </w:p>
    <w:p w14:paraId="3F35766A" w14:textId="77777777" w:rsidR="00ED30F4" w:rsidRPr="00ED30F4" w:rsidRDefault="00ED30F4" w:rsidP="001423DB">
      <w:pPr>
        <w:rPr>
          <w:rFonts w:ascii="Arial" w:hAnsi="Arial" w:cs="Arial"/>
          <w:b/>
          <w:bCs/>
        </w:rPr>
      </w:pPr>
      <w:r w:rsidRPr="00ED30F4">
        <w:rPr>
          <w:rFonts w:ascii="Arial" w:hAnsi="Arial" w:cs="Arial"/>
          <w:b/>
          <w:bCs/>
        </w:rPr>
        <w:t>Szpital Wojewódzki w Poznaniu</w:t>
      </w:r>
    </w:p>
    <w:p w14:paraId="010CA285" w14:textId="77777777" w:rsidR="00A02E94" w:rsidRDefault="00ED30F4" w:rsidP="001423DB">
      <w:pPr>
        <w:rPr>
          <w:rFonts w:ascii="Arial" w:hAnsi="Arial" w:cs="Arial"/>
          <w:b/>
          <w:bCs/>
        </w:rPr>
      </w:pPr>
      <w:r w:rsidRPr="00ED30F4">
        <w:rPr>
          <w:rFonts w:ascii="Arial" w:hAnsi="Arial" w:cs="Arial"/>
          <w:b/>
          <w:bCs/>
        </w:rPr>
        <w:t>Dział Zamówień Publicznych</w:t>
      </w:r>
    </w:p>
    <w:p w14:paraId="5CC36BE8" w14:textId="77777777" w:rsidR="00A02E94" w:rsidRDefault="00ED30F4" w:rsidP="001423DB">
      <w:pPr>
        <w:rPr>
          <w:rFonts w:ascii="Arial" w:hAnsi="Arial" w:cs="Arial"/>
        </w:rPr>
      </w:pPr>
      <w:r w:rsidRPr="00ED30F4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ED30F4">
        <w:rPr>
          <w:rFonts w:ascii="Arial" w:hAnsi="Arial" w:cs="Arial"/>
        </w:rPr>
        <w:t>7/19</w:t>
      </w:r>
    </w:p>
    <w:p w14:paraId="500F87D6" w14:textId="77777777" w:rsidR="00A02E94" w:rsidRDefault="00ED30F4" w:rsidP="001423DB">
      <w:pPr>
        <w:rPr>
          <w:rFonts w:ascii="Arial" w:hAnsi="Arial" w:cs="Arial"/>
        </w:rPr>
      </w:pPr>
      <w:r w:rsidRPr="00ED30F4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ED30F4">
        <w:rPr>
          <w:rFonts w:ascii="Arial" w:hAnsi="Arial" w:cs="Arial"/>
        </w:rPr>
        <w:t>Poznań</w:t>
      </w:r>
    </w:p>
    <w:p w14:paraId="53D7E7A9" w14:textId="77777777" w:rsidR="001423DB" w:rsidRDefault="001423DB" w:rsidP="00142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547DFB8C" w14:textId="2F9074A7" w:rsidR="00A02E94" w:rsidRDefault="00A02E94" w:rsidP="00142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00280AAC" w14:textId="77777777" w:rsidR="00A02E94" w:rsidRDefault="00A02E94" w:rsidP="00142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34EA1D7A" w14:textId="77777777" w:rsidR="001423DB" w:rsidRDefault="001423DB" w:rsidP="00142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16A0612" w14:textId="77777777" w:rsidR="001423DB" w:rsidRDefault="001423DB" w:rsidP="00142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B2E0FAD" w14:textId="77777777" w:rsidR="00A02E94" w:rsidRDefault="00A02E94" w:rsidP="001423DB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511C1340" w14:textId="77777777" w:rsidR="00A02E94" w:rsidRDefault="00A02E94" w:rsidP="001423DB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182FB205" w14:textId="77777777" w:rsidR="001423DB" w:rsidRDefault="001423DB" w:rsidP="001423DB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ED30F4" w14:paraId="5DBE8F06" w14:textId="77777777" w:rsidTr="00176338">
        <w:trPr>
          <w:trHeight w:val="638"/>
        </w:trPr>
        <w:tc>
          <w:tcPr>
            <w:tcW w:w="959" w:type="dxa"/>
            <w:hideMark/>
          </w:tcPr>
          <w:p w14:paraId="3D1B5757" w14:textId="77777777" w:rsidR="00ED30F4" w:rsidRDefault="00ED30F4" w:rsidP="001423D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32AE069F" w14:textId="77777777" w:rsidR="00ED30F4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D30F4">
              <w:rPr>
                <w:rFonts w:ascii="Arial" w:hAnsi="Arial" w:cs="Arial"/>
              </w:rPr>
              <w:t>podstawowy</w:t>
            </w:r>
            <w:r w:rsidR="001423DB">
              <w:rPr>
                <w:rFonts w:ascii="Arial" w:hAnsi="Arial" w:cs="Arial"/>
              </w:rPr>
              <w:t>m</w:t>
            </w:r>
            <w:r w:rsidRPr="00ED30F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ED30F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ED30F4">
              <w:rPr>
                <w:rFonts w:ascii="Arial" w:hAnsi="Arial" w:cs="Arial"/>
                <w:b/>
                <w:bCs/>
              </w:rPr>
              <w:t>Sukcesywna dostawa serów, twarogu i masła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D30F4">
              <w:rPr>
                <w:rFonts w:ascii="Arial" w:hAnsi="Arial" w:cs="Arial"/>
                <w:b/>
              </w:rPr>
              <w:t>SZW/DZP/1/2024</w:t>
            </w:r>
            <w:r>
              <w:rPr>
                <w:rFonts w:ascii="Arial" w:hAnsi="Arial" w:cs="Arial"/>
                <w:bCs/>
              </w:rPr>
              <w:t>.</w:t>
            </w:r>
          </w:p>
          <w:p w14:paraId="5CF27D52" w14:textId="737BAECA" w:rsidR="001423DB" w:rsidRDefault="001423DB" w:rsidP="001423DB">
            <w:pPr>
              <w:jc w:val="both"/>
              <w:rPr>
                <w:rFonts w:ascii="Arial" w:hAnsi="Arial" w:cs="Arial"/>
              </w:rPr>
            </w:pPr>
          </w:p>
        </w:tc>
      </w:tr>
    </w:tbl>
    <w:p w14:paraId="7281CA05" w14:textId="77777777" w:rsidR="00A02E94" w:rsidRDefault="00A02E94" w:rsidP="001423D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ED30F4" w:rsidRPr="00ED30F4">
        <w:rPr>
          <w:rFonts w:ascii="Arial" w:hAnsi="Arial" w:cs="Arial"/>
        </w:rPr>
        <w:t>(</w:t>
      </w:r>
      <w:proofErr w:type="spellStart"/>
      <w:r w:rsidR="00ED30F4" w:rsidRPr="00ED30F4">
        <w:rPr>
          <w:rFonts w:ascii="Arial" w:hAnsi="Arial" w:cs="Arial"/>
        </w:rPr>
        <w:t>t.j</w:t>
      </w:r>
      <w:proofErr w:type="spellEnd"/>
      <w:r w:rsidR="00ED30F4" w:rsidRPr="00ED30F4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260D8D73" w14:textId="77777777" w:rsidR="001423DB" w:rsidRDefault="001423DB" w:rsidP="001423DB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ED30F4" w14:paraId="33482990" w14:textId="77777777" w:rsidTr="0017633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10C8" w14:textId="77777777" w:rsidR="00ED30F4" w:rsidRDefault="00ED30F4" w:rsidP="001423DB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ED30F4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ED30F4">
              <w:rPr>
                <w:rFonts w:ascii="Arial" w:hAnsi="Arial" w:cs="Arial"/>
              </w:rPr>
              <w:t>sery, twaróg i masło - P</w:t>
            </w:r>
          </w:p>
          <w:p w14:paraId="6700C94E" w14:textId="77777777" w:rsidR="00ED30F4" w:rsidRDefault="00ED30F4" w:rsidP="001423DB">
            <w:pPr>
              <w:jc w:val="both"/>
              <w:rPr>
                <w:rFonts w:ascii="Arial" w:hAnsi="Arial" w:cs="Arial"/>
                <w:b/>
              </w:rPr>
            </w:pPr>
            <w:r w:rsidRPr="00ED30F4">
              <w:rPr>
                <w:rFonts w:ascii="Arial" w:hAnsi="Arial" w:cs="Arial"/>
                <w:b/>
              </w:rPr>
              <w:t>Spółdzielnia Mleczarska MLEKOVITA</w:t>
            </w:r>
          </w:p>
          <w:p w14:paraId="2437B0E5" w14:textId="2FA62C9D" w:rsidR="00ED30F4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 w:rsidRPr="00ED30F4">
              <w:rPr>
                <w:rFonts w:ascii="Arial" w:hAnsi="Arial" w:cs="Arial"/>
                <w:bCs/>
              </w:rPr>
              <w:t>ul. Ludowa 122</w:t>
            </w:r>
            <w:r>
              <w:rPr>
                <w:rFonts w:ascii="Arial" w:hAnsi="Arial" w:cs="Arial"/>
                <w:bCs/>
              </w:rPr>
              <w:t xml:space="preserve">  </w:t>
            </w:r>
          </w:p>
          <w:p w14:paraId="078A08D4" w14:textId="77777777" w:rsidR="00ED30F4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 w:rsidRPr="00ED30F4">
              <w:rPr>
                <w:rFonts w:ascii="Arial" w:hAnsi="Arial" w:cs="Arial"/>
                <w:bCs/>
              </w:rPr>
              <w:t>18-200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D30F4">
              <w:rPr>
                <w:rFonts w:ascii="Arial" w:hAnsi="Arial" w:cs="Arial"/>
                <w:bCs/>
              </w:rPr>
              <w:t>Wysokie Mazowieckie</w:t>
            </w:r>
          </w:p>
          <w:p w14:paraId="55815301" w14:textId="77777777" w:rsidR="00ED30F4" w:rsidRPr="004872D7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ED30F4">
              <w:rPr>
                <w:rFonts w:ascii="Arial" w:hAnsi="Arial" w:cs="Arial"/>
                <w:b/>
              </w:rPr>
              <w:t>712 470.00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54127AF6" w14:textId="77777777" w:rsidR="001423DB" w:rsidRDefault="00ED30F4" w:rsidP="001423DB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1423DB">
              <w:rPr>
                <w:rFonts w:ascii="Arial" w:hAnsi="Arial" w:cs="Arial"/>
                <w:color w:val="000000"/>
              </w:rPr>
              <w:t xml:space="preserve"> </w:t>
            </w:r>
          </w:p>
          <w:p w14:paraId="6725E17B" w14:textId="0548C74D" w:rsidR="00ED30F4" w:rsidRDefault="00ED30F4" w:rsidP="001423DB">
            <w:pPr>
              <w:jc w:val="both"/>
              <w:rPr>
                <w:rFonts w:ascii="Arial" w:hAnsi="Arial" w:cs="Arial"/>
              </w:rPr>
            </w:pPr>
            <w:r w:rsidRPr="00ED30F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D30F4" w14:paraId="5E340228" w14:textId="77777777" w:rsidTr="0017633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5925" w14:textId="77777777" w:rsidR="00ED30F4" w:rsidRDefault="00ED30F4" w:rsidP="001423DB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ED30F4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ED30F4">
              <w:rPr>
                <w:rFonts w:ascii="Arial" w:hAnsi="Arial" w:cs="Arial"/>
              </w:rPr>
              <w:t>sery, twaróg i masło - K</w:t>
            </w:r>
          </w:p>
          <w:p w14:paraId="34BBC67F" w14:textId="77777777" w:rsidR="00ED30F4" w:rsidRDefault="00ED30F4" w:rsidP="001423DB">
            <w:pPr>
              <w:jc w:val="both"/>
              <w:rPr>
                <w:rFonts w:ascii="Arial" w:hAnsi="Arial" w:cs="Arial"/>
                <w:b/>
              </w:rPr>
            </w:pPr>
            <w:r w:rsidRPr="00ED30F4">
              <w:rPr>
                <w:rFonts w:ascii="Arial" w:hAnsi="Arial" w:cs="Arial"/>
                <w:b/>
              </w:rPr>
              <w:t>Spółdzielnia Mleczarska MLEKOVITA</w:t>
            </w:r>
          </w:p>
          <w:p w14:paraId="22BAB8E6" w14:textId="64040CBA" w:rsidR="00ED30F4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 w:rsidRPr="00ED30F4">
              <w:rPr>
                <w:rFonts w:ascii="Arial" w:hAnsi="Arial" w:cs="Arial"/>
                <w:bCs/>
              </w:rPr>
              <w:t>ul. Ludowa 122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70542352" w14:textId="77777777" w:rsidR="00ED30F4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 w:rsidRPr="00ED30F4">
              <w:rPr>
                <w:rFonts w:ascii="Arial" w:hAnsi="Arial" w:cs="Arial"/>
                <w:bCs/>
              </w:rPr>
              <w:t>18-200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D30F4">
              <w:rPr>
                <w:rFonts w:ascii="Arial" w:hAnsi="Arial" w:cs="Arial"/>
                <w:bCs/>
              </w:rPr>
              <w:t>Wysokie Mazowieckie</w:t>
            </w:r>
          </w:p>
          <w:p w14:paraId="66DC03D6" w14:textId="77777777" w:rsidR="00ED30F4" w:rsidRPr="004872D7" w:rsidRDefault="00ED30F4" w:rsidP="001423D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ED30F4">
              <w:rPr>
                <w:rFonts w:ascii="Arial" w:hAnsi="Arial" w:cs="Arial"/>
                <w:b/>
              </w:rPr>
              <w:t>52 657.50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218C1D1C" w14:textId="77777777" w:rsidR="00ED30F4" w:rsidRDefault="00ED30F4" w:rsidP="001423DB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7457206" w14:textId="77777777" w:rsidR="00ED30F4" w:rsidRDefault="00ED30F4" w:rsidP="001423DB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ED30F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E445958" w14:textId="77777777" w:rsidR="001423DB" w:rsidRDefault="001423DB" w:rsidP="001423DB">
      <w:pPr>
        <w:jc w:val="both"/>
        <w:rPr>
          <w:rFonts w:ascii="Arial" w:hAnsi="Arial" w:cs="Arial"/>
          <w:color w:val="000000"/>
        </w:rPr>
      </w:pPr>
    </w:p>
    <w:p w14:paraId="0C43984B" w14:textId="0A6921DA" w:rsidR="00A02E94" w:rsidRDefault="00A02E94" w:rsidP="001423D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2126"/>
        <w:gridCol w:w="1276"/>
      </w:tblGrid>
      <w:tr w:rsidR="00A02E94" w14:paraId="4A8BC082" w14:textId="77777777" w:rsidTr="001423D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8362DF8" w14:textId="77777777" w:rsidR="00A02E94" w:rsidRDefault="00A02E94" w:rsidP="001423D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18E49D3" w14:textId="77777777" w:rsidR="00A02E94" w:rsidRDefault="00A02E94" w:rsidP="001423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AB30F79" w14:textId="77777777" w:rsidR="00A02E94" w:rsidRDefault="00A02E94" w:rsidP="001423D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2657D7B" w14:textId="77777777" w:rsidR="00A02E94" w:rsidRDefault="00A02E94" w:rsidP="001423D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D30F4" w14:paraId="770E0762" w14:textId="77777777" w:rsidTr="001423D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197C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ED30F4">
              <w:rPr>
                <w:rFonts w:ascii="Arial" w:hAnsi="Arial" w:cs="Arial"/>
                <w:sz w:val="20"/>
                <w:szCs w:val="20"/>
              </w:rPr>
              <w:t>sery, twaróg i masło - P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9738" w14:textId="77777777" w:rsidR="00ED30F4" w:rsidRDefault="00ED30F4" w:rsidP="001423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0F4">
              <w:rPr>
                <w:rFonts w:ascii="Arial" w:hAnsi="Arial" w:cs="Arial"/>
                <w:b/>
                <w:bCs/>
                <w:sz w:val="20"/>
                <w:szCs w:val="20"/>
              </w:rPr>
              <w:t>Okręgowa Spółdzielnia Mleczarska w Śremie</w:t>
            </w:r>
          </w:p>
          <w:p w14:paraId="1AA90BD9" w14:textId="77777777" w:rsidR="00ED30F4" w:rsidRDefault="00ED30F4" w:rsidP="001423DB">
            <w:pPr>
              <w:rPr>
                <w:rFonts w:ascii="Arial" w:hAnsi="Arial" w:cs="Arial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Mickiewicza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30F4"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623848C4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63-100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30F4">
              <w:rPr>
                <w:rFonts w:ascii="Arial" w:hAnsi="Arial" w:cs="Arial"/>
                <w:sz w:val="20"/>
                <w:szCs w:val="20"/>
              </w:rPr>
              <w:t>Śrem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F3EE" w14:textId="77777777" w:rsidR="001423DB" w:rsidRDefault="001423DB" w:rsidP="001423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4C653D" w14:textId="172B736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1 - Cena - 99.65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AD6E" w14:textId="77777777" w:rsidR="00ED30F4" w:rsidRDefault="00ED30F4" w:rsidP="0014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 xml:space="preserve">  99,65</w:t>
            </w:r>
          </w:p>
        </w:tc>
      </w:tr>
      <w:tr w:rsidR="00ED30F4" w14:paraId="0676D10B" w14:textId="77777777" w:rsidTr="001423D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442B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ED30F4">
              <w:rPr>
                <w:rFonts w:ascii="Arial" w:hAnsi="Arial" w:cs="Arial"/>
                <w:sz w:val="20"/>
                <w:szCs w:val="20"/>
              </w:rPr>
              <w:t>sery, twaróg i masło - P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1258" w14:textId="77777777" w:rsidR="00ED30F4" w:rsidRDefault="00ED30F4" w:rsidP="001423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0F4">
              <w:rPr>
                <w:rFonts w:ascii="Arial" w:hAnsi="Arial" w:cs="Arial"/>
                <w:b/>
                <w:bCs/>
                <w:sz w:val="20"/>
                <w:szCs w:val="20"/>
              </w:rPr>
              <w:t>Spółdzielnia Mleczarska MLEKOVITA</w:t>
            </w:r>
          </w:p>
          <w:p w14:paraId="262E8307" w14:textId="1292DAEE" w:rsidR="00ED30F4" w:rsidRDefault="00ED30F4" w:rsidP="001423DB">
            <w:pPr>
              <w:rPr>
                <w:rFonts w:ascii="Arial" w:hAnsi="Arial" w:cs="Arial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ul. Ludowa 122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1655AD7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18-200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30F4">
              <w:rPr>
                <w:rFonts w:ascii="Arial" w:hAnsi="Arial" w:cs="Arial"/>
                <w:sz w:val="20"/>
                <w:szCs w:val="20"/>
              </w:rPr>
              <w:t>Wysokie Mazowieckie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B006" w14:textId="77777777" w:rsidR="001423DB" w:rsidRDefault="001423DB" w:rsidP="001423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5AC5E5" w14:textId="34F8F689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A93A" w14:textId="77777777" w:rsidR="00ED30F4" w:rsidRDefault="00ED30F4" w:rsidP="0014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D30F4" w14:paraId="0E007634" w14:textId="77777777" w:rsidTr="001423D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449A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ED30F4">
              <w:rPr>
                <w:rFonts w:ascii="Arial" w:hAnsi="Arial" w:cs="Arial"/>
                <w:sz w:val="20"/>
                <w:szCs w:val="20"/>
              </w:rPr>
              <w:t>sery, twaróg i masło - K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A84DD" w14:textId="77777777" w:rsidR="00ED30F4" w:rsidRDefault="00ED30F4" w:rsidP="001423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0F4">
              <w:rPr>
                <w:rFonts w:ascii="Arial" w:hAnsi="Arial" w:cs="Arial"/>
                <w:b/>
                <w:bCs/>
                <w:sz w:val="20"/>
                <w:szCs w:val="20"/>
              </w:rPr>
              <w:t>Spółdzielnia Mleczarska MLEKOVITA</w:t>
            </w:r>
          </w:p>
          <w:p w14:paraId="3C27DF9D" w14:textId="26E5A1EC" w:rsidR="00ED30F4" w:rsidRDefault="00ED30F4" w:rsidP="001423DB">
            <w:pPr>
              <w:rPr>
                <w:rFonts w:ascii="Arial" w:hAnsi="Arial" w:cs="Arial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ul. Ludowa 122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BA4EE5" w14:textId="77777777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18-200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30F4">
              <w:rPr>
                <w:rFonts w:ascii="Arial" w:hAnsi="Arial" w:cs="Arial"/>
                <w:sz w:val="20"/>
                <w:szCs w:val="20"/>
              </w:rPr>
              <w:t>Wysokie Mazowieckie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52119" w14:textId="77777777" w:rsidR="001423DB" w:rsidRDefault="001423DB" w:rsidP="001423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717E42" w14:textId="576BB03E" w:rsidR="00ED30F4" w:rsidRDefault="00ED30F4" w:rsidP="001423D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865D" w14:textId="77777777" w:rsidR="00ED30F4" w:rsidRDefault="00ED30F4" w:rsidP="0014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0F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42C36941" w14:textId="77777777" w:rsidR="00A02E94" w:rsidRDefault="00A02E94" w:rsidP="001423DB">
      <w:pPr>
        <w:jc w:val="both"/>
        <w:rPr>
          <w:rFonts w:ascii="Arial" w:hAnsi="Arial" w:cs="Arial"/>
          <w:color w:val="000000"/>
        </w:rPr>
      </w:pPr>
    </w:p>
    <w:p w14:paraId="5DA9BD93" w14:textId="77777777" w:rsidR="00A02E94" w:rsidRDefault="00A02E94" w:rsidP="001423D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6EA673EF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DA9DDF" w14:textId="77777777" w:rsidR="00A02E94" w:rsidRDefault="00A02E94" w:rsidP="001423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4E75C51" w14:textId="77777777" w:rsidR="00A02E94" w:rsidRDefault="00A02E94" w:rsidP="001423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ACD3CE8" w14:textId="77777777" w:rsidR="00A02E94" w:rsidRDefault="00A02E94" w:rsidP="001423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67CBB1C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BA87FF" w14:textId="77777777" w:rsidR="00A02E94" w:rsidRDefault="00A02E94" w:rsidP="001423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FFF1F7" w14:textId="77777777" w:rsidR="00A02E94" w:rsidRDefault="00A02E94" w:rsidP="001423DB">
            <w:pPr>
              <w:rPr>
                <w:rFonts w:ascii="Arial" w:hAnsi="Arial" w:cs="Arial"/>
                <w:b/>
                <w:bCs/>
              </w:rPr>
            </w:pPr>
          </w:p>
          <w:p w14:paraId="1DF270A5" w14:textId="77777777" w:rsidR="00A02E94" w:rsidRDefault="00A02E94" w:rsidP="001423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78D8213C" w14:textId="77777777" w:rsidR="00A02E94" w:rsidRDefault="00A02E94" w:rsidP="001423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7FFCF3" w14:textId="77777777" w:rsidR="00A02E94" w:rsidRPr="00FC0BC6" w:rsidRDefault="00A02E94" w:rsidP="001423DB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4717BD62" w14:textId="77777777" w:rsidR="00A02E94" w:rsidRPr="00FC0BC6" w:rsidRDefault="00A02E94" w:rsidP="001423DB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74C940E6" w14:textId="77777777" w:rsidR="00A02E94" w:rsidRDefault="00A02E94" w:rsidP="001423DB">
            <w:pPr>
              <w:jc w:val="both"/>
              <w:rPr>
                <w:rFonts w:ascii="Arial" w:hAnsi="Arial" w:cs="Arial"/>
              </w:rPr>
            </w:pPr>
          </w:p>
        </w:tc>
      </w:tr>
    </w:tbl>
    <w:p w14:paraId="0C6F6993" w14:textId="77777777" w:rsidR="00A02E94" w:rsidRDefault="00A02E94" w:rsidP="001423DB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931D6D0" w14:textId="77777777" w:rsidR="00A02E94" w:rsidRDefault="00A02E94" w:rsidP="00142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780ABC0E" w14:textId="77777777" w:rsidR="00A02E94" w:rsidRDefault="00A02E94" w:rsidP="00142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ED30F4">
        <w:rPr>
          <w:rFonts w:ascii="Arial" w:hAnsi="Arial" w:cs="Arial"/>
        </w:rPr>
        <w:t>nie krótszym niż 5 dni od dnia przesłania niniejszego zawiadomienia o wyborze najkorzystniejszej oferty.</w:t>
      </w:r>
    </w:p>
    <w:p w14:paraId="4EDD64C3" w14:textId="77777777" w:rsidR="00A02E94" w:rsidRDefault="00A02E94" w:rsidP="00142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1E6F7A76" w14:textId="77777777" w:rsidR="00A02E94" w:rsidRDefault="00A02E94" w:rsidP="001423DB">
      <w:pPr>
        <w:jc w:val="both"/>
        <w:rPr>
          <w:rFonts w:ascii="Arial" w:hAnsi="Arial" w:cs="Arial"/>
          <w:bCs/>
        </w:rPr>
      </w:pPr>
    </w:p>
    <w:p w14:paraId="35B9D0BE" w14:textId="77777777" w:rsidR="00A02E94" w:rsidRDefault="00A02E94" w:rsidP="001423DB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34B95AAA" w14:textId="77777777" w:rsidR="00A45BCE" w:rsidRDefault="00A45BCE" w:rsidP="001423DB">
      <w:pPr>
        <w:ind w:left="3119" w:firstLine="425"/>
        <w:jc w:val="right"/>
        <w:rPr>
          <w:rFonts w:ascii="Arial" w:hAnsi="Arial" w:cs="Arial"/>
          <w:i/>
        </w:rPr>
      </w:pPr>
    </w:p>
    <w:p w14:paraId="34980F74" w14:textId="77777777" w:rsidR="00A45BCE" w:rsidRPr="002D64D4" w:rsidRDefault="00A45BCE" w:rsidP="00A45BCE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 /-/ Dyrektor Szpitala Wojewódzkiego </w:t>
      </w:r>
    </w:p>
    <w:p w14:paraId="489594C1" w14:textId="77777777" w:rsidR="00A45BCE" w:rsidRPr="002D64D4" w:rsidRDefault="00A45BCE" w:rsidP="00A45BCE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D78921F" w14:textId="3F11A49C" w:rsidR="00A45BCE" w:rsidRPr="002D64D4" w:rsidRDefault="00A45BCE" w:rsidP="00A45BCE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2D64D4">
        <w:rPr>
          <w:sz w:val="22"/>
          <w:szCs w:val="22"/>
        </w:rPr>
        <w:t xml:space="preserve">      Piotr Nowicki</w:t>
      </w:r>
    </w:p>
    <w:p w14:paraId="65646446" w14:textId="77777777" w:rsidR="00A45BCE" w:rsidRDefault="00A45BCE" w:rsidP="001423DB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26AEE288" w14:textId="77777777" w:rsidR="008642B3" w:rsidRPr="00A02E94" w:rsidRDefault="008642B3" w:rsidP="001423DB"/>
    <w:sectPr w:rsidR="008642B3" w:rsidRPr="00A02E94" w:rsidSect="004A68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2ECFF" w14:textId="77777777" w:rsidR="004A68D7" w:rsidRDefault="004A68D7">
      <w:r>
        <w:separator/>
      </w:r>
    </w:p>
  </w:endnote>
  <w:endnote w:type="continuationSeparator" w:id="0">
    <w:p w14:paraId="65752181" w14:textId="77777777" w:rsidR="004A68D7" w:rsidRDefault="004A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B41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894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B434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4DA7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EC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22E6D" w14:textId="77777777" w:rsidR="004A68D7" w:rsidRDefault="004A68D7">
      <w:r>
        <w:separator/>
      </w:r>
    </w:p>
  </w:footnote>
  <w:footnote w:type="continuationSeparator" w:id="0">
    <w:p w14:paraId="378A9038" w14:textId="77777777" w:rsidR="004A68D7" w:rsidRDefault="004A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E0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6E7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94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8D7"/>
    <w:rsid w:val="00022322"/>
    <w:rsid w:val="00042497"/>
    <w:rsid w:val="000C1E6F"/>
    <w:rsid w:val="000E4E56"/>
    <w:rsid w:val="001423DB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68D7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45BC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30F4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F9B2FF"/>
  <w15:chartTrackingRefBased/>
  <w15:docId w15:val="{ADCC4FD2-2F47-4A73-A390-4B00645B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2024-02-05T06:55:00Z</cp:lastPrinted>
  <dcterms:created xsi:type="dcterms:W3CDTF">2024-02-05T06:56:00Z</dcterms:created>
  <dcterms:modified xsi:type="dcterms:W3CDTF">2024-02-05T06:56:00Z</dcterms:modified>
</cp:coreProperties>
</file>