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3A73961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F51BFB3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7E3443F0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361F4F97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497F50B0" w14:textId="77777777"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768A3F69" w14:textId="77777777" w:rsidR="00253974" w:rsidRDefault="00036CDE" w:rsidP="00253974">
      <w:pPr>
        <w:rPr>
          <w:rFonts w:ascii="Arial" w:hAnsi="Arial" w:cs="Arial"/>
          <w:b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>na</w:t>
      </w:r>
      <w:r w:rsidR="00253974">
        <w:rPr>
          <w:rFonts w:ascii="Arial" w:hAnsi="Arial" w:cs="Arial"/>
          <w:b/>
          <w:sz w:val="22"/>
          <w:szCs w:val="22"/>
        </w:rPr>
        <w:t>:</w:t>
      </w:r>
    </w:p>
    <w:p w14:paraId="599E2C64" w14:textId="77777777" w:rsidR="00253974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7B239298" w14:textId="2419D098" w:rsidR="00253974" w:rsidRDefault="009170A2" w:rsidP="00253974">
      <w:r>
        <w:t xml:space="preserve">Usługa planowania prac badawczych w projekcie </w:t>
      </w:r>
      <w:proofErr w:type="spellStart"/>
      <w:r w:rsidR="00351DB1">
        <w:t>Long</w:t>
      </w:r>
      <w:proofErr w:type="spellEnd"/>
      <w:r w:rsidR="00351DB1">
        <w:t xml:space="preserve"> Life Learning </w:t>
      </w:r>
      <w:r>
        <w:t xml:space="preserve">zgodnie z umową między firmą </w:t>
      </w:r>
      <w:r w:rsidR="00351DB1">
        <w:t xml:space="preserve">WN </w:t>
      </w:r>
      <w:r>
        <w:t xml:space="preserve">PWN i </w:t>
      </w:r>
      <w:proofErr w:type="spellStart"/>
      <w:r>
        <w:t>UAM.w</w:t>
      </w:r>
      <w:proofErr w:type="spellEnd"/>
      <w:r>
        <w:t xml:space="preserve"> Centrum Sztucznej Inteligencji (CSI), Uniwersytetu im. Adama Mickiewicza w Poznaniu </w:t>
      </w:r>
      <w:r w:rsidR="00351DB1">
        <w:t>oraz</w:t>
      </w:r>
    </w:p>
    <w:p w14:paraId="6808708A" w14:textId="77777777" w:rsidR="00253974" w:rsidRDefault="00253974" w:rsidP="00AB732E">
      <w:pPr>
        <w:jc w:val="center"/>
      </w:pPr>
    </w:p>
    <w:p w14:paraId="2EE5FD75" w14:textId="5237D87B" w:rsidR="00036CDE" w:rsidRPr="00CD0BA5" w:rsidRDefault="009170A2" w:rsidP="00253974">
      <w:pPr>
        <w:rPr>
          <w:rFonts w:ascii="Arial" w:hAnsi="Arial" w:cs="Arial"/>
          <w:sz w:val="22"/>
          <w:szCs w:val="22"/>
        </w:rPr>
      </w:pPr>
      <w:r>
        <w:t>Usług</w:t>
      </w:r>
      <w:r w:rsidR="00253974">
        <w:t>a</w:t>
      </w:r>
      <w:r>
        <w:t xml:space="preserve"> planowania prac badawczych w projekcie tłumaczenia automatycznego zgodnie z umową między firmą Allegro i UAM w Centrum Sztucznej Inteligencji (CSI), Uniwersytetu im. Adama Mickiewicza w Poznaniu</w:t>
      </w:r>
    </w:p>
    <w:p w14:paraId="48393564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55C20688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0F817B02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558A8E8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6554BA6D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E80C208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CA0B654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C7F6D17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2F88C427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CD9D9DF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3C88015A" w14:textId="77777777" w:rsidR="005E2CBD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0"/>
        </w:rPr>
      </w:pPr>
    </w:p>
    <w:p w14:paraId="48A89C28" w14:textId="77777777"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17EFF973" w14:textId="77777777" w:rsidR="0002744A" w:rsidRDefault="0002744A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</w:p>
    <w:p w14:paraId="077B88CB" w14:textId="3BE1C42B" w:rsidR="00AB732E" w:rsidRDefault="00036CDE" w:rsidP="0002744A">
      <w:pPr>
        <w:pStyle w:val="Akapitzlist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</w:t>
      </w:r>
      <w:r w:rsidR="00AB732E">
        <w:rPr>
          <w:rFonts w:ascii="Arial" w:hAnsi="Arial" w:cs="Arial"/>
          <w:sz w:val="22"/>
          <w:szCs w:val="22"/>
        </w:rPr>
        <w:t>iu o zamówieniu:</w:t>
      </w:r>
    </w:p>
    <w:p w14:paraId="293B9A8E" w14:textId="77777777"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14:paraId="6EA50603" w14:textId="57BDF756" w:rsidR="00036CDE" w:rsidRDefault="00AB732E" w:rsidP="00DD5761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 cenę </w:t>
      </w:r>
      <w:r w:rsidR="00036CDE">
        <w:rPr>
          <w:rFonts w:ascii="Arial" w:hAnsi="Arial" w:cs="Arial"/>
          <w:b/>
          <w:bCs/>
        </w:rPr>
        <w:t xml:space="preserve"> brutto </w:t>
      </w:r>
      <w:r w:rsidR="00036CDE" w:rsidRPr="0098361E">
        <w:rPr>
          <w:rFonts w:ascii="Arial" w:hAnsi="Arial" w:cs="Arial"/>
          <w:b/>
          <w:bCs/>
        </w:rPr>
        <w:t xml:space="preserve"> </w:t>
      </w:r>
      <w:r w:rsidR="00036CDE" w:rsidRPr="0098361E">
        <w:rPr>
          <w:rFonts w:ascii="Arial" w:hAnsi="Arial" w:cs="Arial"/>
          <w:bCs/>
        </w:rPr>
        <w:t>………………………</w:t>
      </w:r>
      <w:r w:rsidR="00036CDE" w:rsidRPr="0098361E">
        <w:rPr>
          <w:rFonts w:ascii="Arial" w:hAnsi="Arial" w:cs="Arial"/>
          <w:b/>
          <w:bCs/>
        </w:rPr>
        <w:t xml:space="preserve"> PLN</w:t>
      </w:r>
    </w:p>
    <w:p w14:paraId="4BE4856B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14:paraId="18DF3C1B" w14:textId="77777777" w:rsidR="00F85077" w:rsidRDefault="00F85077" w:rsidP="00F85077"/>
    <w:p w14:paraId="3F288A82" w14:textId="00D6CF1B" w:rsidR="00ED55ED" w:rsidRPr="00864791" w:rsidRDefault="00ED55ED" w:rsidP="00ED55ED">
      <w:pPr>
        <w:pStyle w:val="Akapitzlist"/>
        <w:numPr>
          <w:ilvl w:val="0"/>
          <w:numId w:val="17"/>
        </w:num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864791">
        <w:rPr>
          <w:rFonts w:ascii="Arial" w:hAnsi="Arial" w:cs="Arial"/>
          <w:bCs/>
          <w:sz w:val="22"/>
          <w:szCs w:val="22"/>
        </w:rPr>
        <w:t xml:space="preserve">Oświadczamy, że posiadamy osiągnięcia badawcze </w:t>
      </w:r>
      <w:r w:rsidR="00DC076A">
        <w:rPr>
          <w:rFonts w:ascii="Arial" w:hAnsi="Arial" w:cs="Arial"/>
          <w:bCs/>
          <w:sz w:val="22"/>
          <w:szCs w:val="22"/>
        </w:rPr>
        <w:t xml:space="preserve">wskazane w </w:t>
      </w:r>
      <w:r w:rsidR="009F5828">
        <w:rPr>
          <w:rFonts w:ascii="Arial" w:hAnsi="Arial" w:cs="Arial"/>
          <w:bCs/>
          <w:sz w:val="22"/>
          <w:szCs w:val="22"/>
        </w:rPr>
        <w:t>liście</w:t>
      </w:r>
      <w:r w:rsidR="00DC076A">
        <w:rPr>
          <w:rFonts w:ascii="Arial" w:hAnsi="Arial" w:cs="Arial"/>
          <w:bCs/>
          <w:sz w:val="22"/>
          <w:szCs w:val="22"/>
        </w:rPr>
        <w:t xml:space="preserve"> stanowiąc</w:t>
      </w:r>
      <w:r w:rsidR="009F5828">
        <w:rPr>
          <w:rFonts w:ascii="Arial" w:hAnsi="Arial" w:cs="Arial"/>
          <w:bCs/>
          <w:sz w:val="22"/>
          <w:szCs w:val="22"/>
        </w:rPr>
        <w:t>ej</w:t>
      </w:r>
      <w:r w:rsidR="00DC076A">
        <w:rPr>
          <w:rFonts w:ascii="Arial" w:hAnsi="Arial" w:cs="Arial"/>
          <w:bCs/>
          <w:sz w:val="22"/>
          <w:szCs w:val="22"/>
        </w:rPr>
        <w:t xml:space="preserve"> załącznik do oferty </w:t>
      </w:r>
      <w:r w:rsidRPr="00864791">
        <w:rPr>
          <w:rFonts w:ascii="Arial" w:hAnsi="Arial" w:cs="Arial"/>
          <w:bCs/>
          <w:sz w:val="22"/>
          <w:szCs w:val="22"/>
        </w:rPr>
        <w:t>z</w:t>
      </w:r>
      <w:r w:rsidR="002C6E88" w:rsidRPr="00864791">
        <w:rPr>
          <w:rFonts w:ascii="Arial" w:hAnsi="Arial" w:cs="Arial"/>
          <w:bCs/>
          <w:sz w:val="22"/>
          <w:szCs w:val="22"/>
        </w:rPr>
        <w:t xml:space="preserve"> dziedzin</w:t>
      </w:r>
      <w:r w:rsidR="00EA117B" w:rsidRPr="00864791">
        <w:rPr>
          <w:rFonts w:ascii="Arial" w:hAnsi="Arial" w:cs="Arial"/>
          <w:bCs/>
          <w:sz w:val="22"/>
          <w:szCs w:val="22"/>
        </w:rPr>
        <w:t>y:</w:t>
      </w:r>
      <w:r w:rsidR="002C6E88" w:rsidRPr="00864791">
        <w:rPr>
          <w:rFonts w:ascii="Arial" w:hAnsi="Arial" w:cs="Arial"/>
          <w:bCs/>
          <w:sz w:val="22"/>
          <w:szCs w:val="22"/>
        </w:rPr>
        <w:br/>
        <w:t xml:space="preserve">- </w:t>
      </w:r>
      <w:r w:rsidR="00EA117B" w:rsidRPr="00864791">
        <w:rPr>
          <w:rFonts w:ascii="Arial" w:hAnsi="Arial" w:cs="Arial"/>
          <w:bCs/>
          <w:sz w:val="22"/>
          <w:szCs w:val="22"/>
        </w:rPr>
        <w:t xml:space="preserve">wyszukiwanie </w:t>
      </w:r>
      <w:proofErr w:type="spellStart"/>
      <w:r w:rsidR="00EA117B" w:rsidRPr="00864791">
        <w:rPr>
          <w:rFonts w:ascii="Arial" w:hAnsi="Arial" w:cs="Arial"/>
          <w:bCs/>
          <w:sz w:val="22"/>
          <w:szCs w:val="22"/>
        </w:rPr>
        <w:t>pełnotekstowe</w:t>
      </w:r>
      <w:proofErr w:type="spellEnd"/>
    </w:p>
    <w:p w14:paraId="16A467BE" w14:textId="614829C3" w:rsidR="00AB16A1" w:rsidRPr="00864791" w:rsidRDefault="00AB16A1" w:rsidP="00AB16A1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864791">
        <w:rPr>
          <w:rFonts w:ascii="Arial" w:hAnsi="Arial" w:cs="Arial"/>
          <w:bCs/>
          <w:sz w:val="22"/>
          <w:szCs w:val="22"/>
        </w:rPr>
        <w:t xml:space="preserve">- tłumaczenie automatyczne </w:t>
      </w:r>
      <w:r w:rsidR="009170A2" w:rsidRPr="00864791">
        <w:rPr>
          <w:rFonts w:ascii="Arial" w:hAnsi="Arial" w:cs="Arial"/>
          <w:bCs/>
          <w:sz w:val="22"/>
          <w:szCs w:val="22"/>
        </w:rPr>
        <w:t>metodami neuronowymi</w:t>
      </w:r>
    </w:p>
    <w:p w14:paraId="5612042B" w14:textId="1B4E380F" w:rsidR="002C6E88" w:rsidRDefault="002C6E88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864791">
        <w:rPr>
          <w:rFonts w:ascii="Arial" w:hAnsi="Arial" w:cs="Arial"/>
          <w:bCs/>
          <w:sz w:val="22"/>
          <w:szCs w:val="22"/>
        </w:rPr>
        <w:t xml:space="preserve">Osiągnięcia badawcze </w:t>
      </w:r>
      <w:r w:rsidR="00E0376C" w:rsidRPr="00864791">
        <w:rPr>
          <w:rFonts w:ascii="Arial" w:hAnsi="Arial" w:cs="Arial"/>
          <w:bCs/>
          <w:sz w:val="22"/>
          <w:szCs w:val="22"/>
        </w:rPr>
        <w:t>zostały udokumentowane w następujących publikacjach z lat 20221-2023:</w:t>
      </w:r>
    </w:p>
    <w:p w14:paraId="22C954EE" w14:textId="57497E62" w:rsidR="00CA58F3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</w:t>
      </w:r>
    </w:p>
    <w:p w14:paraId="39825C41" w14:textId="6CC1DE4B" w:rsidR="00CA58F3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</w:t>
      </w:r>
    </w:p>
    <w:p w14:paraId="6479DCEE" w14:textId="44B3EB56" w:rsidR="00CA58F3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</w:t>
      </w:r>
    </w:p>
    <w:p w14:paraId="45581DF4" w14:textId="75E4E66E" w:rsidR="00CA58F3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</w:t>
      </w:r>
    </w:p>
    <w:p w14:paraId="69690657" w14:textId="77777777" w:rsidR="00CA58F3" w:rsidRPr="00864791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</w:p>
    <w:p w14:paraId="74471218" w14:textId="7951396A" w:rsidR="00E0376C" w:rsidRPr="00864791" w:rsidRDefault="00CA58F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</w:t>
      </w:r>
      <w:r w:rsidR="00E0376C" w:rsidRPr="00864791">
        <w:rPr>
          <w:rFonts w:ascii="Arial" w:hAnsi="Arial" w:cs="Arial"/>
          <w:bCs/>
          <w:sz w:val="22"/>
          <w:szCs w:val="22"/>
        </w:rPr>
        <w:t xml:space="preserve">dla każdej publikacji </w:t>
      </w:r>
      <w:r w:rsidR="00DC076A">
        <w:rPr>
          <w:rFonts w:ascii="Arial" w:hAnsi="Arial" w:cs="Arial"/>
          <w:bCs/>
          <w:sz w:val="22"/>
          <w:szCs w:val="22"/>
        </w:rPr>
        <w:t>należy</w:t>
      </w:r>
      <w:r w:rsidR="00E0376C" w:rsidRPr="00864791">
        <w:rPr>
          <w:rFonts w:ascii="Arial" w:hAnsi="Arial" w:cs="Arial"/>
          <w:bCs/>
          <w:sz w:val="22"/>
          <w:szCs w:val="22"/>
        </w:rPr>
        <w:t xml:space="preserve"> podać </w:t>
      </w:r>
      <w:r w:rsidR="00F5530C" w:rsidRPr="00864791">
        <w:rPr>
          <w:rFonts w:ascii="Arial" w:hAnsi="Arial" w:cs="Arial"/>
          <w:bCs/>
          <w:sz w:val="22"/>
          <w:szCs w:val="22"/>
        </w:rPr>
        <w:t>dane bibliograficzne oraz liczbę punktów</w:t>
      </w:r>
      <w:r w:rsidR="002E23AF" w:rsidRPr="00864791">
        <w:rPr>
          <w:rFonts w:ascii="Arial" w:hAnsi="Arial" w:cs="Arial"/>
          <w:bCs/>
          <w:sz w:val="22"/>
          <w:szCs w:val="22"/>
        </w:rPr>
        <w:t xml:space="preserve"> według wykazu czasopism sporządzonego przez Ministra Nauki w dniu 5 stycznia 2024</w:t>
      </w:r>
      <w:r>
        <w:rPr>
          <w:rFonts w:ascii="Arial" w:hAnsi="Arial" w:cs="Arial"/>
          <w:bCs/>
          <w:sz w:val="22"/>
          <w:szCs w:val="22"/>
        </w:rPr>
        <w:t>)</w:t>
      </w:r>
      <w:bookmarkStart w:id="0" w:name="_GoBack"/>
      <w:bookmarkEnd w:id="0"/>
    </w:p>
    <w:p w14:paraId="1D103CBA" w14:textId="77777777"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14:paraId="12F6633F" w14:textId="77777777"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lastRenderedPageBreak/>
        <w:t>Oświadczamy, że akceptujemy termin realizacji zamówienia.</w:t>
      </w:r>
    </w:p>
    <w:p w14:paraId="114A19CB" w14:textId="77777777"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14:paraId="62CC332C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14:paraId="4ED40230" w14:textId="77777777"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AB732E" w:rsidRDefault="00AB732E" w:rsidP="00AB732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AB732E">
        <w:rPr>
          <w:rFonts w:ascii="Arial" w:hAnsi="Arial" w:cs="Arial"/>
          <w:sz w:val="22"/>
          <w:szCs w:val="20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8869B4" w:rsidRDefault="00AB732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Załącznikami do oferty </w:t>
      </w:r>
      <w:r w:rsidR="00036CDE" w:rsidRPr="008869B4">
        <w:rPr>
          <w:rFonts w:ascii="Arial" w:hAnsi="Arial" w:cs="Arial"/>
          <w:sz w:val="22"/>
          <w:szCs w:val="20"/>
        </w:rPr>
        <w:t>są:</w:t>
      </w:r>
    </w:p>
    <w:p w14:paraId="10E21912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4CE88115" w14:textId="77777777" w:rsidR="00036CDE" w:rsidRPr="008869B4" w:rsidRDefault="00036CDE" w:rsidP="00AB732E">
      <w:pPr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0EACEFA7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B729829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4F037DDA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1D1F1826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11"/>
      <w:footerReference w:type="default" r:id="rId12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1F86E619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A58F3">
      <w:rPr>
        <w:noProof/>
      </w:rPr>
      <w:t>2</w:t>
    </w:r>
    <w:r>
      <w:fldChar w:fldCharType="end"/>
    </w: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0976A2C8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ZP3/00000000</w:t>
    </w:r>
    <w:r w:rsidR="000414DB">
      <w:rPr>
        <w:rFonts w:ascii="Arial" w:hAnsi="Arial" w:cs="Arial"/>
        <w:sz w:val="20"/>
      </w:rPr>
      <w:t>571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5"/>
  </w:num>
  <w:num w:numId="8">
    <w:abstractNumId w:val="13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1"/>
  </w:num>
  <w:num w:numId="15">
    <w:abstractNumId w:val="0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53974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F5828"/>
    <w:rsid w:val="00A362F8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0109"/>
    <w:rsid w:val="00C5398B"/>
    <w:rsid w:val="00C56B1E"/>
    <w:rsid w:val="00C6498C"/>
    <w:rsid w:val="00C66669"/>
    <w:rsid w:val="00C67188"/>
    <w:rsid w:val="00C75D33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56D1-8010-4CB4-A309-FBDA47FB880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F32A16-2858-4297-BB07-C6FAD766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336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6</cp:revision>
  <cp:lastPrinted>2023-05-18T11:55:00Z</cp:lastPrinted>
  <dcterms:created xsi:type="dcterms:W3CDTF">2024-01-31T07:27:00Z</dcterms:created>
  <dcterms:modified xsi:type="dcterms:W3CDTF">2024-02-01T11:14:00Z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