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4541F58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87DD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A97DF94" w14:textId="445EB23E" w:rsidR="00087DDD" w:rsidRPr="00697FEF" w:rsidRDefault="004512E5" w:rsidP="00087DDD">
      <w:pPr>
        <w:spacing w:before="600" w:line="276" w:lineRule="auto"/>
        <w:jc w:val="center"/>
        <w:rPr>
          <w:b/>
        </w:rPr>
      </w:pPr>
      <w:r>
        <w:rPr>
          <w:b/>
        </w:rPr>
        <w:t>„</w:t>
      </w:r>
      <w:r w:rsidRPr="004512E5">
        <w:rPr>
          <w:b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="00087DDD" w:rsidRPr="00697FEF">
        <w:rPr>
          <w:b/>
        </w:rPr>
        <w:t>".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767DE361" w14:textId="77777777" w:rsidR="00087DDD" w:rsidRDefault="00087DDD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</w:p>
    <w:p w14:paraId="70AD3D7E" w14:textId="6C398A5C" w:rsidR="00E401EB" w:rsidRPr="005D230C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>Wartość netto za wykonanie całości przedmiotu zamówienia wynosi: ……………</w:t>
      </w:r>
      <w:r w:rsidR="00D5331F" w:rsidRPr="005D230C">
        <w:rPr>
          <w:bCs/>
          <w:sz w:val="22"/>
        </w:rPr>
        <w:t>…</w:t>
      </w:r>
      <w:r w:rsidR="00A14961" w:rsidRPr="005D230C">
        <w:rPr>
          <w:bCs/>
          <w:sz w:val="22"/>
        </w:rPr>
        <w:t>…….</w:t>
      </w:r>
      <w:r w:rsidRPr="005D230C">
        <w:rPr>
          <w:bCs/>
          <w:sz w:val="22"/>
        </w:rPr>
        <w:t>…… zł</w:t>
      </w:r>
    </w:p>
    <w:p w14:paraId="28743C05" w14:textId="5688F919" w:rsidR="00567CC9" w:rsidRPr="005D230C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5D230C">
        <w:rPr>
          <w:sz w:val="22"/>
          <w:szCs w:val="22"/>
        </w:rPr>
        <w:t>stawka  podatku VAT wynosi  ......%</w:t>
      </w:r>
      <w:r w:rsidR="00A14961" w:rsidRPr="005D230C">
        <w:rPr>
          <w:sz w:val="22"/>
          <w:szCs w:val="22"/>
        </w:rPr>
        <w:t xml:space="preserve">, </w:t>
      </w:r>
    </w:p>
    <w:p w14:paraId="0975F8C0" w14:textId="3BBEF971" w:rsidR="00A14961" w:rsidRPr="005D230C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5D230C">
        <w:rPr>
          <w:sz w:val="22"/>
          <w:szCs w:val="22"/>
        </w:rPr>
        <w:t>kwota podatku VAT wynosi ......................... zł</w:t>
      </w:r>
    </w:p>
    <w:p w14:paraId="411CF8FE" w14:textId="38936427" w:rsidR="00E401EB" w:rsidRPr="005D230C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5D230C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Pr="005D230C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>(słownie: …………………………………………</w:t>
      </w:r>
      <w:r w:rsidR="00D5331F" w:rsidRPr="005D230C">
        <w:rPr>
          <w:bCs/>
          <w:sz w:val="22"/>
        </w:rPr>
        <w:t>…..</w:t>
      </w:r>
      <w:r w:rsidRPr="005D230C">
        <w:rPr>
          <w:bCs/>
          <w:sz w:val="22"/>
        </w:rPr>
        <w:t>……………………………………… zł)</w:t>
      </w:r>
      <w:r w:rsidR="00063162" w:rsidRPr="005D230C">
        <w:rPr>
          <w:bCs/>
          <w:sz w:val="22"/>
        </w:rPr>
        <w:t xml:space="preserve">, </w:t>
      </w:r>
    </w:p>
    <w:p w14:paraId="3FD7661E" w14:textId="79A6E23E" w:rsidR="00A17239" w:rsidRPr="005D230C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 xml:space="preserve">Termin wykonania umowy: </w:t>
      </w:r>
      <w:r w:rsidR="004512E5" w:rsidRPr="005D230C">
        <w:rPr>
          <w:bCs/>
          <w:sz w:val="22"/>
        </w:rPr>
        <w:t>20 tygodni</w:t>
      </w:r>
      <w:r w:rsidR="00087DDD" w:rsidRPr="005D230C">
        <w:rPr>
          <w:bCs/>
          <w:sz w:val="22"/>
        </w:rPr>
        <w:t xml:space="preserve"> (nie dłużej niż </w:t>
      </w:r>
      <w:r w:rsidR="004512E5" w:rsidRPr="005D230C">
        <w:rPr>
          <w:bCs/>
          <w:sz w:val="22"/>
        </w:rPr>
        <w:t>12 miesięcy</w:t>
      </w:r>
      <w:r w:rsidR="00087DDD" w:rsidRPr="005D230C">
        <w:rPr>
          <w:bCs/>
          <w:sz w:val="22"/>
        </w:rPr>
        <w:t>)</w:t>
      </w:r>
    </w:p>
    <w:p w14:paraId="0FFCD447" w14:textId="519F1CD0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 xml:space="preserve">Warunki płatności: </w:t>
      </w:r>
      <w:r w:rsidR="00781D83" w:rsidRPr="005D230C">
        <w:rPr>
          <w:bCs/>
          <w:sz w:val="22"/>
        </w:rPr>
        <w:t>6</w:t>
      </w:r>
      <w:r w:rsidR="00D971D1" w:rsidRPr="005D230C">
        <w:rPr>
          <w:bCs/>
          <w:sz w:val="22"/>
        </w:rPr>
        <w:t>0 dni</w:t>
      </w:r>
    </w:p>
    <w:p w14:paraId="60214A93" w14:textId="77777777" w:rsidR="00087DDD" w:rsidRPr="00B6407A" w:rsidRDefault="00087DD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70189D67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5D230C">
        <w:t>6</w:t>
      </w:r>
      <w:r w:rsidRPr="001F5BB3">
        <w:t xml:space="preserve"> do Specyfikacji Warunków Zamówienia i zobowiązujemy się w przypadku wyboru naszej oferty </w:t>
      </w:r>
      <w:r w:rsidR="00087DDD">
        <w:br/>
      </w:r>
      <w:r w:rsidRPr="001F5BB3">
        <w:t>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</w:t>
      </w:r>
      <w:r w:rsidR="004276D9" w:rsidRPr="005D230C">
        <w:rPr>
          <w:sz w:val="22"/>
          <w:szCs w:val="22"/>
        </w:rPr>
        <w:t xml:space="preserve">wysokości </w:t>
      </w:r>
      <w:r w:rsidRPr="005D230C">
        <w:rPr>
          <w:sz w:val="22"/>
          <w:szCs w:val="22"/>
        </w:rPr>
        <w:t>5</w:t>
      </w:r>
      <w:r w:rsidR="004276D9" w:rsidRPr="005D230C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695812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81EA5">
      <w:rPr>
        <w:sz w:val="20"/>
        <w:szCs w:val="20"/>
      </w:rPr>
      <w:t>7</w:t>
    </w:r>
    <w:r w:rsidR="001D2B20">
      <w:rPr>
        <w:sz w:val="20"/>
        <w:szCs w:val="20"/>
      </w:rPr>
      <w:t>/202</w:t>
    </w:r>
    <w:r w:rsidR="00A81EA5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63162"/>
    <w:rsid w:val="00085C92"/>
    <w:rsid w:val="00087DDD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512E5"/>
    <w:rsid w:val="004868D2"/>
    <w:rsid w:val="00486D45"/>
    <w:rsid w:val="004D017E"/>
    <w:rsid w:val="004D5A42"/>
    <w:rsid w:val="00525EFF"/>
    <w:rsid w:val="00567CC9"/>
    <w:rsid w:val="005844F6"/>
    <w:rsid w:val="00594233"/>
    <w:rsid w:val="005D230C"/>
    <w:rsid w:val="005F6505"/>
    <w:rsid w:val="005F6F5F"/>
    <w:rsid w:val="006435BF"/>
    <w:rsid w:val="006A049D"/>
    <w:rsid w:val="006B63D6"/>
    <w:rsid w:val="006C641D"/>
    <w:rsid w:val="006D09E0"/>
    <w:rsid w:val="00736C1E"/>
    <w:rsid w:val="00767FEE"/>
    <w:rsid w:val="00781D83"/>
    <w:rsid w:val="007D475B"/>
    <w:rsid w:val="007E331F"/>
    <w:rsid w:val="008174DB"/>
    <w:rsid w:val="008631F1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81EA5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6</cp:revision>
  <dcterms:created xsi:type="dcterms:W3CDTF">2022-06-20T09:42:00Z</dcterms:created>
  <dcterms:modified xsi:type="dcterms:W3CDTF">2024-02-01T13:17:00Z</dcterms:modified>
</cp:coreProperties>
</file>