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3EBC413A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BD3AC7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333483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</w:t>
      </w:r>
      <w:r w:rsidR="00B27D0B">
        <w:rPr>
          <w:rFonts w:ascii="Times New Roman" w:eastAsia="Times New Roman" w:hAnsi="Times New Roman"/>
          <w:bCs/>
          <w:sz w:val="24"/>
          <w:szCs w:val="20"/>
          <w:lang w:eastAsia="pl-PL"/>
        </w:rPr>
        <w:t>/7/2024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6AEBB11" w14:textId="77777777" w:rsidR="00515254" w:rsidRPr="00A67D58" w:rsidRDefault="00515254" w:rsidP="0051525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0162">
        <w:rPr>
          <w:rFonts w:ascii="Times New Roman" w:hAnsi="Times New Roman"/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Pr="00A67D58">
        <w:rPr>
          <w:rFonts w:ascii="Times New Roman" w:hAnsi="Times New Roman"/>
          <w:b/>
          <w:sz w:val="24"/>
          <w:szCs w:val="24"/>
        </w:rPr>
        <w:t>.</w:t>
      </w:r>
    </w:p>
    <w:p w14:paraId="042682AB" w14:textId="77777777" w:rsidR="00BD3AC7" w:rsidRDefault="00BD3AC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08035D7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AD5F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15254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27D0B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2017-08-01T08:06:00Z</dcterms:created>
  <dcterms:modified xsi:type="dcterms:W3CDTF">2024-02-01T13:18:00Z</dcterms:modified>
</cp:coreProperties>
</file>