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E79F2" w14:textId="5940AF20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F04D9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5BF46C91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186C2C">
        <w:rPr>
          <w:sz w:val="24"/>
          <w:szCs w:val="24"/>
        </w:rPr>
        <w:t>7/2024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218B3FF6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1F04D9">
        <w:br/>
      </w:r>
      <w:r w:rsidRPr="00F83B51">
        <w:t>do dysponowania tymi osobami</w:t>
      </w:r>
      <w:r w:rsidR="0060654D" w:rsidRPr="0060654D">
        <w:t>.</w:t>
      </w:r>
    </w:p>
    <w:p w14:paraId="5674A7D0" w14:textId="1B32B512" w:rsidR="00150D7E" w:rsidRDefault="00150D7E" w:rsidP="001F04D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F04D9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 w:rsidR="001F04D9" w:rsidRPr="001F04D9">
        <w:rPr>
          <w:b/>
          <w:bCs/>
          <w:sz w:val="24"/>
          <w:szCs w:val="24"/>
        </w:rPr>
        <w:t>pn</w:t>
      </w:r>
      <w:r w:rsidR="001F04D9">
        <w:rPr>
          <w:b/>
          <w:bCs/>
        </w:rPr>
        <w:t>.</w:t>
      </w:r>
      <w:r>
        <w:rPr>
          <w:sz w:val="24"/>
        </w:rPr>
        <w:t>:</w:t>
      </w:r>
    </w:p>
    <w:p w14:paraId="1721C898" w14:textId="77777777" w:rsidR="00C93EBC" w:rsidRPr="00A67D58" w:rsidRDefault="00C93EBC" w:rsidP="00C93EBC">
      <w:pPr>
        <w:spacing w:after="240" w:line="276" w:lineRule="auto"/>
        <w:jc w:val="center"/>
        <w:rPr>
          <w:b/>
          <w:sz w:val="24"/>
          <w:szCs w:val="24"/>
        </w:rPr>
      </w:pPr>
      <w:r w:rsidRPr="001C0162">
        <w:rPr>
          <w:b/>
          <w:sz w:val="24"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Pr="00A67D58">
        <w:rPr>
          <w:b/>
          <w:sz w:val="24"/>
          <w:szCs w:val="24"/>
        </w:rPr>
        <w:t>.</w:t>
      </w:r>
    </w:p>
    <w:p w14:paraId="6D287D21" w14:textId="77777777" w:rsidR="00150D7E" w:rsidRDefault="00150D7E" w:rsidP="00150D7E">
      <w:pPr>
        <w:jc w:val="both"/>
        <w:rPr>
          <w:sz w:val="24"/>
        </w:rPr>
      </w:pPr>
    </w:p>
    <w:p w14:paraId="45555A97" w14:textId="7F9F9D9A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</w:t>
      </w:r>
      <w:r w:rsidR="00E05433">
        <w:t>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2C0461C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68AE417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95D33FA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779FCDB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8A2F14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E0EA22F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270AEC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7EEE47C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AB655E3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54E819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CDE9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98B573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19C9A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FD218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9FF835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E322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311B64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009B1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EFA5C2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5AE4CB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AC0D3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291081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0EF63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AD25B9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9F83D7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98BC8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28821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B66E6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A58C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B1569D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F89E02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76A096B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7A2E31EC" w14:textId="77777777" w:rsidR="00E05433" w:rsidRDefault="00E05433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  <w:highlight w:val="yellow"/>
        </w:rPr>
      </w:pPr>
    </w:p>
    <w:p w14:paraId="3A7CE96D" w14:textId="1FDDDA35" w:rsidR="007D208F" w:rsidRPr="00E05433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i/>
          <w:iCs/>
          <w:sz w:val="24"/>
          <w:szCs w:val="24"/>
        </w:rPr>
      </w:pPr>
      <w:r w:rsidRPr="00E05433">
        <w:rPr>
          <w:i/>
          <w:iCs/>
          <w:sz w:val="24"/>
          <w:szCs w:val="24"/>
        </w:rPr>
        <w:lastRenderedPageBreak/>
        <w:t>Zgodnie z &amp; 4 ust. 1</w:t>
      </w:r>
      <w:r w:rsidR="00E05433" w:rsidRPr="00E05433">
        <w:rPr>
          <w:i/>
          <w:iCs/>
          <w:sz w:val="24"/>
          <w:szCs w:val="24"/>
        </w:rPr>
        <w:t>0</w:t>
      </w:r>
      <w:r w:rsidRPr="00E05433">
        <w:rPr>
          <w:i/>
          <w:iCs/>
          <w:sz w:val="24"/>
          <w:szCs w:val="24"/>
        </w:rPr>
        <w:t xml:space="preserve"> </w:t>
      </w:r>
      <w:r w:rsidR="006746F7">
        <w:rPr>
          <w:i/>
          <w:iCs/>
          <w:sz w:val="24"/>
          <w:szCs w:val="24"/>
        </w:rPr>
        <w:t>projektu</w:t>
      </w:r>
      <w:r w:rsidRPr="00E05433">
        <w:rPr>
          <w:i/>
          <w:iCs/>
          <w:sz w:val="24"/>
          <w:szCs w:val="24"/>
        </w:rPr>
        <w:t xml:space="preserve"> umowy Inspektor z chwilą zawarcia Umowy w przedmiotowym postępowaniu załącza kopie dokumentów potwierdzających posiadanie przez członków Zespołu Inspektora uprawnień do wykonywania funkcji inżyniera nadzoru w danej specjalności </w:t>
      </w:r>
      <w:r w:rsidRPr="00E05433">
        <w:rPr>
          <w:i/>
          <w:iCs/>
          <w:sz w:val="24"/>
          <w:szCs w:val="24"/>
        </w:rPr>
        <w:br/>
        <w:t>w zakresie wskazanym powyżej oraz w Opisie Przedmiotu Zamówienia  oraz oświadczenia złożone przez osoby wchodzące w skład Zespołu Inspektora o podjęciu się pełnienia w Zespole Inspektora obowiązków inżyniera nadzoru w danej specjalności, zgodnie z posiadanymi kwalifikacjami.</w:t>
      </w:r>
    </w:p>
    <w:p w14:paraId="1A3D7EE7" w14:textId="77777777" w:rsidR="007D208F" w:rsidRP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</w:p>
    <w:p w14:paraId="7359DD48" w14:textId="162F953C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186C2C"/>
    <w:rsid w:val="001F04D9"/>
    <w:rsid w:val="004E070D"/>
    <w:rsid w:val="00503001"/>
    <w:rsid w:val="00565EF2"/>
    <w:rsid w:val="0060654D"/>
    <w:rsid w:val="006746F7"/>
    <w:rsid w:val="007064BA"/>
    <w:rsid w:val="00771188"/>
    <w:rsid w:val="007D208F"/>
    <w:rsid w:val="00821C80"/>
    <w:rsid w:val="00936CFB"/>
    <w:rsid w:val="00980415"/>
    <w:rsid w:val="009C437A"/>
    <w:rsid w:val="009F128A"/>
    <w:rsid w:val="00AA594F"/>
    <w:rsid w:val="00B11EA3"/>
    <w:rsid w:val="00B41A5F"/>
    <w:rsid w:val="00B551AF"/>
    <w:rsid w:val="00C93EBC"/>
    <w:rsid w:val="00D52F5E"/>
    <w:rsid w:val="00E05433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220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8</cp:revision>
  <cp:lastPrinted>2000-12-12T16:01:00Z</cp:lastPrinted>
  <dcterms:created xsi:type="dcterms:W3CDTF">2022-06-20T09:40:00Z</dcterms:created>
  <dcterms:modified xsi:type="dcterms:W3CDTF">2024-02-02T09:12:00Z</dcterms:modified>
</cp:coreProperties>
</file>