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F16F6" w14:textId="7ABFB0D7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FE07A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E07A2" w:rsidRPr="00FE07A2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FE07A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C3252C3" w14:textId="77777777" w:rsidR="00FE07A2" w:rsidRPr="00FE07A2" w:rsidRDefault="00FE07A2" w:rsidP="00FE07A2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E07A2" w14:paraId="483C7456" w14:textId="77777777" w:rsidTr="00467CA2">
        <w:tc>
          <w:tcPr>
            <w:tcW w:w="2800" w:type="dxa"/>
            <w:shd w:val="clear" w:color="auto" w:fill="auto"/>
          </w:tcPr>
          <w:p w14:paraId="4F4094C3" w14:textId="77777777" w:rsidR="00D520D3" w:rsidRPr="00FE07A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E07A2">
              <w:rPr>
                <w:rFonts w:ascii="Arial Narrow" w:hAnsi="Arial Narrow" w:cs="Arial"/>
                <w:b/>
              </w:rPr>
              <w:t>Podmiot</w:t>
            </w:r>
            <w:r w:rsidRPr="00FE07A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97DBEC" w14:textId="77777777" w:rsidR="00D520D3" w:rsidRPr="00FE07A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BDCE54C" w14:textId="77777777" w:rsidR="00D520D3" w:rsidRPr="00FE07A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555220" w14:textId="77777777" w:rsidR="00D520D3" w:rsidRPr="00FE07A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E07A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E07A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E07A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FE07A2" w14:paraId="7B038717" w14:textId="77777777" w:rsidTr="00467CA2">
        <w:tc>
          <w:tcPr>
            <w:tcW w:w="2800" w:type="dxa"/>
            <w:shd w:val="clear" w:color="auto" w:fill="auto"/>
          </w:tcPr>
          <w:p w14:paraId="5247D17F" w14:textId="77777777" w:rsidR="00D520D3" w:rsidRPr="00FE07A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E07A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3CCF34" w14:textId="77777777" w:rsidR="00D520D3" w:rsidRPr="00FE07A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FE5BE1B" w14:textId="77777777" w:rsidR="00D520D3" w:rsidRPr="00FE07A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BADED5" w14:textId="77777777" w:rsidR="00D520D3" w:rsidRPr="00FE07A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E07A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E07A2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FE07A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16264FB" w14:textId="77777777" w:rsidR="00B62AD0" w:rsidRPr="00FE07A2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E07A2" w14:paraId="448E0EC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C8D31D" w14:textId="77777777" w:rsidR="00053927" w:rsidRPr="00FE07A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E07A2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157E8E3" w14:textId="77777777" w:rsidR="00053927" w:rsidRPr="00FE07A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FE07A2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FE07A2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FE07A2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8D9B89E" w14:textId="77777777" w:rsidR="0071340C" w:rsidRPr="00FE07A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E07A2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E07A2">
        <w:rPr>
          <w:rFonts w:ascii="Arial Narrow" w:eastAsia="Times New Roman" w:hAnsi="Arial Narrow" w:cs="Arial"/>
          <w:lang w:eastAsia="pl-PL"/>
        </w:rPr>
        <w:t xml:space="preserve">, </w:t>
      </w:r>
      <w:r w:rsidRPr="00FE07A2">
        <w:rPr>
          <w:rFonts w:ascii="Arial Narrow" w:eastAsia="Times New Roman" w:hAnsi="Arial Narrow" w:cs="Arial"/>
          <w:lang w:eastAsia="pl-PL"/>
        </w:rPr>
        <w:t>w oparciu o</w:t>
      </w:r>
      <w:r w:rsidR="00EF3368" w:rsidRPr="00FE07A2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E07A2">
        <w:rPr>
          <w:rFonts w:ascii="Arial Narrow" w:hAnsi="Arial Narrow" w:cs="Arial"/>
        </w:rPr>
        <w:t xml:space="preserve"> ustawy </w:t>
      </w:r>
      <w:r w:rsidR="00EF3368" w:rsidRPr="00FE07A2">
        <w:rPr>
          <w:rFonts w:ascii="Arial Narrow" w:hAnsi="Arial Narrow" w:cs="Arial"/>
        </w:rPr>
        <w:t xml:space="preserve">z dnia 11 września 2019r. Prawo zamówień publicznych </w:t>
      </w:r>
      <w:r w:rsidR="000E04D5" w:rsidRPr="00FE07A2">
        <w:rPr>
          <w:rFonts w:ascii="Arial Narrow" w:hAnsi="Arial Narrow" w:cs="Arial"/>
        </w:rPr>
        <w:t>(</w:t>
      </w:r>
      <w:proofErr w:type="spellStart"/>
      <w:r w:rsidR="000E04D5" w:rsidRPr="00FE07A2">
        <w:rPr>
          <w:rFonts w:ascii="Arial Narrow" w:hAnsi="Arial Narrow" w:cs="Arial"/>
        </w:rPr>
        <w:t>t.j</w:t>
      </w:r>
      <w:proofErr w:type="spellEnd"/>
      <w:r w:rsidR="000E04D5" w:rsidRPr="00FE07A2">
        <w:rPr>
          <w:rFonts w:ascii="Arial Narrow" w:hAnsi="Arial Narrow" w:cs="Arial"/>
        </w:rPr>
        <w:t>. Dz. U. z 2023r. poz. 1605)</w:t>
      </w:r>
      <w:r w:rsidR="00E27ABB" w:rsidRPr="00FE07A2">
        <w:rPr>
          <w:rFonts w:ascii="Arial Narrow" w:eastAsia="Times New Roman" w:hAnsi="Arial Narrow" w:cs="Arial"/>
          <w:lang w:eastAsia="pl-PL"/>
        </w:rPr>
        <w:t xml:space="preserve">, </w:t>
      </w:r>
      <w:r w:rsidRPr="00FE07A2">
        <w:rPr>
          <w:rFonts w:ascii="Arial Narrow" w:eastAsia="Times New Roman" w:hAnsi="Arial Narrow" w:cs="Arial"/>
          <w:lang w:eastAsia="pl-PL"/>
        </w:rPr>
        <w:t xml:space="preserve">że </w:t>
      </w:r>
      <w:r w:rsidRPr="00FE07A2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E07A2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E07A2">
        <w:rPr>
          <w:rFonts w:ascii="Arial Narrow" w:eastAsia="Times New Roman" w:hAnsi="Arial Narrow" w:cs="Arial"/>
          <w:lang w:eastAsia="pl-PL"/>
        </w:rPr>
        <w:t xml:space="preserve">do </w:t>
      </w:r>
      <w:r w:rsidRPr="00FE07A2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E07A2" w14:paraId="6942CCA9" w14:textId="77777777" w:rsidTr="00467CA2">
        <w:tc>
          <w:tcPr>
            <w:tcW w:w="2269" w:type="dxa"/>
            <w:shd w:val="clear" w:color="auto" w:fill="auto"/>
          </w:tcPr>
          <w:p w14:paraId="738C5472" w14:textId="77777777" w:rsidR="00D520D3" w:rsidRPr="00FE07A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908B74" w14:textId="2909FDC4" w:rsidR="00D520D3" w:rsidRPr="00FE07A2" w:rsidRDefault="000E04D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wieży artroskopowej oraz dostawy sukcesywne asortymentu do zabiegów artroskopowych na </w:t>
            </w:r>
            <w:r w:rsidR="004B4B36" w:rsidRPr="00FE07A2">
              <w:rPr>
                <w:rFonts w:ascii="Arial Narrow" w:eastAsia="Times New Roman" w:hAnsi="Arial Narrow" w:cs="Arial"/>
                <w:bCs/>
                <w:lang w:eastAsia="pl-PL"/>
              </w:rPr>
              <w:t>okres 12</w:t>
            </w:r>
            <w:r w:rsidRPr="00FE07A2">
              <w:rPr>
                <w:rFonts w:ascii="Arial Narrow" w:eastAsia="Times New Roman" w:hAnsi="Arial Narrow" w:cs="Arial"/>
                <w:bCs/>
                <w:lang w:eastAsia="pl-PL"/>
              </w:rPr>
              <w:t xml:space="preserve"> miesięcy</w:t>
            </w:r>
            <w:r w:rsidR="00D520D3" w:rsidRPr="00FE07A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E04D5" w:rsidRPr="00FE07A2" w14:paraId="71C9EA5A" w14:textId="77777777" w:rsidTr="00330C56">
        <w:tc>
          <w:tcPr>
            <w:tcW w:w="2269" w:type="dxa"/>
            <w:shd w:val="clear" w:color="auto" w:fill="auto"/>
          </w:tcPr>
          <w:p w14:paraId="42B26256" w14:textId="77777777" w:rsidR="000E04D5" w:rsidRPr="00FE07A2" w:rsidRDefault="000E04D5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734925" w14:textId="77777777" w:rsidR="000E04D5" w:rsidRPr="00FE07A2" w:rsidRDefault="000E04D5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bCs/>
                <w:lang w:eastAsia="pl-PL"/>
              </w:rPr>
              <w:t>11/2024</w:t>
            </w:r>
          </w:p>
        </w:tc>
      </w:tr>
    </w:tbl>
    <w:p w14:paraId="6A307DB2" w14:textId="77777777" w:rsidR="00DC652A" w:rsidRPr="00FE07A2" w:rsidRDefault="000E04D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E07A2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E07A2">
        <w:rPr>
          <w:rFonts w:ascii="Arial Narrow" w:eastAsia="Times New Roman" w:hAnsi="Arial Narrow" w:cs="Arial"/>
          <w:lang w:eastAsia="pl-PL"/>
        </w:rPr>
        <w:t>do dyspozycji Wykonawcy:</w:t>
      </w:r>
    </w:p>
    <w:p w14:paraId="6153115E" w14:textId="77777777" w:rsidR="00DC652A" w:rsidRPr="00FE07A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E07A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ACE3F14" w14:textId="77777777" w:rsidR="0071340C" w:rsidRPr="00FE07A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E07A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FE07A2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FE07A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556CCBD" w14:textId="77777777" w:rsidR="0071340C" w:rsidRPr="00FE07A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4DF94CC5" w14:textId="77777777" w:rsidR="0071340C" w:rsidRPr="00FE07A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E07A2">
        <w:rPr>
          <w:rFonts w:ascii="Arial Narrow" w:eastAsia="Times New Roman" w:hAnsi="Arial Narrow" w:cs="Arial"/>
          <w:lang w:eastAsia="pl-PL"/>
        </w:rPr>
        <w:t>nw. zasobów:</w:t>
      </w:r>
    </w:p>
    <w:p w14:paraId="700300CC" w14:textId="77777777" w:rsidR="0071340C" w:rsidRPr="00FE07A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E07A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E428D24" w14:textId="77777777" w:rsidR="0071340C" w:rsidRPr="00FE07A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E07A2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FE07A2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FE07A2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A2D81CF" w14:textId="77777777" w:rsidR="0071340C" w:rsidRPr="00FE07A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ED9B2F8" w14:textId="77777777" w:rsidR="0071340C" w:rsidRPr="00FE07A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0B3CCF4" w14:textId="77777777" w:rsidR="00DC652A" w:rsidRPr="00FE07A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FE07A2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E07A2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E07A2">
        <w:rPr>
          <w:rFonts w:ascii="Arial Narrow" w:eastAsia="Times New Roman" w:hAnsi="Arial Narrow" w:cs="Arial"/>
          <w:lang w:eastAsia="pl-PL"/>
        </w:rPr>
        <w:t>:</w:t>
      </w:r>
    </w:p>
    <w:p w14:paraId="6CCA85F4" w14:textId="77777777" w:rsidR="00DC652A" w:rsidRPr="00FE07A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E07A2">
        <w:rPr>
          <w:rFonts w:ascii="Arial Narrow" w:eastAsia="Times New Roman" w:hAnsi="Arial Narrow" w:cs="Arial"/>
          <w:lang w:eastAsia="pl-PL"/>
        </w:rPr>
        <w:t>u</w:t>
      </w:r>
      <w:r w:rsidR="00DC652A" w:rsidRPr="00FE07A2">
        <w:rPr>
          <w:rFonts w:ascii="Arial Narrow" w:eastAsia="Times New Roman" w:hAnsi="Arial Narrow" w:cs="Arial"/>
          <w:lang w:eastAsia="pl-PL"/>
        </w:rPr>
        <w:t>dostę</w:t>
      </w:r>
      <w:r w:rsidRPr="00FE07A2">
        <w:rPr>
          <w:rFonts w:ascii="Arial Narrow" w:eastAsia="Times New Roman" w:hAnsi="Arial Narrow" w:cs="Arial"/>
          <w:lang w:eastAsia="pl-PL"/>
        </w:rPr>
        <w:t>p</w:t>
      </w:r>
      <w:r w:rsidR="00DC652A" w:rsidRPr="00FE07A2">
        <w:rPr>
          <w:rFonts w:ascii="Arial Narrow" w:eastAsia="Times New Roman" w:hAnsi="Arial Narrow" w:cs="Arial"/>
          <w:lang w:eastAsia="pl-PL"/>
        </w:rPr>
        <w:t>ni</w:t>
      </w:r>
      <w:r w:rsidRPr="00FE07A2">
        <w:rPr>
          <w:rFonts w:ascii="Arial Narrow" w:eastAsia="Times New Roman" w:hAnsi="Arial Narrow" w:cs="Arial"/>
          <w:lang w:eastAsia="pl-PL"/>
        </w:rPr>
        <w:t>ę</w:t>
      </w:r>
      <w:r w:rsidR="00DC652A" w:rsidRPr="00FE07A2">
        <w:rPr>
          <w:rFonts w:ascii="Arial Narrow" w:eastAsia="Times New Roman" w:hAnsi="Arial Narrow" w:cs="Arial"/>
          <w:lang w:eastAsia="pl-PL"/>
        </w:rPr>
        <w:t xml:space="preserve"> </w:t>
      </w:r>
      <w:r w:rsidRPr="00FE07A2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081CF43" w14:textId="77777777" w:rsidR="0093388F" w:rsidRPr="00FE07A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E07A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EF90D49" w14:textId="77777777" w:rsidR="0093388F" w:rsidRPr="00FE07A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E07A2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337FA274" w14:textId="77777777" w:rsidR="0093388F" w:rsidRPr="00FE07A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E07A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2881C93" w14:textId="77777777" w:rsidR="00CB29AC" w:rsidRPr="00FE07A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E07A2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ABD0479" w14:textId="77777777" w:rsidR="00CB29AC" w:rsidRPr="00FE07A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E07A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0618454" w14:textId="77777777" w:rsidR="00830970" w:rsidRPr="00FE07A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E07A2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E07A2">
        <w:rPr>
          <w:rFonts w:ascii="Arial Narrow" w:eastAsia="Times New Roman" w:hAnsi="Arial Narrow" w:cs="Arial"/>
          <w:lang w:eastAsia="pl-PL"/>
        </w:rPr>
        <w:t xml:space="preserve">mojego </w:t>
      </w:r>
      <w:r w:rsidRPr="00FE07A2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E07A2">
        <w:rPr>
          <w:rFonts w:ascii="Arial Narrow" w:eastAsia="Times New Roman" w:hAnsi="Arial Narrow" w:cs="Arial"/>
          <w:lang w:eastAsia="pl-PL"/>
        </w:rPr>
        <w:t>będzie następujący:</w:t>
      </w:r>
    </w:p>
    <w:p w14:paraId="781E536B" w14:textId="77777777" w:rsidR="00E27ABB" w:rsidRPr="00FE07A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E07A2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E07A2" w14:paraId="00563F25" w14:textId="77777777" w:rsidTr="00467CA2">
        <w:tc>
          <w:tcPr>
            <w:tcW w:w="2660" w:type="dxa"/>
            <w:shd w:val="clear" w:color="auto" w:fill="auto"/>
          </w:tcPr>
          <w:p w14:paraId="3E7325F5" w14:textId="77777777" w:rsidR="00D520D3" w:rsidRPr="00FE07A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2840C08" w14:textId="77777777" w:rsidR="00D520D3" w:rsidRPr="00FE07A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ECE7B8C" w14:textId="77777777" w:rsidR="00D520D3" w:rsidRPr="00FE07A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266B899" w14:textId="77777777" w:rsidR="00D520D3" w:rsidRPr="00FE07A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9C4A078" w14:textId="77777777" w:rsidR="00D520D3" w:rsidRPr="00FE07A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4D0219" w14:textId="77777777" w:rsidR="00D520D3" w:rsidRPr="00FE07A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E07A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E04D5" w:rsidRPr="00FE07A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E07A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FE07A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FE07A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07C11B8D" w14:textId="77777777" w:rsidR="00E27ABB" w:rsidRPr="00FE07A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FE07A2" w:rsidSect="00E124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009B2" w14:textId="77777777" w:rsidR="00E124E0" w:rsidRDefault="00E124E0" w:rsidP="00025386">
      <w:pPr>
        <w:spacing w:after="0" w:line="240" w:lineRule="auto"/>
      </w:pPr>
      <w:r>
        <w:separator/>
      </w:r>
    </w:p>
  </w:endnote>
  <w:endnote w:type="continuationSeparator" w:id="0">
    <w:p w14:paraId="78A3BC26" w14:textId="77777777" w:rsidR="00E124E0" w:rsidRDefault="00E124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3290" w14:textId="77777777" w:rsidR="000E04D5" w:rsidRDefault="000E04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4FCCD" w14:textId="77777777" w:rsidR="00025386" w:rsidRDefault="00FE07A2" w:rsidP="00025386">
    <w:pPr>
      <w:pStyle w:val="Stopka"/>
      <w:tabs>
        <w:tab w:val="clear" w:pos="4536"/>
      </w:tabs>
      <w:jc w:val="center"/>
    </w:pPr>
    <w:r>
      <w:rPr>
        <w:noProof/>
      </w:rPr>
      <w:pict w14:anchorId="7568471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332F03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436E44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099B" w14:textId="77777777" w:rsidR="000E04D5" w:rsidRDefault="000E04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53C13" w14:textId="77777777" w:rsidR="00E124E0" w:rsidRDefault="00E124E0" w:rsidP="00025386">
      <w:pPr>
        <w:spacing w:after="0" w:line="240" w:lineRule="auto"/>
      </w:pPr>
      <w:r>
        <w:separator/>
      </w:r>
    </w:p>
  </w:footnote>
  <w:footnote w:type="continuationSeparator" w:id="0">
    <w:p w14:paraId="11E3F6B8" w14:textId="77777777" w:rsidR="00E124E0" w:rsidRDefault="00E124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AFDD3" w14:textId="77777777" w:rsidR="000E04D5" w:rsidRDefault="000E04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BC3CA" w14:textId="77777777" w:rsidR="000E04D5" w:rsidRDefault="000E04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6A677" w14:textId="77777777" w:rsidR="000E04D5" w:rsidRDefault="000E04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707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4E0"/>
    <w:rsid w:val="00025386"/>
    <w:rsid w:val="000423B9"/>
    <w:rsid w:val="00053927"/>
    <w:rsid w:val="00066C44"/>
    <w:rsid w:val="00071D4C"/>
    <w:rsid w:val="00084786"/>
    <w:rsid w:val="000E04D5"/>
    <w:rsid w:val="0016158F"/>
    <w:rsid w:val="001C2314"/>
    <w:rsid w:val="00213980"/>
    <w:rsid w:val="004374F2"/>
    <w:rsid w:val="00460705"/>
    <w:rsid w:val="00467CA2"/>
    <w:rsid w:val="00485239"/>
    <w:rsid w:val="004B4B36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124E0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E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3EAAA"/>
  <w15:chartTrackingRefBased/>
  <w15:docId w15:val="{EDFA3D96-0564-4D85-9F13-54E2DA0B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2024-02-05T07:30:00Z</cp:lastPrinted>
  <dcterms:created xsi:type="dcterms:W3CDTF">2024-01-31T10:24:00Z</dcterms:created>
  <dcterms:modified xsi:type="dcterms:W3CDTF">2024-02-05T07:30:00Z</dcterms:modified>
</cp:coreProperties>
</file>