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1C045" w14:textId="3BACF94B" w:rsidR="00D62E6E" w:rsidRPr="00D0516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D05168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D05168" w:rsidRPr="00D05168">
        <w:rPr>
          <w:rFonts w:ascii="Arial Narrow" w:eastAsia="Times New Roman" w:hAnsi="Arial Narrow" w:cs="Arial"/>
          <w:bCs/>
          <w:szCs w:val="18"/>
          <w:lang w:eastAsia="pl-PL"/>
        </w:rPr>
        <w:t>8</w:t>
      </w:r>
      <w:r w:rsidRPr="00D05168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05168" w14:paraId="0D8D9F8A" w14:textId="77777777" w:rsidTr="00D62E6E">
        <w:tc>
          <w:tcPr>
            <w:tcW w:w="2800" w:type="dxa"/>
            <w:shd w:val="clear" w:color="auto" w:fill="auto"/>
          </w:tcPr>
          <w:p w14:paraId="01C9EDB0" w14:textId="77777777" w:rsidR="00D62E6E" w:rsidRPr="00D0516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05168">
              <w:rPr>
                <w:rFonts w:ascii="Arial Narrow" w:hAnsi="Arial Narrow" w:cs="Arial"/>
                <w:b/>
              </w:rPr>
              <w:t>Wykonawca</w:t>
            </w:r>
            <w:r w:rsidRPr="00D0516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AB02B84" w14:textId="77777777" w:rsidR="00D62E6E" w:rsidRPr="00D0516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38231BD" w14:textId="77777777" w:rsidR="00D62E6E" w:rsidRPr="00D0516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0516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BACE6B" w14:textId="77777777" w:rsidR="00D62E6E" w:rsidRPr="00D0516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0516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05168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0516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D05168" w14:paraId="38B1CCEF" w14:textId="77777777" w:rsidTr="00D62E6E">
        <w:tc>
          <w:tcPr>
            <w:tcW w:w="2800" w:type="dxa"/>
            <w:shd w:val="clear" w:color="auto" w:fill="auto"/>
          </w:tcPr>
          <w:p w14:paraId="0D2E1B3F" w14:textId="77777777" w:rsidR="00D62E6E" w:rsidRPr="00D0516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0516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CD7F683" w14:textId="77777777" w:rsidR="00D62E6E" w:rsidRPr="00D0516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418C306" w14:textId="77777777" w:rsidR="00D62E6E" w:rsidRPr="00D0516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0516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FEA94E" w14:textId="77777777" w:rsidR="00D62E6E" w:rsidRPr="00D0516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0516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05168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D0516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80FBE20" w14:textId="77777777" w:rsidR="00BC121E" w:rsidRPr="00D0516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07B96" w:rsidRPr="00D05168" w14:paraId="2DDDED0E" w14:textId="77777777" w:rsidTr="00330C5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FD882D" w14:textId="77777777" w:rsidR="00B07B96" w:rsidRPr="00D05168" w:rsidRDefault="00B07B96" w:rsidP="00330C5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D0516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F5DE2D0" w14:textId="77777777" w:rsidR="00B07B96" w:rsidRPr="00D05168" w:rsidRDefault="00B07B96" w:rsidP="00330C5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0516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D0516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D0516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. Dz. U. z 2023r. poz. 1605) (dalej jako: ustawa </w:t>
            </w:r>
            <w:proofErr w:type="spellStart"/>
            <w:r w:rsidRPr="00D0516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D0516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5FD335CE" w14:textId="77777777" w:rsidR="00B07B96" w:rsidRPr="00D05168" w:rsidRDefault="00B07B96" w:rsidP="00330C5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516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44C3FD6C" w14:textId="77777777" w:rsidR="00B07B96" w:rsidRPr="00D05168" w:rsidRDefault="00B07B96" w:rsidP="00330C5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35DBFD3D" w14:textId="77777777" w:rsidR="00BC121E" w:rsidRPr="00D05168" w:rsidRDefault="00B07B9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05168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D05168">
        <w:rPr>
          <w:rFonts w:ascii="Arial Narrow" w:eastAsia="Times New Roman" w:hAnsi="Arial Narrow" w:cs="Arial"/>
          <w:lang w:eastAsia="pl-PL"/>
        </w:rPr>
        <w:t>N</w:t>
      </w:r>
      <w:r w:rsidR="00BC121E" w:rsidRPr="00D05168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05168" w14:paraId="36B4377D" w14:textId="77777777" w:rsidTr="00D62E6E">
        <w:tc>
          <w:tcPr>
            <w:tcW w:w="2269" w:type="dxa"/>
            <w:shd w:val="clear" w:color="auto" w:fill="auto"/>
          </w:tcPr>
          <w:p w14:paraId="538EEE1E" w14:textId="77777777" w:rsidR="00D62E6E" w:rsidRPr="00D0516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0516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51D063" w14:textId="5E2B5D50" w:rsidR="00D62E6E" w:rsidRPr="00D05168" w:rsidRDefault="00B07B9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05168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Dostawa wieży artroskopowej oraz dostawy sukcesywne asortymentu do zabiegów artroskopowych na </w:t>
            </w:r>
            <w:r w:rsidR="00D2615C" w:rsidRPr="00D05168">
              <w:rPr>
                <w:rFonts w:ascii="Arial Narrow" w:eastAsia="Times New Roman" w:hAnsi="Arial Narrow" w:cs="Arial"/>
                <w:bCs/>
                <w:lang w:eastAsia="pl-PL"/>
              </w:rPr>
              <w:t>okres 12</w:t>
            </w:r>
            <w:r w:rsidRPr="00D05168">
              <w:rPr>
                <w:rFonts w:ascii="Arial Narrow" w:eastAsia="Times New Roman" w:hAnsi="Arial Narrow" w:cs="Arial"/>
                <w:bCs/>
                <w:lang w:eastAsia="pl-PL"/>
              </w:rPr>
              <w:t xml:space="preserve"> miesięcy</w:t>
            </w:r>
            <w:r w:rsidR="00D62E6E" w:rsidRPr="00D05168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B07B96" w:rsidRPr="00D05168" w14:paraId="0A3EA41F" w14:textId="77777777" w:rsidTr="00330C56">
        <w:tc>
          <w:tcPr>
            <w:tcW w:w="2269" w:type="dxa"/>
            <w:shd w:val="clear" w:color="auto" w:fill="auto"/>
          </w:tcPr>
          <w:p w14:paraId="3AC181DD" w14:textId="77777777" w:rsidR="00B07B96" w:rsidRPr="00D05168" w:rsidRDefault="00B07B96" w:rsidP="00330C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0516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C9FD1C1" w14:textId="77777777" w:rsidR="00B07B96" w:rsidRPr="00D05168" w:rsidRDefault="00B07B96" w:rsidP="00330C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05168">
              <w:rPr>
                <w:rFonts w:ascii="Arial Narrow" w:eastAsia="Times New Roman" w:hAnsi="Arial Narrow" w:cs="Arial"/>
                <w:bCs/>
                <w:lang w:eastAsia="pl-PL"/>
              </w:rPr>
              <w:t>11/2024</w:t>
            </w:r>
          </w:p>
        </w:tc>
      </w:tr>
    </w:tbl>
    <w:p w14:paraId="202AE5EC" w14:textId="77777777" w:rsidR="00BC121E" w:rsidRPr="00D05168" w:rsidRDefault="00B07B9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D05168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D05168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D05168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D05168">
        <w:rPr>
          <w:rFonts w:ascii="Arial Narrow" w:eastAsia="Times New Roman" w:hAnsi="Arial Narrow" w:cs="Arial"/>
          <w:b/>
          <w:lang w:eastAsia="pl-PL"/>
        </w:rPr>
        <w:t>,</w:t>
      </w:r>
      <w:r w:rsidR="00BC121E" w:rsidRPr="00D05168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D05168">
        <w:rPr>
          <w:rFonts w:ascii="Arial Narrow" w:eastAsia="Times New Roman" w:hAnsi="Arial Narrow" w:cs="Arial"/>
          <w:bCs/>
          <w:lang w:eastAsia="pl-PL"/>
        </w:rPr>
        <w:t>, że:</w:t>
      </w:r>
    </w:p>
    <w:p w14:paraId="28C34C1A" w14:textId="60550FBF" w:rsidR="00BC121E" w:rsidRPr="00D05168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D05168">
        <w:rPr>
          <w:rFonts w:ascii="Arial Narrow" w:eastAsia="Times New Roman" w:hAnsi="Arial Narrow" w:cs="Arial"/>
          <w:b/>
          <w:bCs/>
        </w:rPr>
        <w:object w:dxaOrig="225" w:dyaOrig="225" w14:anchorId="737B47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2pt" o:ole="">
            <v:imagedata r:id="rId8" o:title=""/>
          </v:shape>
          <w:control r:id="rId9" w:name="OptionButton211" w:shapeid="_x0000_i1029"/>
        </w:object>
      </w:r>
      <w:r w:rsidR="00BC121E" w:rsidRPr="00D05168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D05168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D05168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D05168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D05168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D05168">
        <w:rPr>
          <w:rFonts w:ascii="Arial Narrow" w:eastAsia="Times New Roman" w:hAnsi="Arial Narrow" w:cs="Arial"/>
          <w:lang w:eastAsia="pl-PL"/>
        </w:rPr>
        <w:t>.</w:t>
      </w:r>
    </w:p>
    <w:p w14:paraId="674B5237" w14:textId="2AEA6E77" w:rsidR="00BC121E" w:rsidRPr="00D05168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05168">
        <w:rPr>
          <w:rFonts w:ascii="Arial Narrow" w:eastAsia="Times New Roman" w:hAnsi="Arial Narrow" w:cs="Arial"/>
          <w:b/>
          <w:bCs/>
        </w:rPr>
        <w:object w:dxaOrig="225" w:dyaOrig="225" w14:anchorId="5B6B5300">
          <v:shape id="_x0000_i1031" type="#_x0000_t75" style="width:452.95pt;height:17.2pt" o:ole="">
            <v:imagedata r:id="rId10" o:title=""/>
          </v:shape>
          <w:control r:id="rId11" w:name="OptionButton21" w:shapeid="_x0000_i1031"/>
        </w:object>
      </w:r>
      <w:r w:rsidRPr="00D05168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D05168">
        <w:rPr>
          <w:rFonts w:ascii="Arial Narrow" w:eastAsia="Times New Roman" w:hAnsi="Arial Narrow" w:cs="Arial"/>
          <w:lang w:eastAsia="pl-PL"/>
        </w:rPr>
        <w:t xml:space="preserve">            </w:t>
      </w:r>
      <w:r w:rsidRPr="00D05168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D05168">
        <w:rPr>
          <w:rFonts w:ascii="Arial Narrow" w:eastAsia="Times New Roman" w:hAnsi="Arial Narrow" w:cs="Arial"/>
          <w:lang w:eastAsia="pl-PL"/>
        </w:rPr>
        <w:t>t.j. Dz.U. z 2023r. poz. 1689</w:t>
      </w:r>
      <w:r w:rsidRPr="00D05168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4F9E00D7" w14:textId="77777777" w:rsidR="00BF69A4" w:rsidRPr="00D0516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05168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05168" w14:paraId="317453C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3116B" w14:textId="77777777" w:rsidR="00BC121E" w:rsidRPr="00D0516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05168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0237E" w14:textId="77777777" w:rsidR="00BC121E" w:rsidRPr="00D0516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05168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E68BA" w14:textId="77777777" w:rsidR="00BC121E" w:rsidRPr="00D0516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05168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D05168" w14:paraId="5582DCC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ED993" w14:textId="77777777" w:rsidR="00BC121E" w:rsidRPr="00D0516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05168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C5E6" w14:textId="77777777" w:rsidR="00BC121E" w:rsidRPr="00D051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FF2B" w14:textId="77777777" w:rsidR="00BC121E" w:rsidRPr="00D051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D05168" w14:paraId="1BA3EBF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C9510" w14:textId="77777777" w:rsidR="00BC121E" w:rsidRPr="00D0516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05168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4754" w14:textId="77777777" w:rsidR="00BC121E" w:rsidRPr="00D051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240D" w14:textId="77777777" w:rsidR="00BC121E" w:rsidRPr="00D051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7A9FB253" w14:textId="77777777" w:rsidR="00BC121E" w:rsidRPr="00D0516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D05168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B890D51" w14:textId="77777777" w:rsidR="00BC121E" w:rsidRPr="00D0516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D05168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D05168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33D0BD4F" w14:textId="77777777" w:rsidR="00067B62" w:rsidRPr="00D0516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D05168">
        <w:rPr>
          <w:rFonts w:ascii="Arial Narrow" w:eastAsia="Times New Roman" w:hAnsi="Arial Narrow" w:cs="Arial"/>
          <w:color w:val="0070C0"/>
          <w:lang w:eastAsia="pl-PL"/>
        </w:rPr>
        <w:t>*</w:t>
      </w:r>
      <w:r w:rsidRPr="00D05168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D05168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69FB5437" w14:textId="77777777" w:rsidR="00067B62" w:rsidRPr="00D0516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05168" w14:paraId="29D72630" w14:textId="77777777" w:rsidTr="00620E37">
        <w:tc>
          <w:tcPr>
            <w:tcW w:w="2660" w:type="dxa"/>
            <w:shd w:val="clear" w:color="auto" w:fill="auto"/>
          </w:tcPr>
          <w:p w14:paraId="69DABDFC" w14:textId="77777777" w:rsidR="00BC121E" w:rsidRPr="00D0516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7B75DFE" w14:textId="77777777" w:rsidR="00BC121E" w:rsidRPr="00D0516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0516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09D8CE7" w14:textId="77777777" w:rsidR="00BC121E" w:rsidRPr="00D0516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0516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D0516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D0516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7333329" w14:textId="77777777" w:rsidR="00BC121E" w:rsidRPr="00D0516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23EA367" w14:textId="77777777" w:rsidR="00BC121E" w:rsidRPr="00D0516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0516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80F9BC2" w14:textId="77777777" w:rsidR="00BC121E" w:rsidRPr="00D0516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0516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07B96" w:rsidRPr="00D0516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D0516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D0516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3DE0C891" w14:textId="77777777" w:rsidR="00106AC7" w:rsidRPr="00D05168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D05168" w:rsidSect="00423B9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EFFB3" w14:textId="77777777" w:rsidR="00423B9A" w:rsidRDefault="00423B9A">
      <w:r>
        <w:separator/>
      </w:r>
    </w:p>
  </w:endnote>
  <w:endnote w:type="continuationSeparator" w:id="0">
    <w:p w14:paraId="4757B59B" w14:textId="77777777" w:rsidR="00423B9A" w:rsidRDefault="00423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0E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689085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0293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7E95B80" w14:textId="77777777" w:rsidR="009A4CD3" w:rsidRDefault="00D05168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33D51C5">
        <v:line id="_x0000_s1025" style="position:absolute;left:0;text-align:left;z-index:251657728" from="-3.85pt,8.7pt" to="455.15pt,8.7pt"/>
      </w:pict>
    </w:r>
  </w:p>
  <w:p w14:paraId="3E680C6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889D9" w14:textId="77777777" w:rsidR="00B07B96" w:rsidRDefault="00B07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69467" w14:textId="77777777" w:rsidR="00423B9A" w:rsidRDefault="00423B9A">
      <w:r>
        <w:separator/>
      </w:r>
    </w:p>
  </w:footnote>
  <w:footnote w:type="continuationSeparator" w:id="0">
    <w:p w14:paraId="067DF172" w14:textId="77777777" w:rsidR="00423B9A" w:rsidRDefault="00423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077AD" w14:textId="77777777" w:rsidR="00B07B96" w:rsidRDefault="00B07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2196A" w14:textId="77777777" w:rsidR="00B07B96" w:rsidRDefault="00B07B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AB725" w14:textId="77777777" w:rsidR="00B07B96" w:rsidRDefault="00B07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0114423">
    <w:abstractNumId w:val="13"/>
  </w:num>
  <w:num w:numId="2" w16cid:durableId="685252478">
    <w:abstractNumId w:val="0"/>
  </w:num>
  <w:num w:numId="3" w16cid:durableId="1563979242">
    <w:abstractNumId w:val="11"/>
  </w:num>
  <w:num w:numId="4" w16cid:durableId="95487563">
    <w:abstractNumId w:val="8"/>
  </w:num>
  <w:num w:numId="5" w16cid:durableId="763769991">
    <w:abstractNumId w:val="7"/>
  </w:num>
  <w:num w:numId="6" w16cid:durableId="1825588388">
    <w:abstractNumId w:val="1"/>
  </w:num>
  <w:num w:numId="7" w16cid:durableId="275605777">
    <w:abstractNumId w:val="6"/>
  </w:num>
  <w:num w:numId="8" w16cid:durableId="241648253">
    <w:abstractNumId w:val="3"/>
  </w:num>
  <w:num w:numId="9" w16cid:durableId="4020212">
    <w:abstractNumId w:val="2"/>
  </w:num>
  <w:num w:numId="10" w16cid:durableId="1733578498">
    <w:abstractNumId w:val="5"/>
  </w:num>
  <w:num w:numId="11" w16cid:durableId="1387988368">
    <w:abstractNumId w:val="10"/>
  </w:num>
  <w:num w:numId="12" w16cid:durableId="495267657">
    <w:abstractNumId w:val="4"/>
  </w:num>
  <w:num w:numId="13" w16cid:durableId="984429563">
    <w:abstractNumId w:val="9"/>
  </w:num>
  <w:num w:numId="14" w16cid:durableId="16420335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3B9A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23B9A"/>
    <w:rsid w:val="0043102D"/>
    <w:rsid w:val="0044272F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07B96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05168"/>
    <w:rsid w:val="00D2615C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74DBAF9F"/>
  <w15:chartTrackingRefBased/>
  <w15:docId w15:val="{B989BEFF-44B2-4C74-89EB-4B2A0A796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2024-02-05T07:36:00Z</cp:lastPrinted>
  <dcterms:created xsi:type="dcterms:W3CDTF">2024-01-31T10:25:00Z</dcterms:created>
  <dcterms:modified xsi:type="dcterms:W3CDTF">2024-02-05T07:36:00Z</dcterms:modified>
</cp:coreProperties>
</file>