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D5ED3" w14:textId="77777777" w:rsidR="00FB7F50" w:rsidRPr="002245BE" w:rsidRDefault="007525BF" w:rsidP="0042692F">
      <w:pPr>
        <w:jc w:val="right"/>
        <w:rPr>
          <w:sz w:val="22"/>
          <w:szCs w:val="22"/>
        </w:rPr>
      </w:pPr>
      <w:bookmarkStart w:id="0" w:name="_Hlk53520193"/>
      <w:r w:rsidRPr="007525BF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525BF">
        <w:rPr>
          <w:sz w:val="22"/>
          <w:szCs w:val="22"/>
        </w:rPr>
        <w:t>2024-02-06</w:t>
      </w:r>
    </w:p>
    <w:p w14:paraId="4FA15CCF" w14:textId="77777777" w:rsidR="007525BF" w:rsidRPr="007525BF" w:rsidRDefault="007525BF" w:rsidP="0042692F">
      <w:pPr>
        <w:rPr>
          <w:b/>
          <w:bCs/>
          <w:sz w:val="22"/>
          <w:szCs w:val="22"/>
        </w:rPr>
      </w:pPr>
      <w:r w:rsidRPr="007525BF">
        <w:rPr>
          <w:b/>
          <w:bCs/>
          <w:sz w:val="22"/>
          <w:szCs w:val="22"/>
        </w:rPr>
        <w:t>Szpital Wojewódzki w Poznaniu</w:t>
      </w:r>
    </w:p>
    <w:p w14:paraId="7C7242A5" w14:textId="77777777" w:rsidR="00FB7F50" w:rsidRPr="002245BE" w:rsidRDefault="007525BF" w:rsidP="0042692F">
      <w:pPr>
        <w:rPr>
          <w:b/>
          <w:bCs/>
          <w:sz w:val="22"/>
          <w:szCs w:val="22"/>
        </w:rPr>
      </w:pPr>
      <w:r w:rsidRPr="007525BF">
        <w:rPr>
          <w:b/>
          <w:bCs/>
          <w:sz w:val="22"/>
          <w:szCs w:val="22"/>
        </w:rPr>
        <w:t>Dział Zamówień Publicznych</w:t>
      </w:r>
    </w:p>
    <w:p w14:paraId="46739ECA" w14:textId="77777777" w:rsidR="00FB7F50" w:rsidRPr="002245BE" w:rsidRDefault="007525BF" w:rsidP="0042692F">
      <w:pPr>
        <w:rPr>
          <w:sz w:val="22"/>
          <w:szCs w:val="22"/>
        </w:rPr>
      </w:pPr>
      <w:r w:rsidRPr="007525BF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7525BF">
        <w:rPr>
          <w:sz w:val="22"/>
          <w:szCs w:val="22"/>
        </w:rPr>
        <w:t>7/19</w:t>
      </w:r>
    </w:p>
    <w:p w14:paraId="5C9F861F" w14:textId="77777777" w:rsidR="00FB7F50" w:rsidRPr="002245BE" w:rsidRDefault="007525BF" w:rsidP="0042692F">
      <w:pPr>
        <w:rPr>
          <w:sz w:val="22"/>
          <w:szCs w:val="22"/>
        </w:rPr>
      </w:pPr>
      <w:r w:rsidRPr="007525BF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525BF">
        <w:rPr>
          <w:sz w:val="22"/>
          <w:szCs w:val="22"/>
        </w:rPr>
        <w:t>Poznań</w:t>
      </w:r>
    </w:p>
    <w:p w14:paraId="66EE2038" w14:textId="77777777" w:rsidR="00FB7F50" w:rsidRPr="002245BE" w:rsidRDefault="00FB7F50" w:rsidP="0042692F">
      <w:pPr>
        <w:rPr>
          <w:sz w:val="22"/>
          <w:szCs w:val="22"/>
        </w:rPr>
      </w:pPr>
    </w:p>
    <w:p w14:paraId="5856F988" w14:textId="77777777" w:rsidR="00FB7F50" w:rsidRPr="002245BE" w:rsidRDefault="00FB7F50" w:rsidP="0042692F">
      <w:pPr>
        <w:rPr>
          <w:sz w:val="22"/>
          <w:szCs w:val="22"/>
        </w:rPr>
      </w:pPr>
    </w:p>
    <w:p w14:paraId="1BAFCA8C" w14:textId="77777777" w:rsidR="00FB7F50" w:rsidRDefault="00FB7F50" w:rsidP="0042692F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525BF" w:rsidRPr="007525BF">
        <w:rPr>
          <w:bCs/>
          <w:sz w:val="22"/>
          <w:szCs w:val="22"/>
        </w:rPr>
        <w:t>SZW/DZP/145/2023/22</w:t>
      </w:r>
    </w:p>
    <w:p w14:paraId="41FA252A" w14:textId="77777777" w:rsidR="00E62859" w:rsidRDefault="00E62859" w:rsidP="0042692F">
      <w:pPr>
        <w:rPr>
          <w:sz w:val="22"/>
          <w:szCs w:val="22"/>
        </w:rPr>
      </w:pPr>
    </w:p>
    <w:p w14:paraId="3470A0F6" w14:textId="77777777" w:rsidR="00E62859" w:rsidRPr="00E62859" w:rsidRDefault="00E62859" w:rsidP="0042692F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FDBDC00" w14:textId="77777777" w:rsidR="00E62859" w:rsidRDefault="00E62859" w:rsidP="0042692F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2D93723" w14:textId="77777777" w:rsidR="0042692F" w:rsidRPr="00C65E53" w:rsidRDefault="0042692F" w:rsidP="0042692F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093D5A7" w14:textId="77777777" w:rsidR="008642B3" w:rsidRDefault="009F0E5C" w:rsidP="0042692F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12781F7E" w14:textId="77777777" w:rsidR="008642B3" w:rsidRDefault="008642B3" w:rsidP="0042692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C02D59E" w14:textId="77777777" w:rsidR="0042692F" w:rsidRDefault="0042692F" w:rsidP="0042692F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7525BF" w:rsidRPr="00607F9B" w14:paraId="6283D715" w14:textId="77777777" w:rsidTr="00660B46">
        <w:trPr>
          <w:trHeight w:val="638"/>
        </w:trPr>
        <w:tc>
          <w:tcPr>
            <w:tcW w:w="959" w:type="dxa"/>
            <w:shd w:val="clear" w:color="auto" w:fill="auto"/>
          </w:tcPr>
          <w:p w14:paraId="255CE49D" w14:textId="77777777" w:rsidR="007525BF" w:rsidRPr="00607F9B" w:rsidRDefault="007525BF" w:rsidP="0042692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B126DB" w14:textId="77777777" w:rsidR="007525BF" w:rsidRDefault="007525BF" w:rsidP="0042692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25BF">
              <w:rPr>
                <w:sz w:val="22"/>
                <w:szCs w:val="22"/>
              </w:rPr>
              <w:t>przetarg</w:t>
            </w:r>
            <w:r w:rsidR="0042692F">
              <w:rPr>
                <w:sz w:val="22"/>
                <w:szCs w:val="22"/>
              </w:rPr>
              <w:t>u</w:t>
            </w:r>
            <w:r w:rsidRPr="007525BF">
              <w:rPr>
                <w:sz w:val="22"/>
                <w:szCs w:val="22"/>
              </w:rPr>
              <w:t xml:space="preserve"> nieograniczon</w:t>
            </w:r>
            <w:r w:rsidR="0042692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25BF">
              <w:rPr>
                <w:b/>
                <w:bCs/>
                <w:sz w:val="22"/>
                <w:szCs w:val="22"/>
              </w:rPr>
              <w:t>Usługa sukcesywnego odbioru i utylizacji odpadów medycznych wraz z załadunkiem i rozładunkiem we wszystkich filiach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25BF">
              <w:rPr>
                <w:b/>
                <w:sz w:val="22"/>
                <w:szCs w:val="22"/>
              </w:rPr>
              <w:t>SZW/DZP/145/2023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7BB2B94" w14:textId="537E3CEA" w:rsidR="0042692F" w:rsidRPr="00607F9B" w:rsidRDefault="0042692F" w:rsidP="0042692F">
            <w:pPr>
              <w:jc w:val="both"/>
              <w:rPr>
                <w:sz w:val="22"/>
                <w:szCs w:val="22"/>
              </w:rPr>
            </w:pPr>
          </w:p>
        </w:tc>
      </w:tr>
    </w:tbl>
    <w:p w14:paraId="69D32A92" w14:textId="2546DE1E" w:rsidR="008642B3" w:rsidRDefault="00C65E53" w:rsidP="0042692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525BF" w:rsidRPr="007525BF">
        <w:rPr>
          <w:b/>
          <w:sz w:val="22"/>
          <w:szCs w:val="22"/>
        </w:rPr>
        <w:t>Szpital Wojewódzki w Poznaniu</w:t>
      </w:r>
      <w:r w:rsidR="0042692F">
        <w:rPr>
          <w:b/>
          <w:sz w:val="22"/>
          <w:szCs w:val="22"/>
        </w:rPr>
        <w:t xml:space="preserve">, </w:t>
      </w:r>
      <w:r w:rsidR="007525BF" w:rsidRPr="007525BF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525BF" w:rsidRPr="007525BF">
        <w:rPr>
          <w:sz w:val="22"/>
          <w:szCs w:val="22"/>
        </w:rPr>
        <w:t>(</w:t>
      </w:r>
      <w:proofErr w:type="spellStart"/>
      <w:r w:rsidR="007525BF" w:rsidRPr="007525BF">
        <w:rPr>
          <w:sz w:val="22"/>
          <w:szCs w:val="22"/>
        </w:rPr>
        <w:t>t.j</w:t>
      </w:r>
      <w:proofErr w:type="spellEnd"/>
      <w:r w:rsidR="007525BF" w:rsidRPr="007525BF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368A29F6" w14:textId="77777777" w:rsidR="0042692F" w:rsidRDefault="0042692F" w:rsidP="0042692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525BF" w14:paraId="6C0D7E8C" w14:textId="77777777" w:rsidTr="00660B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5151BBF" w14:textId="304100D8" w:rsidR="007525BF" w:rsidRPr="00D26ED6" w:rsidRDefault="007525BF" w:rsidP="0042692F">
            <w:pPr>
              <w:jc w:val="both"/>
              <w:rPr>
                <w:b/>
                <w:sz w:val="22"/>
                <w:szCs w:val="22"/>
              </w:rPr>
            </w:pPr>
            <w:r w:rsidRPr="007525BF">
              <w:rPr>
                <w:b/>
                <w:sz w:val="22"/>
                <w:szCs w:val="22"/>
              </w:rPr>
              <w:t>Zakład Utyliz</w:t>
            </w:r>
            <w:r w:rsidR="0042692F">
              <w:rPr>
                <w:b/>
                <w:sz w:val="22"/>
                <w:szCs w:val="22"/>
              </w:rPr>
              <w:t>a</w:t>
            </w:r>
            <w:r w:rsidRPr="007525BF">
              <w:rPr>
                <w:b/>
                <w:sz w:val="22"/>
                <w:szCs w:val="22"/>
              </w:rPr>
              <w:t>cji Odpadów Sp. z o.o.</w:t>
            </w:r>
          </w:p>
          <w:p w14:paraId="75D66020" w14:textId="77777777" w:rsidR="007525BF" w:rsidRPr="009F0E5C" w:rsidRDefault="007525BF" w:rsidP="0042692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7525BF">
              <w:rPr>
                <w:bCs/>
                <w:sz w:val="22"/>
                <w:szCs w:val="22"/>
              </w:rPr>
              <w:t>Sulańska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25BF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32A17D" w14:textId="77777777" w:rsidR="007525BF" w:rsidRPr="009F0E5C" w:rsidRDefault="007525BF" w:rsidP="0042692F">
            <w:pPr>
              <w:jc w:val="both"/>
              <w:rPr>
                <w:bCs/>
                <w:sz w:val="22"/>
                <w:szCs w:val="22"/>
              </w:rPr>
            </w:pPr>
            <w:r w:rsidRPr="007525BF">
              <w:rPr>
                <w:bCs/>
                <w:sz w:val="22"/>
                <w:szCs w:val="22"/>
              </w:rPr>
              <w:t>62-510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25BF">
              <w:rPr>
                <w:bCs/>
                <w:sz w:val="22"/>
                <w:szCs w:val="22"/>
              </w:rPr>
              <w:t>Konin</w:t>
            </w:r>
          </w:p>
          <w:p w14:paraId="67B2C549" w14:textId="4CA35000" w:rsidR="007525BF" w:rsidRPr="00D26ED6" w:rsidRDefault="0042692F" w:rsidP="0042692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7525BF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u</w:t>
            </w:r>
            <w:r w:rsidR="007525BF" w:rsidRPr="007525BF">
              <w:rPr>
                <w:sz w:val="22"/>
                <w:szCs w:val="22"/>
              </w:rPr>
              <w:t>sług</w:t>
            </w:r>
            <w:r>
              <w:rPr>
                <w:sz w:val="22"/>
                <w:szCs w:val="22"/>
              </w:rPr>
              <w:t>ę</w:t>
            </w:r>
            <w:r w:rsidR="007525BF" w:rsidRPr="007525BF">
              <w:rPr>
                <w:sz w:val="22"/>
                <w:szCs w:val="22"/>
              </w:rPr>
              <w:t xml:space="preserve"> sukcesywnego odbioru i utylizacji odpadów medycznych wraz z załadunkiem i rozładunkiem we wszystkich filiach Szpitala</w:t>
            </w:r>
            <w:r w:rsidR="007525BF" w:rsidRPr="00D26ED6">
              <w:rPr>
                <w:sz w:val="22"/>
                <w:szCs w:val="22"/>
              </w:rPr>
              <w:t xml:space="preserve"> za cenę</w:t>
            </w:r>
            <w:r w:rsidR="007525BF">
              <w:rPr>
                <w:sz w:val="22"/>
                <w:szCs w:val="22"/>
              </w:rPr>
              <w:t xml:space="preserve"> brutto</w:t>
            </w:r>
            <w:r w:rsidR="007525BF" w:rsidRPr="00D26ED6">
              <w:rPr>
                <w:sz w:val="22"/>
                <w:szCs w:val="22"/>
              </w:rPr>
              <w:t xml:space="preserve"> </w:t>
            </w:r>
            <w:r w:rsidR="007525BF" w:rsidRPr="007525BF">
              <w:rPr>
                <w:b/>
                <w:sz w:val="22"/>
                <w:szCs w:val="22"/>
              </w:rPr>
              <w:t>1 137 584.52 zł</w:t>
            </w:r>
            <w:r w:rsidR="007525BF" w:rsidRPr="004657DA">
              <w:rPr>
                <w:bCs/>
                <w:sz w:val="22"/>
                <w:szCs w:val="22"/>
              </w:rPr>
              <w:t>.</w:t>
            </w:r>
          </w:p>
          <w:p w14:paraId="504764A6" w14:textId="77777777" w:rsidR="007525BF" w:rsidRPr="00D26ED6" w:rsidRDefault="007525BF" w:rsidP="0042692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ED1A0E" w14:textId="77777777" w:rsidR="007525BF" w:rsidRDefault="007525BF" w:rsidP="0042692F">
            <w:pPr>
              <w:pStyle w:val="Nagwek"/>
              <w:tabs>
                <w:tab w:val="clear" w:pos="4536"/>
                <w:tab w:val="clear" w:pos="9072"/>
              </w:tabs>
            </w:pPr>
            <w:r w:rsidRPr="007525BF">
              <w:t>Oferta spełnia wymagania formalno-prawne i jest zgodna z SWZ. Jedyna oferta.</w:t>
            </w:r>
          </w:p>
        </w:tc>
      </w:tr>
    </w:tbl>
    <w:p w14:paraId="0E49DE1F" w14:textId="77777777" w:rsidR="0042692F" w:rsidRDefault="0042692F" w:rsidP="0042692F">
      <w:pPr>
        <w:jc w:val="both"/>
        <w:rPr>
          <w:color w:val="000000"/>
          <w:sz w:val="22"/>
          <w:szCs w:val="22"/>
        </w:rPr>
      </w:pPr>
    </w:p>
    <w:p w14:paraId="5CBCBD8A" w14:textId="48CA2713" w:rsidR="003A0AFC" w:rsidRPr="00756CDA" w:rsidRDefault="00915B9E" w:rsidP="0042692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2126"/>
        <w:gridCol w:w="2127"/>
      </w:tblGrid>
      <w:tr w:rsidR="0042692F" w:rsidRPr="008567C7" w14:paraId="7063531C" w14:textId="77777777" w:rsidTr="0042692F">
        <w:trPr>
          <w:trHeight w:val="510"/>
        </w:trPr>
        <w:tc>
          <w:tcPr>
            <w:tcW w:w="709" w:type="dxa"/>
            <w:vAlign w:val="center"/>
          </w:tcPr>
          <w:p w14:paraId="4FC03A90" w14:textId="77777777" w:rsidR="0042692F" w:rsidRPr="008567C7" w:rsidRDefault="0042692F" w:rsidP="00426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vAlign w:val="center"/>
          </w:tcPr>
          <w:p w14:paraId="1C938194" w14:textId="77777777" w:rsidR="0042692F" w:rsidRPr="008567C7" w:rsidRDefault="0042692F" w:rsidP="00426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14:paraId="61DEC762" w14:textId="77777777" w:rsidR="0042692F" w:rsidRPr="008567C7" w:rsidRDefault="0042692F" w:rsidP="00426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25B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14:paraId="1B3F8F26" w14:textId="77777777" w:rsidR="0042692F" w:rsidRPr="008567C7" w:rsidRDefault="0042692F" w:rsidP="00426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2692F" w:rsidRPr="008567C7" w14:paraId="7AF7DF48" w14:textId="77777777" w:rsidTr="0042692F">
        <w:tc>
          <w:tcPr>
            <w:tcW w:w="709" w:type="dxa"/>
            <w:vAlign w:val="center"/>
          </w:tcPr>
          <w:p w14:paraId="2D783CC1" w14:textId="77777777" w:rsidR="0042692F" w:rsidRPr="008567C7" w:rsidRDefault="0042692F" w:rsidP="00426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5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45" w:type="dxa"/>
            <w:vAlign w:val="center"/>
          </w:tcPr>
          <w:p w14:paraId="78BF7B05" w14:textId="30A76FF6" w:rsidR="0042692F" w:rsidRPr="002B6761" w:rsidRDefault="0042692F" w:rsidP="0042692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25BF">
              <w:rPr>
                <w:rFonts w:ascii="Times New Roman" w:hAnsi="Times New Roman" w:cs="Times New Roman"/>
                <w:b/>
                <w:sz w:val="18"/>
                <w:szCs w:val="18"/>
              </w:rPr>
              <w:t>Zakład Utyliz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Pr="007525BF">
              <w:rPr>
                <w:rFonts w:ascii="Times New Roman" w:hAnsi="Times New Roman" w:cs="Times New Roman"/>
                <w:b/>
                <w:sz w:val="18"/>
                <w:szCs w:val="18"/>
              </w:rPr>
              <w:t>cji Odpadów Sp. z o.o.</w:t>
            </w:r>
          </w:p>
          <w:p w14:paraId="64DF76E2" w14:textId="77777777" w:rsidR="0042692F" w:rsidRPr="008567C7" w:rsidRDefault="0042692F" w:rsidP="004269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525BF">
              <w:rPr>
                <w:rFonts w:ascii="Times New Roman" w:hAnsi="Times New Roman" w:cs="Times New Roman"/>
                <w:bCs/>
                <w:sz w:val="18"/>
                <w:szCs w:val="18"/>
              </w:rPr>
              <w:t>Sulańska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25BF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E0B6E8" w14:textId="77777777" w:rsidR="0042692F" w:rsidRPr="001B7815" w:rsidRDefault="0042692F" w:rsidP="004269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25BF">
              <w:rPr>
                <w:rFonts w:ascii="Times New Roman" w:hAnsi="Times New Roman" w:cs="Times New Roman"/>
                <w:bCs/>
                <w:sz w:val="18"/>
                <w:szCs w:val="18"/>
              </w:rPr>
              <w:t>62-510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25BF">
              <w:rPr>
                <w:rFonts w:ascii="Times New Roman" w:hAnsi="Times New Roman" w:cs="Times New Roman"/>
                <w:bCs/>
                <w:sz w:val="18"/>
                <w:szCs w:val="18"/>
              </w:rPr>
              <w:t>Konin</w:t>
            </w:r>
          </w:p>
        </w:tc>
        <w:tc>
          <w:tcPr>
            <w:tcW w:w="2126" w:type="dxa"/>
            <w:vAlign w:val="center"/>
          </w:tcPr>
          <w:p w14:paraId="26D5D752" w14:textId="77777777" w:rsidR="0042692F" w:rsidRPr="008567C7" w:rsidRDefault="0042692F" w:rsidP="00426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5B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14:paraId="1BBE9F74" w14:textId="77777777" w:rsidR="0042692F" w:rsidRPr="008567C7" w:rsidRDefault="0042692F" w:rsidP="00426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5B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23DCB90" w14:textId="77777777" w:rsidR="00E85D70" w:rsidRDefault="00E85D70" w:rsidP="0042692F">
      <w:pPr>
        <w:ind w:firstLine="709"/>
        <w:jc w:val="both"/>
        <w:rPr>
          <w:color w:val="000000"/>
        </w:rPr>
      </w:pPr>
    </w:p>
    <w:p w14:paraId="67B71745" w14:textId="77777777" w:rsidR="008642B3" w:rsidRPr="001B7815" w:rsidRDefault="00B464D3" w:rsidP="0042692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50F814A9" w14:textId="77777777" w:rsidTr="00607F9B">
        <w:tc>
          <w:tcPr>
            <w:tcW w:w="779" w:type="dxa"/>
            <w:shd w:val="clear" w:color="auto" w:fill="FFFFFF"/>
            <w:vAlign w:val="center"/>
          </w:tcPr>
          <w:p w14:paraId="7604A89A" w14:textId="77777777" w:rsidR="008642B3" w:rsidRPr="004657DA" w:rsidRDefault="002B6761" w:rsidP="0042692F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2BC5036C" w14:textId="77777777" w:rsidR="008642B3" w:rsidRPr="004657DA" w:rsidRDefault="00F33C66" w:rsidP="0042692F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0211A3B" w14:textId="77777777" w:rsidR="008642B3" w:rsidRPr="004657DA" w:rsidRDefault="008642B3" w:rsidP="0042692F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666EF8DE" w14:textId="77777777" w:rsidTr="00F33C66">
        <w:tc>
          <w:tcPr>
            <w:tcW w:w="779" w:type="dxa"/>
            <w:vAlign w:val="center"/>
          </w:tcPr>
          <w:p w14:paraId="583D7F52" w14:textId="77777777" w:rsidR="002B6761" w:rsidRPr="002B6761" w:rsidRDefault="002B6761" w:rsidP="0042692F">
            <w:pPr>
              <w:jc w:val="center"/>
              <w:rPr>
                <w:sz w:val="22"/>
                <w:szCs w:val="22"/>
              </w:rPr>
            </w:pPr>
          </w:p>
          <w:p w14:paraId="4A4A4428" w14:textId="77777777" w:rsidR="008642B3" w:rsidRPr="002B6761" w:rsidRDefault="008642B3" w:rsidP="004269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E25846E" w14:textId="77777777" w:rsidR="008642B3" w:rsidRPr="002B6761" w:rsidRDefault="008642B3" w:rsidP="0042692F">
            <w:pPr>
              <w:rPr>
                <w:b/>
                <w:bCs/>
                <w:sz w:val="22"/>
                <w:szCs w:val="22"/>
              </w:rPr>
            </w:pPr>
          </w:p>
          <w:p w14:paraId="26AB0E0E" w14:textId="227EFED2" w:rsidR="008642B3" w:rsidRPr="002B6761" w:rsidRDefault="008642B3" w:rsidP="0042692F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0B46FBF7" w14:textId="77777777" w:rsidR="008642B3" w:rsidRPr="002B6761" w:rsidRDefault="008642B3" w:rsidP="0042692F">
            <w:pPr>
              <w:rPr>
                <w:sz w:val="22"/>
                <w:szCs w:val="22"/>
              </w:rPr>
            </w:pPr>
          </w:p>
          <w:p w14:paraId="3D3CF425" w14:textId="77777777" w:rsidR="008642B3" w:rsidRPr="002B6761" w:rsidRDefault="008642B3" w:rsidP="0042692F">
            <w:pPr>
              <w:jc w:val="both"/>
              <w:rPr>
                <w:sz w:val="22"/>
                <w:szCs w:val="22"/>
              </w:rPr>
            </w:pPr>
          </w:p>
        </w:tc>
      </w:tr>
    </w:tbl>
    <w:p w14:paraId="4A4E5D26" w14:textId="77777777" w:rsidR="008642B3" w:rsidRDefault="008642B3" w:rsidP="0042692F">
      <w:pPr>
        <w:jc w:val="both"/>
        <w:rPr>
          <w:color w:val="000000"/>
          <w:sz w:val="16"/>
          <w:szCs w:val="16"/>
        </w:rPr>
      </w:pPr>
    </w:p>
    <w:p w14:paraId="3B58685A" w14:textId="77777777" w:rsidR="009F0E5C" w:rsidRDefault="009F0E5C" w:rsidP="0042692F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9A80D9A" w14:textId="77777777" w:rsidR="00F960D7" w:rsidRPr="00F33C66" w:rsidRDefault="00A029B8" w:rsidP="0042692F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525BF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4F1E9CAB" w14:textId="77777777" w:rsidR="00F960D7" w:rsidRPr="00F33C66" w:rsidRDefault="00D8427E" w:rsidP="004269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BDD0E73" w14:textId="77777777" w:rsidR="00B464D3" w:rsidRDefault="00B464D3" w:rsidP="0042692F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8D4EE85" w14:textId="77777777" w:rsidR="0042692F" w:rsidRPr="002D64D4" w:rsidRDefault="0042692F" w:rsidP="0042692F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4BCF52AF" w14:textId="707B910D" w:rsidR="0042692F" w:rsidRPr="002D64D4" w:rsidRDefault="0042692F" w:rsidP="0042692F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</w:t>
      </w:r>
      <w:r>
        <w:rPr>
          <w:sz w:val="22"/>
          <w:szCs w:val="22"/>
        </w:rPr>
        <w:t xml:space="preserve">        </w:t>
      </w:r>
      <w:r w:rsidRPr="002D64D4">
        <w:rPr>
          <w:sz w:val="22"/>
          <w:szCs w:val="22"/>
        </w:rPr>
        <w:t xml:space="preserve">    w Poznaniu</w:t>
      </w:r>
    </w:p>
    <w:p w14:paraId="6BA3F2C4" w14:textId="185BF920" w:rsidR="0042692F" w:rsidRPr="002D64D4" w:rsidRDefault="0042692F" w:rsidP="0042692F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 w:rsidRPr="002D64D4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</w:t>
      </w:r>
      <w:r w:rsidRPr="002D64D4">
        <w:rPr>
          <w:sz w:val="22"/>
          <w:szCs w:val="22"/>
        </w:rPr>
        <w:t xml:space="preserve"> Piotr Nowicki</w:t>
      </w:r>
    </w:p>
    <w:p w14:paraId="4F0E827B" w14:textId="77777777" w:rsidR="0042692F" w:rsidRPr="004229DE" w:rsidRDefault="0042692F" w:rsidP="0042692F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2443C4FC" w14:textId="77777777" w:rsidR="008642B3" w:rsidRPr="00B464D3" w:rsidRDefault="008642B3" w:rsidP="0042692F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D213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A9901" w14:textId="77777777" w:rsidR="00D21314" w:rsidRDefault="00D21314">
      <w:r>
        <w:separator/>
      </w:r>
    </w:p>
  </w:endnote>
  <w:endnote w:type="continuationSeparator" w:id="0">
    <w:p w14:paraId="25E77860" w14:textId="77777777" w:rsidR="00D21314" w:rsidRDefault="00D2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6729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E1B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FD6A3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E11C7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094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975DF" w14:textId="77777777" w:rsidR="00D21314" w:rsidRDefault="00D21314">
      <w:r>
        <w:separator/>
      </w:r>
    </w:p>
  </w:footnote>
  <w:footnote w:type="continuationSeparator" w:id="0">
    <w:p w14:paraId="288144DF" w14:textId="77777777" w:rsidR="00D21314" w:rsidRDefault="00D21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619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D743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CBE1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314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2692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25BF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1314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51D55"/>
  <w15:chartTrackingRefBased/>
  <w15:docId w15:val="{63BE4191-1841-4069-AE67-23BBEF08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2024-02-06T06:50:00Z</cp:lastPrinted>
  <dcterms:created xsi:type="dcterms:W3CDTF">2024-02-06T06:51:00Z</dcterms:created>
  <dcterms:modified xsi:type="dcterms:W3CDTF">2024-02-06T06:51:00Z</dcterms:modified>
</cp:coreProperties>
</file>