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658EC" w14:textId="3E3300F8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32635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ADE1D5F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6196B81" w14:textId="77777777" w:rsidR="00F874DC" w:rsidRPr="00F874DC" w:rsidRDefault="00F874DC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F874DC">
        <w:rPr>
          <w:rFonts w:ascii="Arial" w:hAnsi="Arial" w:cs="Arial"/>
        </w:rPr>
        <w:t xml:space="preserve">Szpital Miejski Specjalistyczny </w:t>
      </w:r>
    </w:p>
    <w:p w14:paraId="183DEADD" w14:textId="77777777" w:rsidR="006676AE" w:rsidRPr="0012157F" w:rsidRDefault="00F874DC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F874DC">
        <w:rPr>
          <w:rFonts w:ascii="Arial" w:hAnsi="Arial" w:cs="Arial"/>
        </w:rPr>
        <w:t>im. Gabriela Narutowicza w Krakowie</w:t>
      </w:r>
    </w:p>
    <w:p w14:paraId="1A67E034" w14:textId="77777777" w:rsidR="006676AE" w:rsidRPr="0012157F" w:rsidRDefault="00F874DC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F874DC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F874DC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1E10DC0C" w14:textId="77777777" w:rsidR="00F90CD1" w:rsidRDefault="00F874DC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F874DC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F874DC">
        <w:rPr>
          <w:rFonts w:ascii="Arial" w:hAnsi="Arial" w:cs="Arial"/>
        </w:rPr>
        <w:t>Kraków</w:t>
      </w:r>
    </w:p>
    <w:p w14:paraId="07D671D5" w14:textId="77777777"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8D9B811" w14:textId="77777777"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63774D26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2D79700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3C8BFED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5777DAB6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C0E5C5F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3DFA83B3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4E9B460A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874DC" w:rsidRPr="0012157F" w14:paraId="1BD0CD68" w14:textId="77777777" w:rsidTr="008A4322">
        <w:tc>
          <w:tcPr>
            <w:tcW w:w="9104" w:type="dxa"/>
            <w:shd w:val="clear" w:color="auto" w:fill="D9D9D9"/>
          </w:tcPr>
          <w:p w14:paraId="35DAC992" w14:textId="77777777" w:rsidR="00F874DC" w:rsidRPr="0012157F" w:rsidRDefault="00F874DC" w:rsidP="008A432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573BB02" w14:textId="77777777" w:rsidR="00F874DC" w:rsidRPr="00094F76" w:rsidRDefault="00F874DC" w:rsidP="008A4322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874D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874D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874DC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63DA14D0" w14:textId="77777777" w:rsidR="00F874DC" w:rsidRPr="0017574D" w:rsidRDefault="00F874DC" w:rsidP="008A4322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05D6EA4" w14:textId="77777777" w:rsidR="00F874DC" w:rsidRDefault="00F874DC" w:rsidP="008A4322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5B6A65D0" w14:textId="77777777" w:rsidR="00F874DC" w:rsidRPr="002C3302" w:rsidRDefault="00F874DC" w:rsidP="008A432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3464D763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1BA7CB2E" w14:textId="77777777" w:rsidR="00E50194" w:rsidRDefault="00F874DC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F874DC">
        <w:rPr>
          <w:rFonts w:ascii="Arial" w:hAnsi="Arial" w:cs="Arial"/>
          <w:b/>
          <w:sz w:val="24"/>
          <w:szCs w:val="24"/>
        </w:rPr>
        <w:t>Zakup i dostawa odczynników do wykonywania badań dla Pracowni Diagnostyki Mikrobiologicznej</w:t>
      </w:r>
    </w:p>
    <w:p w14:paraId="0F2A71DD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874DC" w:rsidRPr="00F874DC">
        <w:rPr>
          <w:rFonts w:ascii="Arial" w:hAnsi="Arial" w:cs="Arial"/>
          <w:b/>
          <w:sz w:val="24"/>
          <w:szCs w:val="24"/>
        </w:rPr>
        <w:t>ZP/9/2024</w:t>
      </w:r>
    </w:p>
    <w:p w14:paraId="572CB2A3" w14:textId="45B90F9F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874DC" w:rsidRPr="00F874DC">
        <w:rPr>
          <w:rFonts w:ascii="Arial" w:hAnsi="Arial" w:cs="Arial"/>
          <w:b/>
          <w:sz w:val="24"/>
          <w:szCs w:val="24"/>
        </w:rPr>
        <w:t>Szpital Miejski Specjalistyczny im. Gabriela Narutowicza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68CDF7B8" w14:textId="77777777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40A54C40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06AF723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297C2EC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531D9CF8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21BA9A4" w14:textId="77777777" w:rsidR="00F874DC" w:rsidRPr="007104AC" w:rsidRDefault="00F874DC" w:rsidP="00F874DC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6A47C05B" w14:textId="77777777" w:rsidR="00F874DC" w:rsidRDefault="00F874DC" w:rsidP="00F874D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14:paraId="5DAB63B5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131D123D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5D516ED2" w14:textId="77777777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18156521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07D5599D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1EDB9F79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6A81AAB7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0B7F0C72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240D1C5A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6055F3F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723B05B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F315CEF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3C740C6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E0CC0D3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E000B" w14:textId="77777777" w:rsidR="00B43E3B" w:rsidRDefault="00B43E3B" w:rsidP="0038231F">
      <w:pPr>
        <w:spacing w:after="0" w:line="240" w:lineRule="auto"/>
      </w:pPr>
      <w:r>
        <w:separator/>
      </w:r>
    </w:p>
  </w:endnote>
  <w:endnote w:type="continuationSeparator" w:id="0">
    <w:p w14:paraId="5D9A2047" w14:textId="77777777" w:rsidR="00B43E3B" w:rsidRDefault="00B43E3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29B57" w14:textId="77777777" w:rsidR="00F874DC" w:rsidRDefault="00F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2111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36526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C9561" w14:textId="77777777" w:rsidR="00F874DC" w:rsidRDefault="00F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B7AF4E" w14:textId="77777777" w:rsidR="00B43E3B" w:rsidRDefault="00B43E3B" w:rsidP="0038231F">
      <w:pPr>
        <w:spacing w:after="0" w:line="240" w:lineRule="auto"/>
      </w:pPr>
      <w:r>
        <w:separator/>
      </w:r>
    </w:p>
  </w:footnote>
  <w:footnote w:type="continuationSeparator" w:id="0">
    <w:p w14:paraId="3C5DA814" w14:textId="77777777" w:rsidR="00B43E3B" w:rsidRDefault="00B43E3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6423B" w14:textId="77777777" w:rsidR="00F874DC" w:rsidRDefault="00F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730D5" w14:textId="77777777" w:rsidR="00F874DC" w:rsidRDefault="00F874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75BC4" w14:textId="77777777" w:rsidR="00F874DC" w:rsidRDefault="00F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643526">
    <w:abstractNumId w:val="12"/>
  </w:num>
  <w:num w:numId="2" w16cid:durableId="32577434">
    <w:abstractNumId w:val="0"/>
  </w:num>
  <w:num w:numId="3" w16cid:durableId="605314428">
    <w:abstractNumId w:val="11"/>
  </w:num>
  <w:num w:numId="4" w16cid:durableId="678852319">
    <w:abstractNumId w:val="16"/>
  </w:num>
  <w:num w:numId="5" w16cid:durableId="340209425">
    <w:abstractNumId w:val="13"/>
  </w:num>
  <w:num w:numId="6" w16cid:durableId="1242835119">
    <w:abstractNumId w:val="10"/>
  </w:num>
  <w:num w:numId="7" w16cid:durableId="1813131870">
    <w:abstractNumId w:val="1"/>
  </w:num>
  <w:num w:numId="8" w16cid:durableId="2056270522">
    <w:abstractNumId w:val="6"/>
  </w:num>
  <w:num w:numId="9" w16cid:durableId="1016927400">
    <w:abstractNumId w:val="4"/>
  </w:num>
  <w:num w:numId="10" w16cid:durableId="726756117">
    <w:abstractNumId w:val="7"/>
  </w:num>
  <w:num w:numId="11" w16cid:durableId="1620379106">
    <w:abstractNumId w:val="5"/>
  </w:num>
  <w:num w:numId="12" w16cid:durableId="1398361235">
    <w:abstractNumId w:val="9"/>
  </w:num>
  <w:num w:numId="13" w16cid:durableId="1624841794">
    <w:abstractNumId w:val="3"/>
  </w:num>
  <w:num w:numId="14" w16cid:durableId="340591057">
    <w:abstractNumId w:val="2"/>
  </w:num>
  <w:num w:numId="15" w16cid:durableId="1644651436">
    <w:abstractNumId w:val="15"/>
  </w:num>
  <w:num w:numId="16" w16cid:durableId="2129812054">
    <w:abstractNumId w:val="8"/>
  </w:num>
  <w:num w:numId="17" w16cid:durableId="129263301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3E3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2635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43E3B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874DC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4481CD"/>
  <w15:docId w15:val="{8F488B90-BF92-46C4-B3F1-8352FF674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405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Karolina Kosek</cp:lastModifiedBy>
  <cp:revision>3</cp:revision>
  <cp:lastPrinted>2016-07-26T10:32:00Z</cp:lastPrinted>
  <dcterms:created xsi:type="dcterms:W3CDTF">2024-02-01T11:34:00Z</dcterms:created>
  <dcterms:modified xsi:type="dcterms:W3CDTF">2024-02-01T11:35:00Z</dcterms:modified>
</cp:coreProperties>
</file>