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530CD" w14:textId="0F98B955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71D1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C7FDE" w:rsidRPr="00E71D19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E71D1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0E6A098" w14:textId="77777777" w:rsidR="00E71D19" w:rsidRPr="00E71D19" w:rsidRDefault="00E71D19" w:rsidP="00E71D19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71D19" w14:paraId="3FC05F8B" w14:textId="77777777" w:rsidTr="00467CA2">
        <w:tc>
          <w:tcPr>
            <w:tcW w:w="2800" w:type="dxa"/>
            <w:shd w:val="clear" w:color="auto" w:fill="auto"/>
          </w:tcPr>
          <w:p w14:paraId="78EDD31B" w14:textId="77777777" w:rsidR="00D520D3" w:rsidRPr="00E71D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1D19">
              <w:rPr>
                <w:rFonts w:ascii="Arial Narrow" w:hAnsi="Arial Narrow" w:cs="Arial"/>
                <w:b/>
              </w:rPr>
              <w:t>Podmiot</w:t>
            </w:r>
            <w:r w:rsidRPr="00E71D1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C89A35" w14:textId="77777777" w:rsidR="00D520D3" w:rsidRPr="00E71D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D0D691" w14:textId="77777777" w:rsidR="00D520D3" w:rsidRPr="00E71D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4676C" w14:textId="77777777" w:rsidR="00D520D3" w:rsidRPr="00E71D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71D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71D1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71D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71D19" w14:paraId="7241820B" w14:textId="77777777" w:rsidTr="00467CA2">
        <w:tc>
          <w:tcPr>
            <w:tcW w:w="2800" w:type="dxa"/>
            <w:shd w:val="clear" w:color="auto" w:fill="auto"/>
          </w:tcPr>
          <w:p w14:paraId="521E3202" w14:textId="77777777" w:rsidR="00D520D3" w:rsidRPr="00E71D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1D1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7160BF" w14:textId="77777777" w:rsidR="00D520D3" w:rsidRPr="00E71D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7998069" w14:textId="77777777" w:rsidR="00D520D3" w:rsidRPr="00E71D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E03441" w14:textId="77777777" w:rsidR="00D520D3" w:rsidRPr="00E71D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71D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71D1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71D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626D76E" w14:textId="77777777" w:rsidR="00B62AD0" w:rsidRPr="00E71D1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71D19" w14:paraId="6CCCA0A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23857B" w14:textId="77777777" w:rsidR="00053927" w:rsidRPr="00E71D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1D1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CC49674" w14:textId="77777777" w:rsidR="00053927" w:rsidRPr="00E71D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71D1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71D1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71D1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C0F92" w14:textId="42E349CC" w:rsidR="0071340C" w:rsidRPr="00E71D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71D19">
        <w:rPr>
          <w:rFonts w:ascii="Arial Narrow" w:eastAsia="Times New Roman" w:hAnsi="Arial Narrow" w:cs="Arial"/>
          <w:lang w:eastAsia="pl-PL"/>
        </w:rPr>
        <w:t xml:space="preserve">, </w:t>
      </w:r>
      <w:r w:rsidRPr="00E71D19">
        <w:rPr>
          <w:rFonts w:ascii="Arial Narrow" w:eastAsia="Times New Roman" w:hAnsi="Arial Narrow" w:cs="Arial"/>
          <w:lang w:eastAsia="pl-PL"/>
        </w:rPr>
        <w:t>w oparciu o</w:t>
      </w:r>
      <w:r w:rsidR="00EF3368" w:rsidRPr="00E71D1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71D19">
        <w:rPr>
          <w:rFonts w:ascii="Arial Narrow" w:hAnsi="Arial Narrow" w:cs="Arial"/>
        </w:rPr>
        <w:t xml:space="preserve"> ustawy </w:t>
      </w:r>
      <w:r w:rsidR="00EF3368" w:rsidRPr="00E71D19">
        <w:rPr>
          <w:rFonts w:ascii="Arial Narrow" w:hAnsi="Arial Narrow" w:cs="Arial"/>
        </w:rPr>
        <w:t xml:space="preserve">z dnia 11 września 2019r. Prawo zamówień publicznych </w:t>
      </w:r>
      <w:r w:rsidR="006C7FDE" w:rsidRPr="00E71D19">
        <w:rPr>
          <w:rFonts w:ascii="Arial Narrow" w:hAnsi="Arial Narrow" w:cs="Arial"/>
        </w:rPr>
        <w:t>(</w:t>
      </w:r>
      <w:proofErr w:type="spellStart"/>
      <w:r w:rsidR="006C7FDE" w:rsidRPr="00E71D19">
        <w:rPr>
          <w:rFonts w:ascii="Arial Narrow" w:hAnsi="Arial Narrow" w:cs="Arial"/>
        </w:rPr>
        <w:t>t.j</w:t>
      </w:r>
      <w:proofErr w:type="spellEnd"/>
      <w:r w:rsidR="006C7FDE" w:rsidRPr="00E71D19">
        <w:rPr>
          <w:rFonts w:ascii="Arial Narrow" w:hAnsi="Arial Narrow" w:cs="Arial"/>
        </w:rPr>
        <w:t>. Dz. U. z 2023r. poz. 1605)</w:t>
      </w:r>
      <w:r w:rsidR="00E27ABB" w:rsidRPr="00E71D19">
        <w:rPr>
          <w:rFonts w:ascii="Arial Narrow" w:eastAsia="Times New Roman" w:hAnsi="Arial Narrow" w:cs="Arial"/>
          <w:lang w:eastAsia="pl-PL"/>
        </w:rPr>
        <w:t xml:space="preserve">, </w:t>
      </w:r>
      <w:r w:rsidRPr="00E71D19">
        <w:rPr>
          <w:rFonts w:ascii="Arial Narrow" w:eastAsia="Times New Roman" w:hAnsi="Arial Narrow" w:cs="Arial"/>
          <w:lang w:eastAsia="pl-PL"/>
        </w:rPr>
        <w:t xml:space="preserve">że </w:t>
      </w:r>
      <w:r w:rsidRPr="00E71D1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71D1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71D19">
        <w:rPr>
          <w:rFonts w:ascii="Arial Narrow" w:eastAsia="Times New Roman" w:hAnsi="Arial Narrow" w:cs="Arial"/>
          <w:lang w:eastAsia="pl-PL"/>
        </w:rPr>
        <w:t xml:space="preserve">do </w:t>
      </w:r>
      <w:r w:rsidRPr="00E71D1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71D19" w14:paraId="56CFD26F" w14:textId="77777777" w:rsidTr="00467CA2">
        <w:tc>
          <w:tcPr>
            <w:tcW w:w="2269" w:type="dxa"/>
            <w:shd w:val="clear" w:color="auto" w:fill="auto"/>
          </w:tcPr>
          <w:p w14:paraId="782E12E7" w14:textId="77777777" w:rsidR="00D520D3" w:rsidRPr="00E71D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9810F9" w14:textId="32FBF9EB" w:rsidR="00D520D3" w:rsidRPr="00E71D19" w:rsidRDefault="006C7FD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bCs/>
                <w:lang w:eastAsia="pl-PL"/>
              </w:rPr>
              <w:t>Dostawa aparatu do znieczuleń - 3 komplety</w:t>
            </w:r>
            <w:r w:rsidR="00D520D3" w:rsidRPr="00E71D1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C7FDE" w:rsidRPr="00E71D19" w14:paraId="05D5D34B" w14:textId="77777777" w:rsidTr="00C73A31">
        <w:tc>
          <w:tcPr>
            <w:tcW w:w="2269" w:type="dxa"/>
            <w:shd w:val="clear" w:color="auto" w:fill="auto"/>
          </w:tcPr>
          <w:p w14:paraId="7DC8CC14" w14:textId="77777777" w:rsidR="006C7FDE" w:rsidRPr="00E71D19" w:rsidRDefault="006C7FDE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4A20B7" w14:textId="77777777" w:rsidR="006C7FDE" w:rsidRPr="00E71D19" w:rsidRDefault="006C7FDE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bCs/>
                <w:lang w:eastAsia="pl-PL"/>
              </w:rPr>
              <w:t>17/2024</w:t>
            </w:r>
          </w:p>
        </w:tc>
      </w:tr>
    </w:tbl>
    <w:p w14:paraId="77178A4E" w14:textId="77777777" w:rsidR="00DC652A" w:rsidRPr="00E71D19" w:rsidRDefault="006C7FD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71D19">
        <w:rPr>
          <w:rFonts w:ascii="Arial Narrow" w:eastAsia="Times New Roman" w:hAnsi="Arial Narrow" w:cs="Arial"/>
          <w:lang w:eastAsia="pl-PL"/>
        </w:rPr>
        <w:t>do dyspozycji Wykonawcy:</w:t>
      </w:r>
    </w:p>
    <w:p w14:paraId="5D21DD07" w14:textId="77777777" w:rsidR="00DC652A" w:rsidRPr="00E71D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72937C5" w14:textId="77777777" w:rsidR="0071340C" w:rsidRPr="00E71D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71D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71D1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71D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34D85CB" w14:textId="77777777" w:rsidR="0071340C" w:rsidRPr="00E71D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0126EB9" w14:textId="77777777" w:rsidR="0071340C" w:rsidRPr="00E71D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>nw. zasobów:</w:t>
      </w:r>
    </w:p>
    <w:p w14:paraId="6E2E8EF7" w14:textId="77777777" w:rsidR="0071340C" w:rsidRPr="00E71D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2F8FD2" w14:textId="77777777" w:rsidR="0071340C" w:rsidRPr="00E71D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71D1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71D1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71D1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AAD28F5" w14:textId="77777777" w:rsidR="0071340C" w:rsidRPr="00E71D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009054A" w14:textId="77777777" w:rsidR="0071340C" w:rsidRPr="00E71D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151CA9E6" w14:textId="77777777" w:rsidR="00DC652A" w:rsidRPr="00E71D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71D1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71D1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71D19">
        <w:rPr>
          <w:rFonts w:ascii="Arial Narrow" w:eastAsia="Times New Roman" w:hAnsi="Arial Narrow" w:cs="Arial"/>
          <w:lang w:eastAsia="pl-PL"/>
        </w:rPr>
        <w:t>:</w:t>
      </w:r>
    </w:p>
    <w:p w14:paraId="07AE9102" w14:textId="77777777" w:rsidR="00DC652A" w:rsidRPr="00E71D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>u</w:t>
      </w:r>
      <w:r w:rsidR="00DC652A" w:rsidRPr="00E71D19">
        <w:rPr>
          <w:rFonts w:ascii="Arial Narrow" w:eastAsia="Times New Roman" w:hAnsi="Arial Narrow" w:cs="Arial"/>
          <w:lang w:eastAsia="pl-PL"/>
        </w:rPr>
        <w:t>dostę</w:t>
      </w:r>
      <w:r w:rsidRPr="00E71D19">
        <w:rPr>
          <w:rFonts w:ascii="Arial Narrow" w:eastAsia="Times New Roman" w:hAnsi="Arial Narrow" w:cs="Arial"/>
          <w:lang w:eastAsia="pl-PL"/>
        </w:rPr>
        <w:t>p</w:t>
      </w:r>
      <w:r w:rsidR="00DC652A" w:rsidRPr="00E71D19">
        <w:rPr>
          <w:rFonts w:ascii="Arial Narrow" w:eastAsia="Times New Roman" w:hAnsi="Arial Narrow" w:cs="Arial"/>
          <w:lang w:eastAsia="pl-PL"/>
        </w:rPr>
        <w:t>ni</w:t>
      </w:r>
      <w:r w:rsidRPr="00E71D19">
        <w:rPr>
          <w:rFonts w:ascii="Arial Narrow" w:eastAsia="Times New Roman" w:hAnsi="Arial Narrow" w:cs="Arial"/>
          <w:lang w:eastAsia="pl-PL"/>
        </w:rPr>
        <w:t>ę</w:t>
      </w:r>
      <w:r w:rsidR="00DC652A" w:rsidRPr="00E71D19">
        <w:rPr>
          <w:rFonts w:ascii="Arial Narrow" w:eastAsia="Times New Roman" w:hAnsi="Arial Narrow" w:cs="Arial"/>
          <w:lang w:eastAsia="pl-PL"/>
        </w:rPr>
        <w:t xml:space="preserve"> </w:t>
      </w:r>
      <w:r w:rsidRPr="00E71D1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EFDB2E5" w14:textId="77777777" w:rsidR="0093388F" w:rsidRPr="00E71D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5C4EBBB" w14:textId="77777777" w:rsidR="0093388F" w:rsidRPr="00E71D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E945E65" w14:textId="77777777" w:rsidR="0093388F" w:rsidRPr="00E71D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CF60D1A" w14:textId="77777777" w:rsidR="00CB29AC" w:rsidRPr="00E71D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6617211" w14:textId="77777777" w:rsidR="00CB29AC" w:rsidRPr="00E71D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361C4ED" w14:textId="77777777" w:rsidR="00830970" w:rsidRPr="00E71D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71D1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E71D19">
        <w:rPr>
          <w:rFonts w:ascii="Arial Narrow" w:eastAsia="Times New Roman" w:hAnsi="Arial Narrow" w:cs="Arial"/>
          <w:lang w:eastAsia="pl-PL"/>
        </w:rPr>
        <w:t xml:space="preserve">mojego </w:t>
      </w:r>
      <w:r w:rsidRPr="00E71D1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71D19">
        <w:rPr>
          <w:rFonts w:ascii="Arial Narrow" w:eastAsia="Times New Roman" w:hAnsi="Arial Narrow" w:cs="Arial"/>
          <w:lang w:eastAsia="pl-PL"/>
        </w:rPr>
        <w:t>będzie następujący:</w:t>
      </w:r>
    </w:p>
    <w:p w14:paraId="78CC8E43" w14:textId="77777777" w:rsidR="00E27ABB" w:rsidRPr="00E71D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71D1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71D19" w14:paraId="2470A988" w14:textId="77777777" w:rsidTr="00467CA2">
        <w:tc>
          <w:tcPr>
            <w:tcW w:w="2660" w:type="dxa"/>
            <w:shd w:val="clear" w:color="auto" w:fill="auto"/>
          </w:tcPr>
          <w:p w14:paraId="5A7A9C32" w14:textId="77777777" w:rsidR="00D520D3" w:rsidRPr="00E71D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CC70DBF" w14:textId="77777777" w:rsidR="00D520D3" w:rsidRPr="00E71D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671B38" w14:textId="77777777" w:rsidR="00D520D3" w:rsidRPr="00E71D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D8C3471" w14:textId="77777777" w:rsidR="00D520D3" w:rsidRPr="00E71D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6C4D20E" w14:textId="77777777" w:rsidR="00D520D3" w:rsidRPr="00E71D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BB386E" w14:textId="77777777" w:rsidR="00D520D3" w:rsidRPr="00E71D1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1D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[osoby / osób uprawnionych do reprezentacji </w:t>
            </w:r>
            <w:r w:rsidR="007F49C7" w:rsidRPr="00E71D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71D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11248A85" w14:textId="77777777" w:rsidR="00E27ABB" w:rsidRPr="00E71D1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71D19" w:rsidSect="002800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1FDE5" w14:textId="77777777" w:rsidR="0028000B" w:rsidRDefault="0028000B" w:rsidP="00025386">
      <w:pPr>
        <w:spacing w:after="0" w:line="240" w:lineRule="auto"/>
      </w:pPr>
      <w:r>
        <w:separator/>
      </w:r>
    </w:p>
  </w:endnote>
  <w:endnote w:type="continuationSeparator" w:id="0">
    <w:p w14:paraId="6007DBEC" w14:textId="77777777" w:rsidR="0028000B" w:rsidRDefault="002800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6489" w14:textId="77777777" w:rsidR="006C7FDE" w:rsidRDefault="006C7F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B79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408554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95CB2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59FEE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BF15D" w14:textId="77777777" w:rsidR="006C7FDE" w:rsidRDefault="006C7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3319C" w14:textId="77777777" w:rsidR="0028000B" w:rsidRDefault="0028000B" w:rsidP="00025386">
      <w:pPr>
        <w:spacing w:after="0" w:line="240" w:lineRule="auto"/>
      </w:pPr>
      <w:r>
        <w:separator/>
      </w:r>
    </w:p>
  </w:footnote>
  <w:footnote w:type="continuationSeparator" w:id="0">
    <w:p w14:paraId="5AF362AC" w14:textId="77777777" w:rsidR="0028000B" w:rsidRDefault="002800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0F272" w14:textId="77777777" w:rsidR="006C7FDE" w:rsidRDefault="006C7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D4027" w14:textId="77777777" w:rsidR="006C7FDE" w:rsidRDefault="006C7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D75A" w14:textId="77777777" w:rsidR="006C7FDE" w:rsidRDefault="006C7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56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00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000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7FDE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1D1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DB4EE"/>
  <w15:chartTrackingRefBased/>
  <w15:docId w15:val="{9FB23F0E-9F1E-4471-B913-BF28A971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2024-02-05T14:02:00Z</cp:lastPrinted>
  <dcterms:created xsi:type="dcterms:W3CDTF">2024-02-05T14:00:00Z</dcterms:created>
  <dcterms:modified xsi:type="dcterms:W3CDTF">2024-02-05T14:02:00Z</dcterms:modified>
</cp:coreProperties>
</file>