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A9BD7" w14:textId="77777777" w:rsidR="00D62E6E" w:rsidRPr="00D6550B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D6550B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D46019" w:rsidRPr="00D6550B">
        <w:rPr>
          <w:rFonts w:ascii="Arial Narrow" w:eastAsia="Times New Roman" w:hAnsi="Arial Narrow" w:cs="Arial"/>
          <w:bCs/>
          <w:szCs w:val="18"/>
          <w:lang w:eastAsia="pl-PL"/>
        </w:rPr>
        <w:t>7</w:t>
      </w:r>
      <w:r w:rsidRPr="00D6550B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550B" w14:paraId="1316C398" w14:textId="77777777" w:rsidTr="00D62E6E">
        <w:tc>
          <w:tcPr>
            <w:tcW w:w="2800" w:type="dxa"/>
            <w:shd w:val="clear" w:color="auto" w:fill="auto"/>
          </w:tcPr>
          <w:p w14:paraId="4A79314A" w14:textId="77777777" w:rsidR="00D62E6E" w:rsidRPr="00D6550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6550B">
              <w:rPr>
                <w:rFonts w:ascii="Arial Narrow" w:hAnsi="Arial Narrow" w:cs="Arial"/>
                <w:b/>
              </w:rPr>
              <w:t>Wykonawca</w:t>
            </w:r>
            <w:r w:rsidRPr="00D6550B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664C7D7" w14:textId="77777777" w:rsidR="00D62E6E" w:rsidRPr="00D6550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353426D" w14:textId="77777777" w:rsidR="00D62E6E" w:rsidRPr="00D6550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6550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27EF5E" w14:textId="77777777" w:rsidR="00D62E6E" w:rsidRPr="00D6550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D6550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D6550B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D6550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D6550B" w14:paraId="3BAAB9C4" w14:textId="77777777" w:rsidTr="00D62E6E">
        <w:tc>
          <w:tcPr>
            <w:tcW w:w="2800" w:type="dxa"/>
            <w:shd w:val="clear" w:color="auto" w:fill="auto"/>
          </w:tcPr>
          <w:p w14:paraId="6B5A4B8C" w14:textId="77777777" w:rsidR="00D62E6E" w:rsidRPr="00D6550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6550B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21135F2" w14:textId="77777777" w:rsidR="00D62E6E" w:rsidRPr="00D6550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94F3098" w14:textId="77777777" w:rsidR="00D62E6E" w:rsidRPr="00D6550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6550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083374" w14:textId="77777777" w:rsidR="00D62E6E" w:rsidRPr="00D6550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D6550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D6550B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D6550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FA558C4" w14:textId="77777777" w:rsidR="00BC121E" w:rsidRPr="00D6550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46019" w:rsidRPr="00D6550B" w14:paraId="6B5AAFC2" w14:textId="77777777" w:rsidTr="00C73A3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54B1266" w14:textId="77777777" w:rsidR="00D46019" w:rsidRPr="00D6550B" w:rsidRDefault="00D46019" w:rsidP="00C73A31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D6550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4C0D9990" w14:textId="77777777" w:rsidR="00D46019" w:rsidRPr="00D6550B" w:rsidRDefault="00D46019" w:rsidP="00C73A31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6550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D6550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D6550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. Dz. U. z 2023r. poz. 1605) (dalej jako: ustawa </w:t>
            </w:r>
            <w:proofErr w:type="spellStart"/>
            <w:r w:rsidRPr="00D6550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D6550B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40C9003B" w14:textId="77777777" w:rsidR="00D46019" w:rsidRPr="00D6550B" w:rsidRDefault="00D46019" w:rsidP="00C73A3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6550B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7A1AA5E1" w14:textId="77777777" w:rsidR="00D46019" w:rsidRPr="00D6550B" w:rsidRDefault="00D46019" w:rsidP="00C73A3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11158B9B" w14:textId="77777777" w:rsidR="00BC121E" w:rsidRPr="00D6550B" w:rsidRDefault="00D4601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6550B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D6550B">
        <w:rPr>
          <w:rFonts w:ascii="Arial Narrow" w:eastAsia="Times New Roman" w:hAnsi="Arial Narrow" w:cs="Arial"/>
          <w:lang w:eastAsia="pl-PL"/>
        </w:rPr>
        <w:t>N</w:t>
      </w:r>
      <w:r w:rsidR="00BC121E" w:rsidRPr="00D6550B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550B" w14:paraId="3DFCCB54" w14:textId="77777777" w:rsidTr="00D62E6E">
        <w:tc>
          <w:tcPr>
            <w:tcW w:w="2269" w:type="dxa"/>
            <w:shd w:val="clear" w:color="auto" w:fill="auto"/>
          </w:tcPr>
          <w:p w14:paraId="029982F8" w14:textId="77777777" w:rsidR="00D62E6E" w:rsidRPr="00D6550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6550B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6420669" w14:textId="59E2C9F7" w:rsidR="00D62E6E" w:rsidRPr="00A52F11" w:rsidRDefault="00D4601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52F11">
              <w:rPr>
                <w:rFonts w:ascii="Arial Narrow" w:eastAsia="Times New Roman" w:hAnsi="Arial Narrow" w:cs="Arial"/>
                <w:b/>
                <w:lang w:eastAsia="pl-PL"/>
              </w:rPr>
              <w:t>Dostawa aparat</w:t>
            </w:r>
            <w:r w:rsidR="00A52F11" w:rsidRPr="00A52F11">
              <w:rPr>
                <w:rFonts w:ascii="Arial Narrow" w:eastAsia="Times New Roman" w:hAnsi="Arial Narrow" w:cs="Arial"/>
                <w:b/>
                <w:lang w:eastAsia="pl-PL"/>
              </w:rPr>
              <w:t>u</w:t>
            </w:r>
            <w:r w:rsidRPr="00A52F11">
              <w:rPr>
                <w:rFonts w:ascii="Arial Narrow" w:eastAsia="Times New Roman" w:hAnsi="Arial Narrow" w:cs="Arial"/>
                <w:b/>
                <w:lang w:eastAsia="pl-PL"/>
              </w:rPr>
              <w:t xml:space="preserve"> do znieczuleń - 3 komplety</w:t>
            </w:r>
            <w:r w:rsidR="00D62E6E" w:rsidRPr="00A52F11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D46019" w:rsidRPr="00D6550B" w14:paraId="5F959FD3" w14:textId="77777777" w:rsidTr="00C73A31">
        <w:tc>
          <w:tcPr>
            <w:tcW w:w="2269" w:type="dxa"/>
            <w:shd w:val="clear" w:color="auto" w:fill="auto"/>
          </w:tcPr>
          <w:p w14:paraId="2611368D" w14:textId="77777777" w:rsidR="00D46019" w:rsidRPr="00D6550B" w:rsidRDefault="00D46019" w:rsidP="00C73A3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6550B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667B50" w14:textId="77777777" w:rsidR="00D46019" w:rsidRPr="00A52F11" w:rsidRDefault="00D46019" w:rsidP="00C73A3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52F11">
              <w:rPr>
                <w:rFonts w:ascii="Arial Narrow" w:eastAsia="Times New Roman" w:hAnsi="Arial Narrow" w:cs="Arial"/>
                <w:b/>
                <w:lang w:eastAsia="pl-PL"/>
              </w:rPr>
              <w:t>17/2024</w:t>
            </w:r>
          </w:p>
        </w:tc>
      </w:tr>
    </w:tbl>
    <w:p w14:paraId="0A2153EC" w14:textId="77777777" w:rsidR="00BC121E" w:rsidRPr="00D6550B" w:rsidRDefault="00D46019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D6550B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D6550B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D6550B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D6550B">
        <w:rPr>
          <w:rFonts w:ascii="Arial Narrow" w:eastAsia="Times New Roman" w:hAnsi="Arial Narrow" w:cs="Arial"/>
          <w:b/>
          <w:lang w:eastAsia="pl-PL"/>
        </w:rPr>
        <w:t>,</w:t>
      </w:r>
      <w:r w:rsidR="00BC121E" w:rsidRPr="00D6550B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D6550B">
        <w:rPr>
          <w:rFonts w:ascii="Arial Narrow" w:eastAsia="Times New Roman" w:hAnsi="Arial Narrow" w:cs="Arial"/>
          <w:bCs/>
          <w:lang w:eastAsia="pl-PL"/>
        </w:rPr>
        <w:t>, że:</w:t>
      </w:r>
    </w:p>
    <w:p w14:paraId="3B9D3849" w14:textId="5409795B" w:rsidR="00BC121E" w:rsidRPr="00D6550B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D6550B">
        <w:rPr>
          <w:rFonts w:ascii="Arial Narrow" w:eastAsia="Times New Roman" w:hAnsi="Arial Narrow" w:cs="Arial"/>
          <w:b/>
          <w:bCs/>
        </w:rPr>
        <w:object w:dxaOrig="1440" w:dyaOrig="1440" w14:anchorId="1375EC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5pt" o:ole="">
            <v:imagedata r:id="rId8" o:title=""/>
          </v:shape>
          <w:control r:id="rId9" w:name="OptionButton211" w:shapeid="_x0000_i1029"/>
        </w:object>
      </w:r>
      <w:r w:rsidR="00BC121E" w:rsidRPr="00D6550B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D6550B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D6550B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D6550B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D6550B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D6550B">
        <w:rPr>
          <w:rFonts w:ascii="Arial Narrow" w:eastAsia="Times New Roman" w:hAnsi="Arial Narrow" w:cs="Arial"/>
          <w:lang w:eastAsia="pl-PL"/>
        </w:rPr>
        <w:t>.</w:t>
      </w:r>
    </w:p>
    <w:p w14:paraId="1985212A" w14:textId="5ABCDC12" w:rsidR="00BC121E" w:rsidRPr="00D6550B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6550B">
        <w:rPr>
          <w:rFonts w:ascii="Arial Narrow" w:eastAsia="Times New Roman" w:hAnsi="Arial Narrow" w:cs="Arial"/>
          <w:b/>
          <w:bCs/>
        </w:rPr>
        <w:object w:dxaOrig="1440" w:dyaOrig="1440" w14:anchorId="2E0DE41C">
          <v:shape id="_x0000_i1031" type="#_x0000_t75" style="width:453pt;height:17.5pt" o:ole="">
            <v:imagedata r:id="rId10" o:title=""/>
          </v:shape>
          <w:control r:id="rId11" w:name="OptionButton21" w:shapeid="_x0000_i1031"/>
        </w:object>
      </w:r>
      <w:r w:rsidRPr="00D6550B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D6550B">
        <w:rPr>
          <w:rFonts w:ascii="Arial Narrow" w:eastAsia="Times New Roman" w:hAnsi="Arial Narrow" w:cs="Arial"/>
          <w:lang w:eastAsia="pl-PL"/>
        </w:rPr>
        <w:t xml:space="preserve">            </w:t>
      </w:r>
      <w:r w:rsidRPr="00D6550B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D6550B">
        <w:rPr>
          <w:rFonts w:ascii="Arial Narrow" w:eastAsia="Times New Roman" w:hAnsi="Arial Narrow" w:cs="Arial"/>
          <w:lang w:eastAsia="pl-PL"/>
        </w:rPr>
        <w:t>t.j. Dz.U. z 2023r. poz. 1689</w:t>
      </w:r>
      <w:r w:rsidRPr="00D6550B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2355F72A" w14:textId="77777777" w:rsidR="00BF69A4" w:rsidRPr="00D6550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6550B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6550B" w14:paraId="72FC25A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7D4DC" w14:textId="77777777" w:rsidR="00BC121E" w:rsidRPr="00D6550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6550B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DC427" w14:textId="77777777" w:rsidR="00BC121E" w:rsidRPr="00D6550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6550B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AE9E7" w14:textId="77777777" w:rsidR="00BC121E" w:rsidRPr="00D6550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6550B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D6550B" w14:paraId="1C045DE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E20C2" w14:textId="77777777" w:rsidR="00BC121E" w:rsidRPr="00D6550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6550B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B9442" w14:textId="77777777" w:rsidR="00BC121E" w:rsidRPr="00D6550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38363" w14:textId="77777777" w:rsidR="00BC121E" w:rsidRPr="00D6550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D6550B" w14:paraId="4294FC6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276AC" w14:textId="77777777" w:rsidR="00BC121E" w:rsidRPr="00D6550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6550B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FA0F2" w14:textId="77777777" w:rsidR="00BC121E" w:rsidRPr="00D6550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E0C27" w14:textId="77777777" w:rsidR="00BC121E" w:rsidRPr="00D6550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68A3B2CA" w14:textId="77777777" w:rsidR="00BC121E" w:rsidRPr="00D6550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D6550B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6B0ED223" w14:textId="77777777" w:rsidR="00BC121E" w:rsidRPr="00D6550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D6550B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2A071FE" w14:textId="77777777" w:rsidR="00067B62" w:rsidRPr="00D6550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D6550B">
        <w:rPr>
          <w:rFonts w:ascii="Arial Narrow" w:eastAsia="Times New Roman" w:hAnsi="Arial Narrow" w:cs="Arial"/>
          <w:color w:val="0070C0"/>
          <w:lang w:eastAsia="pl-PL"/>
        </w:rPr>
        <w:lastRenderedPageBreak/>
        <w:t>*</w:t>
      </w:r>
      <w:r w:rsidRPr="00D6550B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D6550B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5041D8B1" w14:textId="77777777" w:rsidR="00067B62" w:rsidRPr="00D6550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6550B" w14:paraId="733F2701" w14:textId="77777777" w:rsidTr="00620E37">
        <w:tc>
          <w:tcPr>
            <w:tcW w:w="2660" w:type="dxa"/>
            <w:shd w:val="clear" w:color="auto" w:fill="auto"/>
          </w:tcPr>
          <w:p w14:paraId="0922D9B8" w14:textId="77777777" w:rsidR="00BC121E" w:rsidRPr="00D655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9070C09" w14:textId="77777777" w:rsidR="00BC121E" w:rsidRPr="00D6550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D6550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3E6584D8" w14:textId="77777777" w:rsidR="00BC121E" w:rsidRPr="00D6550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6550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D6550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D6550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7A6288F" w14:textId="77777777" w:rsidR="00BC121E" w:rsidRPr="00D655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C6EEAD7" w14:textId="77777777" w:rsidR="00BC121E" w:rsidRPr="00D655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D6550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633FB5E" w14:textId="77777777" w:rsidR="00BC121E" w:rsidRPr="00D6550B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6550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D46019" w:rsidRPr="00D6550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D6550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D6550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58C833BE" w14:textId="77777777" w:rsidR="00106AC7" w:rsidRPr="00D6550B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D6550B" w:rsidSect="002465F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D5D1B" w14:textId="77777777" w:rsidR="002465F7" w:rsidRDefault="002465F7">
      <w:r>
        <w:separator/>
      </w:r>
    </w:p>
  </w:endnote>
  <w:endnote w:type="continuationSeparator" w:id="0">
    <w:p w14:paraId="69EE2237" w14:textId="77777777" w:rsidR="002465F7" w:rsidRDefault="00246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BD7B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94E83F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D9F3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8C2BB3A" w14:textId="77777777" w:rsidR="009A4CD3" w:rsidRDefault="00A52F11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6CE176C">
        <v:line id="_x0000_s1025" style="position:absolute;left:0;text-align:left;z-index:251657728" from="-3.85pt,8.7pt" to="455.15pt,8.7pt"/>
      </w:pict>
    </w:r>
  </w:p>
  <w:p w14:paraId="619598A1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ED27D" w14:textId="77777777" w:rsidR="00D46019" w:rsidRDefault="00D460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0D90E" w14:textId="77777777" w:rsidR="002465F7" w:rsidRDefault="002465F7">
      <w:r>
        <w:separator/>
      </w:r>
    </w:p>
  </w:footnote>
  <w:footnote w:type="continuationSeparator" w:id="0">
    <w:p w14:paraId="28BCC0F5" w14:textId="77777777" w:rsidR="002465F7" w:rsidRDefault="002465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0EC39" w14:textId="77777777" w:rsidR="00D46019" w:rsidRDefault="00D460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16579" w14:textId="77777777" w:rsidR="00D46019" w:rsidRDefault="00D460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1C0DB" w14:textId="77777777" w:rsidR="00D46019" w:rsidRDefault="00D460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31676836">
    <w:abstractNumId w:val="13"/>
  </w:num>
  <w:num w:numId="2" w16cid:durableId="710544140">
    <w:abstractNumId w:val="0"/>
  </w:num>
  <w:num w:numId="3" w16cid:durableId="2096441429">
    <w:abstractNumId w:val="11"/>
  </w:num>
  <w:num w:numId="4" w16cid:durableId="154421958">
    <w:abstractNumId w:val="8"/>
  </w:num>
  <w:num w:numId="5" w16cid:durableId="1533222915">
    <w:abstractNumId w:val="7"/>
  </w:num>
  <w:num w:numId="6" w16cid:durableId="1211500597">
    <w:abstractNumId w:val="1"/>
  </w:num>
  <w:num w:numId="7" w16cid:durableId="300116330">
    <w:abstractNumId w:val="6"/>
  </w:num>
  <w:num w:numId="8" w16cid:durableId="1609502225">
    <w:abstractNumId w:val="3"/>
  </w:num>
  <w:num w:numId="9" w16cid:durableId="1265966348">
    <w:abstractNumId w:val="2"/>
  </w:num>
  <w:num w:numId="10" w16cid:durableId="337118303">
    <w:abstractNumId w:val="5"/>
  </w:num>
  <w:num w:numId="11" w16cid:durableId="1640039564">
    <w:abstractNumId w:val="10"/>
  </w:num>
  <w:num w:numId="12" w16cid:durableId="543906743">
    <w:abstractNumId w:val="4"/>
  </w:num>
  <w:num w:numId="13" w16cid:durableId="1251501358">
    <w:abstractNumId w:val="9"/>
  </w:num>
  <w:num w:numId="14" w16cid:durableId="134358467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65F7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465F7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52F11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46019"/>
    <w:rsid w:val="00D62E6E"/>
    <w:rsid w:val="00D6550B"/>
    <w:rsid w:val="00D74F94"/>
    <w:rsid w:val="00DD482A"/>
    <w:rsid w:val="00DE0396"/>
    <w:rsid w:val="00DE0405"/>
    <w:rsid w:val="00DE252B"/>
    <w:rsid w:val="00E0229C"/>
    <w:rsid w:val="00E37057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0FC52985"/>
  <w15:chartTrackingRefBased/>
  <w15:docId w15:val="{B5929DAB-67E8-4485-839A-3A9579098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222</Words>
  <Characters>1725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2024-02-06T09:08:00Z</cp:lastPrinted>
  <dcterms:created xsi:type="dcterms:W3CDTF">2024-02-06T09:08:00Z</dcterms:created>
  <dcterms:modified xsi:type="dcterms:W3CDTF">2024-02-06T09:08:00Z</dcterms:modified>
</cp:coreProperties>
</file>