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5067692D" w14:textId="31F1612C" w:rsidR="00036CDE" w:rsidRPr="00394F9F" w:rsidRDefault="00D260A9" w:rsidP="00D260A9">
      <w:pPr>
        <w:pStyle w:val="Nagwek6"/>
        <w:tabs>
          <w:tab w:val="start" w:pos="43.50pt"/>
          <w:tab w:val="end" w:pos="480.10pt"/>
        </w:tabs>
        <w:jc w:val="end"/>
        <w:rPr>
          <w:rFonts w:asciiTheme="majorHAnsi" w:hAnsiTheme="majorHAnsi" w:cs="Arial"/>
          <w:i/>
          <w:szCs w:val="22"/>
        </w:rPr>
      </w:pPr>
      <w:r w:rsidRPr="00394F9F">
        <w:rPr>
          <w:rFonts w:asciiTheme="majorHAnsi" w:hAnsiTheme="majorHAnsi" w:cs="Arial"/>
          <w:i/>
          <w:szCs w:val="22"/>
        </w:rPr>
        <w:tab/>
      </w:r>
      <w:r w:rsidRPr="00394F9F">
        <w:rPr>
          <w:rFonts w:asciiTheme="majorHAnsi" w:hAnsiTheme="majorHAnsi" w:cs="Arial"/>
          <w:i/>
          <w:szCs w:val="22"/>
        </w:rPr>
        <w:tab/>
      </w:r>
      <w:r w:rsidR="00C27CD2" w:rsidRPr="00394F9F">
        <w:rPr>
          <w:rFonts w:asciiTheme="majorHAnsi" w:hAnsiTheme="majorHAnsi" w:cs="Arial"/>
          <w:i/>
          <w:szCs w:val="22"/>
        </w:rPr>
        <w:t xml:space="preserve">Załącznik nr </w:t>
      </w:r>
      <w:r w:rsidR="00312439" w:rsidRPr="00394F9F">
        <w:rPr>
          <w:rFonts w:asciiTheme="majorHAnsi" w:hAnsiTheme="majorHAnsi" w:cs="Arial"/>
          <w:i/>
          <w:szCs w:val="22"/>
        </w:rPr>
        <w:t>1</w:t>
      </w:r>
      <w:r w:rsidR="00C27CD2" w:rsidRPr="00394F9F">
        <w:rPr>
          <w:rFonts w:asciiTheme="majorHAnsi" w:hAnsiTheme="majorHAnsi" w:cs="Arial"/>
          <w:i/>
          <w:szCs w:val="22"/>
        </w:rPr>
        <w:t xml:space="preserve"> do Zapytania ofertowego</w:t>
      </w:r>
    </w:p>
    <w:p w14:paraId="2A3AB52C" w14:textId="77777777" w:rsidR="00036CDE" w:rsidRPr="00394F9F" w:rsidRDefault="00036CDE" w:rsidP="00036CDE">
      <w:pPr>
        <w:rPr>
          <w:rFonts w:asciiTheme="majorHAnsi" w:hAnsiTheme="majorHAnsi" w:cs="Arial"/>
          <w:sz w:val="20"/>
          <w:szCs w:val="20"/>
        </w:rPr>
      </w:pPr>
    </w:p>
    <w:p w14:paraId="294519F3" w14:textId="77777777" w:rsidR="00036CDE" w:rsidRPr="00394F9F" w:rsidRDefault="00C27CD2" w:rsidP="00036CDE">
      <w:pPr>
        <w:rPr>
          <w:rFonts w:asciiTheme="majorHAnsi" w:hAnsiTheme="majorHAnsi" w:cs="Arial"/>
          <w:sz w:val="20"/>
          <w:szCs w:val="20"/>
        </w:rPr>
      </w:pPr>
      <w:r w:rsidRPr="00394F9F">
        <w:rPr>
          <w:rFonts w:asciiTheme="majorHAnsi" w:hAnsiTheme="majorHAnsi" w:cs="Arial"/>
          <w:sz w:val="20"/>
          <w:szCs w:val="20"/>
        </w:rPr>
        <w:t xml:space="preserve">………………………………………… </w:t>
      </w:r>
    </w:p>
    <w:p w14:paraId="5B014542" w14:textId="77777777" w:rsidR="00036CDE" w:rsidRPr="00394F9F" w:rsidRDefault="00C27CD2" w:rsidP="00036CDE">
      <w:pPr>
        <w:rPr>
          <w:rFonts w:asciiTheme="majorHAnsi" w:hAnsiTheme="majorHAnsi" w:cs="Arial"/>
          <w:sz w:val="18"/>
          <w:szCs w:val="18"/>
        </w:rPr>
      </w:pPr>
      <w:r w:rsidRPr="00394F9F">
        <w:rPr>
          <w:rFonts w:asciiTheme="majorHAnsi" w:hAnsiTheme="majorHAnsi" w:cs="Arial"/>
          <w:sz w:val="18"/>
          <w:szCs w:val="18"/>
        </w:rPr>
        <w:t xml:space="preserve">                 (pieczęć Wykonawcy)</w:t>
      </w:r>
    </w:p>
    <w:p w14:paraId="5ACAE7D7" w14:textId="77777777" w:rsidR="00036CDE" w:rsidRPr="00394F9F" w:rsidRDefault="00036CDE" w:rsidP="00036CDE">
      <w:pPr>
        <w:jc w:val="center"/>
        <w:rPr>
          <w:rFonts w:asciiTheme="majorHAnsi" w:hAnsiTheme="majorHAnsi" w:cs="Arial"/>
          <w:sz w:val="22"/>
          <w:szCs w:val="22"/>
        </w:rPr>
      </w:pPr>
    </w:p>
    <w:p w14:paraId="352D0E67" w14:textId="77777777" w:rsidR="00036CDE" w:rsidRPr="00394F9F" w:rsidRDefault="00C27CD2" w:rsidP="00036CDE">
      <w:pPr>
        <w:jc w:val="center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>/wzór/</w:t>
      </w:r>
    </w:p>
    <w:p w14:paraId="1C8E6375" w14:textId="77777777" w:rsidR="00036CDE" w:rsidRPr="00394F9F" w:rsidRDefault="00C27CD2" w:rsidP="00036CDE">
      <w:pPr>
        <w:jc w:val="center"/>
        <w:rPr>
          <w:rFonts w:asciiTheme="majorHAnsi" w:hAnsiTheme="majorHAnsi" w:cs="Arial"/>
          <w:b/>
          <w:sz w:val="32"/>
          <w:szCs w:val="32"/>
          <w:u w:val="single"/>
        </w:rPr>
      </w:pPr>
      <w:r w:rsidRPr="00394F9F">
        <w:rPr>
          <w:rFonts w:asciiTheme="majorHAnsi" w:hAnsiTheme="majorHAnsi" w:cs="Arial"/>
          <w:b/>
          <w:sz w:val="32"/>
          <w:szCs w:val="32"/>
          <w:u w:val="single"/>
        </w:rPr>
        <w:t>FORMULARZ OFERTOWY</w:t>
      </w:r>
    </w:p>
    <w:p w14:paraId="1D8A3169" w14:textId="77777777" w:rsidR="00036CDE" w:rsidRPr="00394F9F" w:rsidRDefault="00036CDE" w:rsidP="00036CDE">
      <w:pPr>
        <w:jc w:val="both"/>
        <w:rPr>
          <w:rFonts w:asciiTheme="majorHAnsi" w:hAnsiTheme="majorHAnsi" w:cs="Arial"/>
          <w:b/>
          <w:sz w:val="32"/>
          <w:szCs w:val="32"/>
          <w:u w:val="single"/>
        </w:rPr>
      </w:pPr>
    </w:p>
    <w:p w14:paraId="6552BE3E" w14:textId="0CC96B19" w:rsidR="006B6452" w:rsidRPr="00394F9F" w:rsidRDefault="00C27CD2" w:rsidP="006B6452">
      <w:pPr>
        <w:jc w:val="both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Nawiązując do ogłoszenia o postępowaniu prowadzonym w trybie zapytania ofertowego </w:t>
      </w:r>
      <w:r w:rsidR="00220387" w:rsidRPr="00394F9F">
        <w:rPr>
          <w:rFonts w:asciiTheme="majorHAnsi" w:hAnsiTheme="majorHAnsi" w:cs="Arial"/>
          <w:sz w:val="22"/>
          <w:szCs w:val="22"/>
        </w:rPr>
        <w:t>na</w:t>
      </w:r>
      <w:r w:rsidR="00BD7FD9" w:rsidRPr="00394F9F">
        <w:rPr>
          <w:rFonts w:asciiTheme="majorHAnsi" w:hAnsiTheme="majorHAnsi" w:cs="Arial"/>
          <w:sz w:val="22"/>
          <w:szCs w:val="22"/>
        </w:rPr>
        <w:t>:</w:t>
      </w:r>
      <w:r w:rsidR="00220387" w:rsidRPr="00394F9F">
        <w:rPr>
          <w:rFonts w:asciiTheme="majorHAnsi" w:hAnsiTheme="majorHAnsi" w:cs="Arial"/>
          <w:sz w:val="22"/>
          <w:szCs w:val="22"/>
        </w:rPr>
        <w:t xml:space="preserve"> </w:t>
      </w:r>
      <w:r w:rsidR="00D260A9" w:rsidRPr="00394F9F">
        <w:rPr>
          <w:rFonts w:asciiTheme="majorHAnsi" w:hAnsiTheme="majorHAnsi" w:cs="Arial"/>
          <w:b/>
          <w:sz w:val="22"/>
          <w:szCs w:val="22"/>
        </w:rPr>
        <w:t>p</w:t>
      </w:r>
      <w:r w:rsidRPr="00394F9F">
        <w:rPr>
          <w:rFonts w:asciiTheme="majorHAnsi" w:hAnsiTheme="majorHAnsi" w:cs="Arial"/>
          <w:b/>
          <w:sz w:val="22"/>
          <w:szCs w:val="22"/>
        </w:rPr>
        <w:t xml:space="preserve">rzegląd półroczny  i roczny przewodów kominowych i wentylacyjnych w budynkach UAM zgodnie z art. 62 Prawa Budowlanego / </w:t>
      </w:r>
      <w:r w:rsidR="00FD5A92" w:rsidRPr="00394F9F">
        <w:rPr>
          <w:rFonts w:asciiTheme="majorHAnsi" w:hAnsiTheme="majorHAnsi" w:cs="Arial"/>
          <w:b/>
          <w:sz w:val="22"/>
          <w:szCs w:val="22"/>
        </w:rPr>
        <w:t>budynków</w:t>
      </w:r>
      <w:r w:rsidRPr="00394F9F">
        <w:rPr>
          <w:rFonts w:asciiTheme="majorHAnsi" w:hAnsiTheme="majorHAnsi" w:cs="Arial"/>
          <w:b/>
          <w:sz w:val="22"/>
          <w:szCs w:val="22"/>
        </w:rPr>
        <w:t xml:space="preserve"> wg tabeli /</w:t>
      </w:r>
      <w:r w:rsidR="008D5706" w:rsidRPr="00394F9F">
        <w:rPr>
          <w:rFonts w:asciiTheme="majorHAnsi" w:hAnsiTheme="majorHAnsi" w:cs="Arial"/>
          <w:b/>
          <w:sz w:val="22"/>
          <w:szCs w:val="22"/>
        </w:rPr>
        <w:t>.</w:t>
      </w:r>
    </w:p>
    <w:p w14:paraId="32593FF1" w14:textId="77777777" w:rsidR="008869B4" w:rsidRPr="00394F9F" w:rsidRDefault="008869B4" w:rsidP="008869B4">
      <w:pPr>
        <w:jc w:val="both"/>
        <w:rPr>
          <w:rFonts w:asciiTheme="majorHAnsi" w:hAnsiTheme="majorHAnsi" w:cs="Arial"/>
          <w:b/>
          <w:sz w:val="22"/>
        </w:rPr>
      </w:pPr>
    </w:p>
    <w:p w14:paraId="24F6DE37" w14:textId="77777777" w:rsidR="008869B4" w:rsidRPr="00394F9F" w:rsidRDefault="008869B4" w:rsidP="008869B4">
      <w:pPr>
        <w:jc w:val="both"/>
        <w:rPr>
          <w:rFonts w:asciiTheme="majorHAnsi" w:hAnsiTheme="majorHAnsi" w:cs="Arial"/>
          <w:sz w:val="22"/>
          <w:szCs w:val="22"/>
        </w:rPr>
      </w:pPr>
    </w:p>
    <w:p w14:paraId="2DB79968" w14:textId="77777777" w:rsidR="00036CDE" w:rsidRPr="00394F9F" w:rsidRDefault="00C27CD2" w:rsidP="008869B4">
      <w:pPr>
        <w:jc w:val="both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>my niżej podpisani:</w:t>
      </w:r>
    </w:p>
    <w:p w14:paraId="7784F1CF" w14:textId="77777777" w:rsidR="00036CDE" w:rsidRPr="00394F9F" w:rsidRDefault="00036CDE" w:rsidP="00036CDE">
      <w:pPr>
        <w:tabs>
          <w:tab w:val="start" w:pos="14.20pt"/>
        </w:tabs>
        <w:jc w:val="center"/>
        <w:rPr>
          <w:rFonts w:asciiTheme="majorHAnsi" w:hAnsiTheme="majorHAnsi" w:cs="Arial"/>
          <w:color w:val="FF0000"/>
        </w:rPr>
      </w:pPr>
    </w:p>
    <w:p w14:paraId="423D99E5" w14:textId="77777777" w:rsidR="00036CDE" w:rsidRPr="00394F9F" w:rsidRDefault="00036CDE" w:rsidP="00036CDE">
      <w:pPr>
        <w:pStyle w:val="Listownik"/>
        <w:rPr>
          <w:rFonts w:asciiTheme="majorHAnsi" w:hAnsiTheme="majorHAnsi" w:cs="Arial"/>
          <w:color w:val="FF0000"/>
          <w:szCs w:val="24"/>
        </w:rPr>
      </w:pPr>
    </w:p>
    <w:p w14:paraId="5045BE3B" w14:textId="77777777" w:rsidR="00036CDE" w:rsidRPr="00394F9F" w:rsidRDefault="00C27CD2" w:rsidP="00036CDE">
      <w:pPr>
        <w:pStyle w:val="Listownik"/>
        <w:rPr>
          <w:rFonts w:asciiTheme="majorHAnsi" w:hAnsiTheme="majorHAnsi" w:cs="Arial"/>
          <w:szCs w:val="24"/>
        </w:rPr>
      </w:pPr>
      <w:r w:rsidRPr="00394F9F">
        <w:rPr>
          <w:rFonts w:asciiTheme="majorHAnsi" w:hAnsiTheme="majorHAnsi" w:cs="Arial"/>
          <w:szCs w:val="24"/>
        </w:rPr>
        <w:t>NAZWA WYKONAWCY: .........................................................................................................</w:t>
      </w:r>
    </w:p>
    <w:p w14:paraId="1E9FC7AF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72BC4DC7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ADRES WYKONAWCY: ..........................................................................................................</w:t>
      </w:r>
    </w:p>
    <w:p w14:paraId="3D00B6E4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5F751C5F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NR TELEFONU: ........................................................FAX........................................................</w:t>
      </w:r>
    </w:p>
    <w:p w14:paraId="2ACE56A8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48DF4552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E-MAIL …………………………………………………………………………………………………..</w:t>
      </w:r>
    </w:p>
    <w:p w14:paraId="38732FE9" w14:textId="77777777" w:rsidR="00036CDE" w:rsidRPr="00394F9F" w:rsidRDefault="00036CDE" w:rsidP="00036CDE">
      <w:pPr>
        <w:rPr>
          <w:rFonts w:asciiTheme="majorHAnsi" w:hAnsiTheme="majorHAnsi" w:cs="Arial"/>
          <w:sz w:val="22"/>
        </w:rPr>
      </w:pPr>
    </w:p>
    <w:p w14:paraId="3601BE4F" w14:textId="77777777" w:rsidR="00036CDE" w:rsidRPr="00394F9F" w:rsidRDefault="00C27CD2" w:rsidP="00036CDE">
      <w:pPr>
        <w:rPr>
          <w:rFonts w:asciiTheme="majorHAnsi" w:hAnsiTheme="majorHAnsi" w:cs="Arial"/>
          <w:sz w:val="22"/>
        </w:rPr>
      </w:pPr>
      <w:r w:rsidRPr="00394F9F">
        <w:rPr>
          <w:rFonts w:asciiTheme="majorHAnsi" w:hAnsiTheme="majorHAnsi" w:cs="Arial"/>
          <w:sz w:val="22"/>
        </w:rPr>
        <w:t>NIP: ..........................................................REGON: .................................................................</w:t>
      </w:r>
    </w:p>
    <w:p w14:paraId="7BEEAD2B" w14:textId="77777777" w:rsidR="00036CDE" w:rsidRPr="00394F9F" w:rsidRDefault="00036CDE" w:rsidP="00036CDE">
      <w:pPr>
        <w:rPr>
          <w:rFonts w:asciiTheme="majorHAnsi" w:hAnsiTheme="majorHAnsi" w:cs="Arial"/>
          <w:spacing w:val="8"/>
          <w:sz w:val="18"/>
          <w:szCs w:val="20"/>
        </w:rPr>
      </w:pPr>
    </w:p>
    <w:p w14:paraId="0E764DF9" w14:textId="77777777" w:rsidR="00036CDE" w:rsidRPr="00394F9F" w:rsidRDefault="00036CDE" w:rsidP="00036CDE">
      <w:pPr>
        <w:pStyle w:val="Tekstpodstawowywcity"/>
        <w:ind w:start="14.20pt" w:firstLine="2.80pt"/>
        <w:rPr>
          <w:rFonts w:asciiTheme="majorHAnsi" w:hAnsiTheme="majorHAnsi" w:cs="Arial"/>
          <w:b/>
          <w:i/>
          <w:sz w:val="20"/>
        </w:rPr>
      </w:pPr>
    </w:p>
    <w:p w14:paraId="6B9A0CF7" w14:textId="77777777" w:rsidR="005E2CBD" w:rsidRPr="00394F9F" w:rsidRDefault="005E2CBD" w:rsidP="00036CDE">
      <w:pPr>
        <w:pStyle w:val="Tekstpodstawowywcity"/>
        <w:ind w:start="14.20pt" w:firstLine="2.80pt"/>
        <w:rPr>
          <w:rFonts w:asciiTheme="majorHAnsi" w:hAnsiTheme="majorHAnsi" w:cs="Arial"/>
          <w:b/>
          <w:i/>
          <w:sz w:val="20"/>
        </w:rPr>
      </w:pPr>
    </w:p>
    <w:p w14:paraId="0FF052D3" w14:textId="77777777" w:rsidR="005E2CBD" w:rsidRPr="00394F9F" w:rsidRDefault="005E2CBD" w:rsidP="00036CDE">
      <w:pPr>
        <w:pStyle w:val="Tekstpodstawowywcity"/>
        <w:ind w:start="14.20pt" w:firstLine="2.80pt"/>
        <w:rPr>
          <w:rFonts w:asciiTheme="majorHAnsi" w:hAnsiTheme="majorHAnsi" w:cs="Arial"/>
          <w:b/>
          <w:i/>
          <w:sz w:val="20"/>
        </w:rPr>
      </w:pPr>
    </w:p>
    <w:p w14:paraId="11A61C22" w14:textId="07C1F755" w:rsidR="00036CDE" w:rsidRPr="00394F9F" w:rsidRDefault="00C27CD2" w:rsidP="008869B4">
      <w:pPr>
        <w:pStyle w:val="Akapitzlist"/>
        <w:numPr>
          <w:ilvl w:val="0"/>
          <w:numId w:val="14"/>
        </w:numPr>
        <w:ind w:start="21.30pt" w:hanging="21.30pt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</w:t>
      </w:r>
      <w:r w:rsidR="00476ADE" w:rsidRPr="00394F9F">
        <w:rPr>
          <w:rFonts w:asciiTheme="majorHAnsi" w:hAnsiTheme="majorHAnsi" w:cs="Arial"/>
          <w:sz w:val="22"/>
          <w:szCs w:val="22"/>
        </w:rPr>
        <w:t>:</w:t>
      </w:r>
    </w:p>
    <w:p w14:paraId="2C91EFA9" w14:textId="77777777" w:rsidR="00036CDE" w:rsidRPr="00394F9F" w:rsidRDefault="00036CDE" w:rsidP="00036CDE">
      <w:pPr>
        <w:pStyle w:val="Tekstpodstawowy"/>
        <w:tabs>
          <w:tab w:val="start" w:pos="18pt"/>
        </w:tabs>
        <w:rPr>
          <w:rFonts w:asciiTheme="majorHAnsi" w:hAnsiTheme="majorHAnsi" w:cs="Arial"/>
          <w:b/>
          <w:bCs/>
        </w:rPr>
      </w:pPr>
    </w:p>
    <w:p w14:paraId="75A3FFC8" w14:textId="77777777" w:rsidR="00036CDE" w:rsidRPr="00394F9F" w:rsidRDefault="00C27CD2" w:rsidP="00036CDE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/>
          <w:bCs/>
        </w:rPr>
      </w:pPr>
      <w:r w:rsidRPr="00394F9F">
        <w:rPr>
          <w:rFonts w:asciiTheme="majorHAnsi" w:hAnsiTheme="majorHAnsi" w:cs="Arial"/>
          <w:b/>
          <w:bCs/>
        </w:rPr>
        <w:t xml:space="preserve">Wartość brutto  </w:t>
      </w:r>
      <w:r w:rsidRPr="00394F9F">
        <w:rPr>
          <w:rFonts w:asciiTheme="majorHAnsi" w:hAnsiTheme="majorHAnsi" w:cs="Arial"/>
          <w:bCs/>
        </w:rPr>
        <w:t>………………………</w:t>
      </w:r>
      <w:r w:rsidRPr="00394F9F">
        <w:rPr>
          <w:rFonts w:asciiTheme="majorHAnsi" w:hAnsiTheme="majorHAnsi" w:cs="Arial"/>
          <w:b/>
          <w:bCs/>
        </w:rPr>
        <w:t xml:space="preserve"> PLN</w:t>
      </w:r>
    </w:p>
    <w:p w14:paraId="2F98903F" w14:textId="77777777" w:rsidR="00036CDE" w:rsidRPr="00394F9F" w:rsidRDefault="00036CDE" w:rsidP="00036CDE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/>
          <w:bCs/>
        </w:rPr>
      </w:pPr>
    </w:p>
    <w:p w14:paraId="0AE28CA5" w14:textId="77777777" w:rsidR="00036CDE" w:rsidRPr="00394F9F" w:rsidRDefault="00C27CD2" w:rsidP="00036CDE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Cs/>
        </w:rPr>
      </w:pPr>
      <w:r w:rsidRPr="00394F9F">
        <w:rPr>
          <w:rFonts w:asciiTheme="majorHAnsi" w:hAnsiTheme="majorHAnsi" w:cs="Arial"/>
          <w:b/>
          <w:bCs/>
        </w:rPr>
        <w:t xml:space="preserve">słownie: </w:t>
      </w:r>
      <w:r w:rsidRPr="00394F9F">
        <w:rPr>
          <w:rFonts w:asciiTheme="majorHAnsi" w:hAnsiTheme="majorHAnsi" w:cs="Arial"/>
          <w:bCs/>
        </w:rPr>
        <w:t>………………………………………………………</w:t>
      </w:r>
    </w:p>
    <w:p w14:paraId="303A3B8F" w14:textId="77777777" w:rsidR="00036CDE" w:rsidRPr="00394F9F" w:rsidRDefault="00036CDE" w:rsidP="008869B4">
      <w:pPr>
        <w:pStyle w:val="Tekstpodstawowy"/>
        <w:tabs>
          <w:tab w:val="start" w:pos="18pt"/>
        </w:tabs>
        <w:rPr>
          <w:rFonts w:asciiTheme="majorHAnsi" w:hAnsiTheme="majorHAnsi" w:cs="Arial"/>
          <w:bCs/>
        </w:rPr>
      </w:pPr>
    </w:p>
    <w:p w14:paraId="450B9778" w14:textId="77777777" w:rsidR="00946C3D" w:rsidRPr="00394F9F" w:rsidRDefault="00C27CD2" w:rsidP="008869B4">
      <w:pPr>
        <w:pStyle w:val="Tekstpodstawowy"/>
        <w:tabs>
          <w:tab w:val="start" w:pos="18pt"/>
        </w:tabs>
        <w:ind w:start="14.20pt"/>
        <w:rPr>
          <w:rFonts w:asciiTheme="majorHAnsi" w:hAnsiTheme="majorHAnsi" w:cs="Arial"/>
          <w:b/>
          <w:bCs/>
        </w:rPr>
      </w:pPr>
      <w:r w:rsidRPr="00394F9F">
        <w:rPr>
          <w:rFonts w:asciiTheme="majorHAnsi" w:hAnsiTheme="majorHAnsi" w:cs="Arial"/>
          <w:b/>
          <w:bCs/>
        </w:rPr>
        <w:t>Tabela nr 1</w:t>
      </w:r>
    </w:p>
    <w:tbl>
      <w:tblPr>
        <w:tblpPr w:leftFromText="141" w:rightFromText="141" w:vertAnchor="text" w:tblpY="1"/>
        <w:tblOverlap w:val="never"/>
        <w:tblW w:w="88.0%" w:type="pct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CellMar>
          <w:start w:w="3.50pt" w:type="dxa"/>
          <w:end w:w="3.50pt" w:type="dxa"/>
        </w:tblCellMar>
        <w:tblLook w:firstRow="1" w:lastRow="0" w:firstColumn="1" w:lastColumn="0" w:noHBand="0" w:noVBand="1"/>
      </w:tblPr>
      <w:tblGrid>
        <w:gridCol w:w="530"/>
        <w:gridCol w:w="4133"/>
        <w:gridCol w:w="615"/>
        <w:gridCol w:w="1141"/>
        <w:gridCol w:w="967"/>
        <w:gridCol w:w="1055"/>
      </w:tblGrid>
      <w:tr w:rsidR="00AE3849" w:rsidRPr="00394F9F" w14:paraId="35901E77" w14:textId="77777777" w:rsidTr="00394F9F">
        <w:trPr>
          <w:trHeight w:val="1041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68BEAB1C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proofErr w:type="spellStart"/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75B74D2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1418A8C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1110278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sz w:val="18"/>
                <w:szCs w:val="18"/>
              </w:rPr>
              <w:t>Cena jedn. za przegląd</w:t>
            </w:r>
          </w:p>
          <w:p w14:paraId="33C906D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[zł]</w:t>
            </w: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4219153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Wartość netto</w:t>
            </w:r>
          </w:p>
          <w:p w14:paraId="574EC88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[zł]</w:t>
            </w:r>
          </w:p>
          <w:p w14:paraId="046FA0B7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/</w:t>
            </w:r>
            <w:r w:rsidR="00341DCD"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ilość x cena</w:t>
            </w: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/</w:t>
            </w: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49752C6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Wartość brutto</w:t>
            </w:r>
          </w:p>
          <w:p w14:paraId="2F352D6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[zł]</w:t>
            </w:r>
          </w:p>
          <w:p w14:paraId="261CAFC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</w:p>
        </w:tc>
      </w:tr>
      <w:tr w:rsidR="00AE3849" w:rsidRPr="00394F9F" w14:paraId="752F2E17" w14:textId="77777777" w:rsidTr="00394F9F"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74ED8568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5723E03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165E6EF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3FD29A7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i/>
                <w:sz w:val="18"/>
                <w:szCs w:val="18"/>
              </w:rPr>
              <w:t>4</w:t>
            </w: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0D7BD62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5</w:t>
            </w: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14:paraId="62D3DF6C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i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i/>
                <w:sz w:val="18"/>
                <w:szCs w:val="18"/>
              </w:rPr>
              <w:t>7</w:t>
            </w:r>
          </w:p>
        </w:tc>
      </w:tr>
      <w:tr w:rsidR="00AE3849" w:rsidRPr="00394F9F" w14:paraId="05BBD928" w14:textId="77777777" w:rsidTr="00394F9F">
        <w:trPr>
          <w:gridAfter w:val="5"/>
          <w:wAfter w:w="93.72%" w:type="pct"/>
          <w:cantSplit/>
          <w:trHeight w:val="427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080BD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1.</w:t>
            </w:r>
          </w:p>
        </w:tc>
      </w:tr>
      <w:tr w:rsidR="00AE3849" w:rsidRPr="00394F9F" w14:paraId="24918123" w14:textId="77777777" w:rsidTr="00394F9F">
        <w:trPr>
          <w:cantSplit/>
          <w:trHeight w:val="537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868C08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B6C0BC" w14:textId="417EE466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Centrum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NanoBioMedyczne</w:t>
            </w:r>
            <w:proofErr w:type="spellEnd"/>
          </w:p>
          <w:p w14:paraId="540CBE1E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główny</w:t>
            </w:r>
          </w:p>
          <w:p w14:paraId="07E66C3A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3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D2B30E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2BEC97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2021CA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BD206B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0322905" w14:textId="77777777" w:rsidTr="00394F9F">
        <w:trPr>
          <w:cantSplit/>
          <w:trHeight w:val="537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13F480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97DC13" w14:textId="3C0CEAFB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Centrum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NanoBioMedyczne</w:t>
            </w:r>
            <w:proofErr w:type="spellEnd"/>
          </w:p>
          <w:p w14:paraId="39E264E6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sala wielofunkcyjna</w:t>
            </w:r>
          </w:p>
          <w:p w14:paraId="3D459489" w14:textId="77777777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3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602DED" w14:textId="77777777" w:rsidR="0020362D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CEB4FD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2022A3A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81A9E28" w14:textId="77777777" w:rsidR="0020362D" w:rsidRPr="00394F9F" w:rsidRDefault="0020362D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1FF8B8C" w14:textId="77777777" w:rsidTr="00394F9F">
        <w:trPr>
          <w:cantSplit/>
          <w:trHeight w:val="537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5C700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20362D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433DEC" w14:textId="569F756D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Centrum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NanoBioMedyczne</w:t>
            </w:r>
            <w:proofErr w:type="spellEnd"/>
          </w:p>
          <w:p w14:paraId="26AB5E1A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magazynek gazów</w:t>
            </w:r>
          </w:p>
          <w:p w14:paraId="1745DD58" w14:textId="3E68B30F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3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4940E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4B9FC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3D889B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AE910E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86F2777" w14:textId="77777777" w:rsidTr="00394F9F">
        <w:trPr>
          <w:cantSplit/>
          <w:trHeight w:val="545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993BF3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1.</w:t>
            </w:r>
            <w:r w:rsidR="0020362D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9D94B1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Archiwum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Morasko</w:t>
            </w:r>
            <w:proofErr w:type="spellEnd"/>
          </w:p>
          <w:p w14:paraId="505E4C13" w14:textId="51AA25D5" w:rsidR="0020362D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Wszechnicy Piastowskiej 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9965D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3E3F8D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CF0C6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1AB3C3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BDAC586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49E21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C734860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</w:t>
            </w:r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legium </w:t>
            </w:r>
            <w:proofErr w:type="spellStart"/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Geologicum</w:t>
            </w:r>
            <w:proofErr w:type="spellEnd"/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 w:rsidR="00BD7FD9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Geograficum</w:t>
            </w:r>
            <w:proofErr w:type="spellEnd"/>
          </w:p>
          <w:p w14:paraId="0DAC5150" w14:textId="077A3EFD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B. Krygowskiego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B813A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ED699DF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DA06A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3E449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6054967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D8900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9194689" w14:textId="77CF24E2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Pływalnia Uniwersytecka</w:t>
            </w:r>
          </w:p>
          <w:p w14:paraId="09B3DD40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Strażewicza 21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43B8DC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BC027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6B72E8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81AE3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FA2EF6D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3DDAA97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9E64935" w14:textId="60C6DC0C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Hala sportowa</w:t>
            </w:r>
          </w:p>
          <w:p w14:paraId="229354BE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Zagajnikowa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9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26B26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95CCF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E3F8A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C6832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E5C0BBC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C7E42A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89089C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SWFiS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ul.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Zagajnikowa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9</w:t>
            </w:r>
          </w:p>
          <w:p w14:paraId="1F1C0AFC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(korty tenisowe)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DE35E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C57B10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0EE07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C706C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24E24E0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C3B0668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F71BF31" w14:textId="77777777" w:rsidR="00164CC6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Martineum</w:t>
            </w:r>
            <w:proofErr w:type="spellEnd"/>
          </w:p>
          <w:p w14:paraId="39C07492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Św. Marcin78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44E09A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694C70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A62C0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F392A8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DB6145A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AE98A4D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1.8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1C6B9F84" w14:textId="47F4B291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Maius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67D34206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Fredry 10 - Biblioteka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WFPiK</w:t>
            </w:r>
            <w:proofErr w:type="spellEnd"/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98CD6D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0DA1FE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10C6D7C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D0EA36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8EB2BAC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D37888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7E6A7A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>luridicum</w:t>
            </w:r>
            <w:proofErr w:type="spellEnd"/>
          </w:p>
          <w:p w14:paraId="6AC7C1AE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 xml:space="preserve">ul.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>Św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  <w:lang w:val="en-GB"/>
              </w:rPr>
              <w:t>. Marcin 90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5E17B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BF8EEF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DB320E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1C04A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2905D67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F73763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10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147289" w14:textId="11734855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</w:t>
            </w:r>
          </w:p>
          <w:p w14:paraId="567AB3A2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Drzymały 24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4A263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A9757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70BE30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E11F929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E046825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5C2B83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DF410" w14:textId="77777777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</w:t>
            </w:r>
          </w:p>
          <w:p w14:paraId="2A8901D9" w14:textId="0EAAAEB0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Międzychodzka 5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18BB5F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D907AD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1083B5C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DA0526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A52487C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1C33CD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6FC09B9" w14:textId="44FC4631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Obserwatorium Astronomiczne</w:t>
            </w:r>
          </w:p>
          <w:p w14:paraId="6E0DFEA2" w14:textId="1D1D9EBE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Poznań ul. Słoneczna 36</w:t>
            </w:r>
          </w:p>
          <w:p w14:paraId="29EE736E" w14:textId="77777777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 nr 1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CF1010" w14:textId="77777777" w:rsidR="00E954E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A80C22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E6316A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02B121" w14:textId="77777777" w:rsidR="00E954E3" w:rsidRPr="00394F9F" w:rsidRDefault="00E954E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97B3859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B37C8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BC81A9" w14:textId="145FA9CE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Obserwatorium Astronomiczne</w:t>
            </w:r>
          </w:p>
          <w:p w14:paraId="03C70298" w14:textId="350201F4" w:rsidR="00E954E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Poznań ul. Słoneczna 36</w:t>
            </w:r>
          </w:p>
          <w:p w14:paraId="04BB3EAA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teleskop – budynek nr 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5FB123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1B5A1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5BFE0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2DD618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DCA03F1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2DA22B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0863AB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B344C7" w14:textId="2911B75F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Obserwatorium Astronomiczne</w:t>
            </w:r>
          </w:p>
          <w:p w14:paraId="64627B7B" w14:textId="27B4872A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Poznań ul. Słoneczna 36</w:t>
            </w:r>
          </w:p>
          <w:p w14:paraId="3127FAD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pawilon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CE1BA9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F08064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E58A23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F1515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8973806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061B20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4B8E17" w14:textId="53B20CF4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0896DEC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1EEC2FCA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F2092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564D4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DE648C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C40F9A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ED06C33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4D170C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79EB2B" w14:textId="70A7DD68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043FB93A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1BB1891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akumulatorownia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4E3FDFD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9377DA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969AEB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60E8D2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9578F5D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D3A4F0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6B5ECF" w14:textId="72E5C6C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1820F9F4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4421B572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garaż 1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3AABE8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E1C6C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D93EF4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F4E491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F7758C3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23B49B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1.18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D485A2" w14:textId="7407C4FD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0F178434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14376508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garaż 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2BA8D8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1F91E25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062357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86BFC3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1F96B28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094D7CD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0863AB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27BEB3" w14:textId="691D121F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Iuridicum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Novum</w:t>
            </w:r>
          </w:p>
          <w:p w14:paraId="24CB89CF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53</w:t>
            </w:r>
          </w:p>
          <w:p w14:paraId="2F728731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portiernia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B93718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837AD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0BA1BC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485BDF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DC21BC9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909BCB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1.20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5EB5B8C6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Novum – budynek A</w:t>
            </w:r>
          </w:p>
          <w:p w14:paraId="7C7E71D9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4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E27D95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0F87866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2FAE87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476A33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3022692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B0F891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1.21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123C809C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Novum – budynek B</w:t>
            </w:r>
          </w:p>
          <w:p w14:paraId="361EA169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4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231096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C40235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99443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9DB741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B3F63CA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8E850F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1.22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3A935802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Novum - biblioteka</w:t>
            </w:r>
          </w:p>
          <w:p w14:paraId="41A40A1C" w14:textId="1B4D24FA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 4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D24B5A7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59AD93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649514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B7EE57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D101537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E3EA3E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9E064B" w14:textId="79904C01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Sala Sportowa</w:t>
            </w:r>
          </w:p>
          <w:p w14:paraId="646446CE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Młyńska 15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D4BB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4D8CA3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18F9B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2FE92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6374D19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0AEAF2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E42B71" w14:textId="2FC0C39E" w:rsidR="000A6374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 (szpitalik)</w:t>
            </w:r>
          </w:p>
          <w:p w14:paraId="0A636CB0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</w:t>
            </w:r>
            <w:r w:rsidR="000A6374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Niepodległości</w:t>
            </w:r>
            <w:r w:rsidR="000A6374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24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4D5F3A" w14:textId="77777777" w:rsidR="00D265A1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A4AEBE4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48700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FEB37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FD3C55C" w14:textId="77777777" w:rsidTr="00394F9F">
        <w:trPr>
          <w:cantSplit/>
          <w:trHeight w:val="993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957765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1.25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124A31" w14:textId="111D449D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Willa (Wydział Nauki o Sztuce)</w:t>
            </w:r>
          </w:p>
          <w:p w14:paraId="27B4EDE1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Wieniawskiego 3</w:t>
            </w:r>
          </w:p>
          <w:p w14:paraId="63168D6E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3C93BE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CD79B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FE8519C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8FDB11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A335945" w14:textId="77777777" w:rsidTr="00394F9F">
        <w:trPr>
          <w:cantSplit/>
          <w:trHeight w:val="993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473E60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30CE8D" w14:textId="2ADE0810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Willa (Wydział Nauki o Sztuce)</w:t>
            </w:r>
          </w:p>
          <w:p w14:paraId="1D70E3B9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Wieniawskiego 3</w:t>
            </w:r>
          </w:p>
          <w:p w14:paraId="0EDCE449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budynek gospodarczy - zwierzętarnia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2E813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1FD36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FDE7A4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AC5486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5C14E4F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F47593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4F4325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42CFCBD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38CCCD01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administracyjny A1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E1728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F3BD13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A94A7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99579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45DC72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E6177A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1.28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1F50A6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3565EC63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222A6403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pawilon naukowo-badawczy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4B9CF5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D142F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03B18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5BEB58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EAAF964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26DF4D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1.29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51574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3C8F0601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55E636D1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3 - genetyka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D1E3B0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E18C92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E8C9E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97B297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0FC1C2C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2E1D16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1.30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1EB1D5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7898EDE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1DEA9EB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administracyjny  D2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D895F2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FD443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2F1A5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12816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7B662F1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D19B34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E3BDDD9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39BAC45F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4D0C31A0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budynek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techniczno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- socjalny nr 4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D89B0B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C0DF9E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4F9C72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31988E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306777A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FE8BD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47C492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264CEC7B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ą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browskiego 165</w:t>
            </w:r>
          </w:p>
          <w:p w14:paraId="7019038C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magazynowy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A9FC09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36A795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9C7CF73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6E643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67CACD4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226EB1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FD6160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148DA15B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1873CEBE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- pawilon letni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CF08B8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8E4F6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08A584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6A48E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05DC59B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FEF6BC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4C939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13C5F287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2BF5D825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8 - gospodarczy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71D8A3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90ACD8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43CD2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23617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173CAFE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727C76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B1D9AB3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69C4AB14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38E40764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9 - dom ogrodnika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FC5B1A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3FAAC4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87157D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505904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BF49BBA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3F3242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7812D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Ogród Botaniczny</w:t>
            </w:r>
          </w:p>
          <w:p w14:paraId="0277047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Dąbrowskiego 165</w:t>
            </w:r>
          </w:p>
          <w:p w14:paraId="2AF22A29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nr 10 – była kotłownia AR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4828D6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535E3B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752B1A9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766B06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CD75F57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206DA2E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ECE59D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Kampus Ogrody budynek AB</w:t>
            </w:r>
          </w:p>
          <w:p w14:paraId="6A3175C6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l. Szamarzewskiego 89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680208C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6D58BF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F298F1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E20B46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F27DB5C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713717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1.38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5B46D2" w14:textId="77777777" w:rsidR="003254F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Kampus Ogrody budynek C</w:t>
            </w:r>
          </w:p>
          <w:p w14:paraId="37B8BB7C" w14:textId="77777777" w:rsidR="00540B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l. Szamarzewskiego 89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FD4BAE" w14:textId="77777777" w:rsidR="00540BAB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4D1E90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D9A57AC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52247C4" w14:textId="77777777" w:rsidR="00540BAB" w:rsidRPr="00394F9F" w:rsidRDefault="00540B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9662B32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1711E5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163DE2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Kampus Ogrody </w:t>
            </w:r>
            <w:r w:rsidR="005C429F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udynek </w:t>
            </w:r>
            <w:r w:rsidR="003254F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</w:t>
            </w:r>
          </w:p>
          <w:p w14:paraId="3F50C9B7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</w:t>
            </w:r>
            <w:r w:rsidR="000863AB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l. Szamarzewskiego 89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573751" w14:textId="77777777" w:rsidR="00D265A1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F1DCFE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B7C972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B81E11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A5D0A65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93FFC4" w14:textId="77777777" w:rsidR="000863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1BC803E8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Europeanum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Gniezno</w:t>
            </w:r>
          </w:p>
          <w:p w14:paraId="634A9EF1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sala gimnastyczna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0C05E37" w14:textId="77777777" w:rsidR="000863AB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EB3594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734131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098A0C9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9C6835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64BA8F" w14:textId="77777777" w:rsidR="000863AB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4955A8B6" w14:textId="77777777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Europeanum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Gniezno</w:t>
            </w:r>
          </w:p>
          <w:p w14:paraId="763620C3" w14:textId="22E81D2A" w:rsidR="000863AB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stołówka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593C018" w14:textId="77777777" w:rsidR="000863AB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3D17E2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CA17AA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FA9113" w14:textId="77777777" w:rsidR="000863AB" w:rsidRPr="00394F9F" w:rsidRDefault="000863AB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44D765F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569F16" w14:textId="77777777" w:rsidR="00D265A1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21BCB2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Pałac w Gułtowach</w:t>
            </w:r>
          </w:p>
          <w:p w14:paraId="5A50F139" w14:textId="77777777" w:rsidR="00AD5C07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Park im. A. Bnińskiego 1</w:t>
            </w:r>
          </w:p>
          <w:p w14:paraId="6E42FB82" w14:textId="77777777" w:rsidR="00D265A1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budynek główny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B7A855" w14:textId="77777777" w:rsidR="00D265A1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C19355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3DDE2D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8123F7" w14:textId="77777777" w:rsidR="00D265A1" w:rsidRPr="00394F9F" w:rsidRDefault="00D265A1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DC963DF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C30AD4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07834BA6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Pałac w Gułtowach</w:t>
            </w:r>
          </w:p>
          <w:p w14:paraId="52F9D09B" w14:textId="3DB39572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wozownia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4C4B814" w14:textId="77777777" w:rsidR="007C1E83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D6B514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ED83A0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DF7648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03AD311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209594C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2BB3990B" w14:textId="2D79114E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Pałac w Gułtowach</w:t>
            </w:r>
          </w:p>
          <w:p w14:paraId="24030C12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oficyna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F2D68C" w14:textId="77777777" w:rsidR="007C1E83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1D81B1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052C0F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77FD3C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47A2513" w14:textId="77777777" w:rsidTr="00394F9F">
        <w:trPr>
          <w:cantSplit/>
          <w:trHeight w:val="67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C01F12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474E4F6" w14:textId="77777777" w:rsidR="00BA676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Instytut Geologii i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Geoinformacji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Storkowo</w:t>
            </w:r>
          </w:p>
          <w:p w14:paraId="338068AA" w14:textId="77777777" w:rsidR="00BA676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stacji badawczej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3C1D8B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464AE3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B3EE2A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C472EF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3BFA8BA" w14:textId="77777777" w:rsidTr="00394F9F">
        <w:trPr>
          <w:cantSplit/>
          <w:trHeight w:val="67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ED1341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E089E26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Instytut Geologii i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Geoinformacji</w:t>
            </w:r>
            <w:proofErr w:type="spellEnd"/>
            <w:r w:rsidR="00BA676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Storkowo</w:t>
            </w:r>
          </w:p>
          <w:p w14:paraId="1BA7E343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budynek magazynowy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C63172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63AD6B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00B4E5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D28728F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0061685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B8AAB6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6979B200" w14:textId="18999D7A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Biała Góra</w:t>
            </w:r>
          </w:p>
          <w:p w14:paraId="7CAE9871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ynek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A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-</w:t>
            </w:r>
            <w:r w:rsidR="00BA676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barak mieszkalno-socjalny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1B1D36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3C8BB1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C7CE6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473697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3273463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49ADA16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8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33AD5BE1" w14:textId="583B1761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Biała Góra</w:t>
            </w:r>
          </w:p>
          <w:p w14:paraId="1CAA9112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ynek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B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-</w:t>
            </w:r>
            <w:r w:rsidR="00BA676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="00A27A3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barak dydaktyczny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8C1A3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D645B5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3D2484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AECE26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ECD39F4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1196B9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49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27D03277" w14:textId="6DFCB7B5" w:rsidR="00A27A3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Biała Góra</w:t>
            </w:r>
          </w:p>
          <w:p w14:paraId="792CD16C" w14:textId="77777777" w:rsidR="00BA6767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garaż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76B2667" w14:textId="77777777" w:rsidR="00BA676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AD1528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F119445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71F4E8" w14:textId="77777777" w:rsidR="00BA6767" w:rsidRPr="00394F9F" w:rsidRDefault="00BA676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5DAA4BB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351F07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2AF44422" w14:textId="132081EF" w:rsidR="00AD5C07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77E6981A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ul. Zamek 1</w:t>
            </w:r>
          </w:p>
          <w:p w14:paraId="64660FC9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budynek główny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78730D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E29C2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58E5E1D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BD4A5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7F8E11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EE76B3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3A4C7690" w14:textId="612565F2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226D3B5F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oficyna 1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8B62CF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5A7AFD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2D02F2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8D6B8E2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6E3220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7A057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0C3026D5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2E4E7E3D" w14:textId="72C4D0A0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oficyna 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4DC13B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5FAAA76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6A22EA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CA781A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F139346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6859D57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4EF1D06C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 - bażan</w:t>
            </w:r>
            <w:r w:rsidR="00461D5F" w:rsidRPr="00394F9F">
              <w:rPr>
                <w:rFonts w:asciiTheme="majorHAnsi" w:hAnsiTheme="majorHAnsi" w:cs="Calibri"/>
                <w:sz w:val="18"/>
                <w:szCs w:val="18"/>
              </w:rPr>
              <w:t>t</w:t>
            </w:r>
            <w:r w:rsidRPr="00394F9F">
              <w:rPr>
                <w:rFonts w:asciiTheme="majorHAnsi" w:hAnsiTheme="majorHAnsi" w:cs="Calibri"/>
                <w:sz w:val="18"/>
                <w:szCs w:val="18"/>
              </w:rPr>
              <w:t>arnia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D5937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86A945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A18BDF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23D91EA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FE23A42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D05D96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5471BFFF" w14:textId="0384708E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Pracy Twórczej Obrzycko</w:t>
            </w:r>
          </w:p>
          <w:p w14:paraId="2ADF7E58" w14:textId="77777777" w:rsidR="007C1E83" w:rsidRPr="00394F9F" w:rsidRDefault="00C27CD2" w:rsidP="00394F9F">
            <w:pPr>
              <w:jc w:val="center"/>
              <w:rPr>
                <w:rFonts w:asciiTheme="majorHAnsi" w:hAnsiTheme="majorHAnsi" w:cs="Calibri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dom ogrodnika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FEAE3D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6F43CE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2893A63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91A7E0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DC2592E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E1C673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48706C4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Pałac w Ciążeniu – budynek główny</w:t>
            </w:r>
          </w:p>
          <w:p w14:paraId="6B1B50A3" w14:textId="77777777" w:rsidR="00AD5C0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Wolności 33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F16957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62E646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290A0E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773BA64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40016E4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E42528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725BA6" w14:textId="0ADEB6C1" w:rsidR="00AD5C0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 xml:space="preserve">Pałac w Ciążeniu </w:t>
            </w:r>
            <w:r w:rsidR="00A27A37" w:rsidRPr="00394F9F">
              <w:rPr>
                <w:rFonts w:asciiTheme="majorHAnsi" w:hAnsiTheme="majorHAnsi" w:cs="Arial"/>
                <w:sz w:val="18"/>
                <w:szCs w:val="18"/>
              </w:rPr>
              <w:t xml:space="preserve"> - budynek mieszkalny</w:t>
            </w:r>
          </w:p>
          <w:p w14:paraId="2832F3A1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Wolności 33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5B938EF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CA13AB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618812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AE0B9B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5A0DB7E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27B2402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7921523D" w14:textId="1D15C250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Terenowa  Czołpino</w:t>
            </w:r>
          </w:p>
          <w:p w14:paraId="0E5CF58F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1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452B1E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93F245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5C208C6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D7673F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7DC9B3E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113122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5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8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6996E6AD" w14:textId="77777777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Stacja Terenowa  Czołpino</w:t>
            </w:r>
          </w:p>
          <w:p w14:paraId="5D1C6877" w14:textId="66CC3361" w:rsidR="00461D5F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E09378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3862E33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A71892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665BCD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753021D" w14:textId="77777777" w:rsidTr="00394F9F">
        <w:trPr>
          <w:cantSplit/>
          <w:trHeight w:val="545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53C7635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59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8FC38B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Babilon</w:t>
            </w:r>
          </w:p>
          <w:p w14:paraId="454D81BD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Dożynkowa</w:t>
            </w:r>
            <w:r w:rsidR="000A6374" w:rsidRPr="00394F9F">
              <w:rPr>
                <w:rFonts w:asciiTheme="majorHAnsi" w:hAnsiTheme="majorHAnsi" w:cs="Arial"/>
                <w:sz w:val="18"/>
                <w:szCs w:val="18"/>
              </w:rPr>
              <w:t xml:space="preserve"> 9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9770C1F" w14:textId="77777777" w:rsidR="007C1E83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18E0A4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06EFC8D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DB6233" w14:textId="77777777" w:rsidR="007C1E83" w:rsidRPr="00394F9F" w:rsidRDefault="007C1E83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CC3CDAA" w14:textId="77777777" w:rsidTr="00394F9F">
        <w:trPr>
          <w:cantSplit/>
          <w:trHeight w:val="412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84E63B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813B27" w14:textId="42DBF28B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Jagienka</w:t>
            </w:r>
          </w:p>
          <w:p w14:paraId="1FC71937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Piątkowska 80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41F28D9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A6EECD1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C7FDB8C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1690F4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4961866" w14:textId="77777777" w:rsidTr="00394F9F">
        <w:trPr>
          <w:cantSplit/>
          <w:trHeight w:val="392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B5B13F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5DAA76" w14:textId="0AF4A454" w:rsidR="00A27A37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Zbyszko</w:t>
            </w:r>
          </w:p>
          <w:p w14:paraId="43612BE9" w14:textId="77777777" w:rsidR="000A6374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Piątkowska 80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DE6895" w14:textId="77777777" w:rsidR="00A27A37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5ED4ED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1B55CC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B771D0" w14:textId="77777777" w:rsidR="00A27A37" w:rsidRPr="00394F9F" w:rsidRDefault="00A27A37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43611AD" w14:textId="77777777" w:rsidTr="00394F9F">
        <w:trPr>
          <w:cantSplit/>
          <w:trHeight w:val="392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32C0B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19220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Jowita</w:t>
            </w:r>
          </w:p>
          <w:p w14:paraId="223A1FE9" w14:textId="77777777" w:rsidR="000A6374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Zwierzyniecka 7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AE6F32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90BF4C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B9E0DD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F45A3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AC6A8A3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50F2F1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84B9E8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Nieszawska</w:t>
            </w:r>
          </w:p>
          <w:p w14:paraId="5BDCAF27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Nieszawska 3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C385C03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92EB328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9BFE17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6F9C29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A3DA251" w14:textId="77777777" w:rsidTr="00394F9F">
        <w:trPr>
          <w:cantSplit/>
          <w:trHeight w:val="566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404398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1.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6</w:t>
            </w:r>
            <w:r w:rsidR="00814596" w:rsidRPr="00394F9F">
              <w:rPr>
                <w:rFonts w:asciiTheme="majorHAnsi" w:hAnsiTheme="majorHAnsi" w:cs="Arial"/>
                <w:bCs/>
                <w:sz w:val="18"/>
                <w:szCs w:val="18"/>
              </w:rPr>
              <w:t>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66DD18C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DS Gniezno</w:t>
            </w:r>
          </w:p>
          <w:p w14:paraId="0E0CAB99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sz w:val="18"/>
                <w:szCs w:val="18"/>
              </w:rPr>
              <w:t>ul. Kostrzewskiego 5-7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71FC7DA" w14:textId="77777777" w:rsidR="00461D5F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42C3AC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1597048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3548FA" w14:textId="77777777" w:rsidR="00461D5F" w:rsidRPr="00394F9F" w:rsidRDefault="00461D5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634E9A4" w14:textId="77777777" w:rsidTr="00394F9F">
        <w:trPr>
          <w:gridAfter w:val="5"/>
          <w:wAfter w:w="93.72%" w:type="pct"/>
          <w:trHeight w:val="481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988F53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2.</w:t>
            </w:r>
          </w:p>
        </w:tc>
      </w:tr>
      <w:tr w:rsidR="00AE3849" w:rsidRPr="00394F9F" w14:paraId="7F32EF11" w14:textId="77777777" w:rsidTr="00394F9F">
        <w:trPr>
          <w:trHeight w:val="52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6F4398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24FE11C" w14:textId="6650D838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Physicum</w:t>
            </w:r>
            <w:proofErr w:type="spellEnd"/>
          </w:p>
          <w:p w14:paraId="0D7BCCB0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Uniwersytetu Poznańskiego 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68236C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23DBD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B6DA9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ECD84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225F495" w14:textId="77777777" w:rsidTr="00394F9F">
        <w:trPr>
          <w:trHeight w:val="55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00A4AF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5EC012A" w14:textId="4683D4E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Mathematicum</w:t>
            </w:r>
            <w:proofErr w:type="spellEnd"/>
          </w:p>
          <w:p w14:paraId="49F56AA5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Uniwersytetu Poznańskiego 4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09133B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33AFB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E93E9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614419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DC2AB53" w14:textId="77777777" w:rsidTr="00394F9F">
        <w:trPr>
          <w:trHeight w:val="55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24DC1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1BF74E" w14:textId="4A8B85B9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Biologicum</w:t>
            </w:r>
            <w:proofErr w:type="spellEnd"/>
          </w:p>
          <w:p w14:paraId="15EB57D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Uniwersytetu Poznańskiego 6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9560D2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B014F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21BFF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4CE69E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FDAE46E" w14:textId="77777777" w:rsidTr="00394F9F">
        <w:trPr>
          <w:trHeight w:val="548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0335D2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D897E62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Wydział Nauk Politycznych i Dziennikarstwa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ul. Uniwersytetu Poznańskiego 5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C22794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753887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064BE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9B24AD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2D12D91" w14:textId="77777777" w:rsidTr="00394F9F">
        <w:trPr>
          <w:trHeight w:val="56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7A12C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752FF6D8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A</w:t>
            </w:r>
          </w:p>
          <w:p w14:paraId="4C1DBB6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BAB0682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25638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67CB4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EEDE4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BE4DD1C" w14:textId="77777777" w:rsidTr="00394F9F">
        <w:trPr>
          <w:trHeight w:val="56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CDF83B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21B8C022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B</w:t>
            </w:r>
          </w:p>
          <w:p w14:paraId="47AFA3E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82ECC2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5BA13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44527D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15D04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41B9D7E" w14:textId="77777777" w:rsidTr="00394F9F">
        <w:trPr>
          <w:trHeight w:val="56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6034B6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67713650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C</w:t>
            </w:r>
          </w:p>
          <w:p w14:paraId="7D3D9139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F922B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B53BE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C868C2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67B1C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FF01DDA" w14:textId="77777777" w:rsidTr="00394F9F">
        <w:trPr>
          <w:trHeight w:val="56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275DD3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2.8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5EB3625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D</w:t>
            </w:r>
          </w:p>
          <w:p w14:paraId="22D16127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588E71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153F1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A22D70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5A0412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E7B494E" w14:textId="77777777" w:rsidTr="00394F9F">
        <w:trPr>
          <w:trHeight w:val="56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B6263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7BE5B72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E</w:t>
            </w:r>
          </w:p>
          <w:p w14:paraId="36B0D1A0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866BB4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2B1F3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959FA1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DD290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DE85C3B" w14:textId="77777777" w:rsidTr="00394F9F">
        <w:trPr>
          <w:trHeight w:val="56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AB820C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10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34CE84A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F</w:t>
            </w:r>
          </w:p>
          <w:p w14:paraId="71C2E482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C54F21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79813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85F588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D4E1D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5005FFDD" w14:textId="77777777" w:rsidTr="00394F9F">
        <w:trPr>
          <w:trHeight w:val="569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27119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53DA6C47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Chemicum</w:t>
            </w:r>
            <w:proofErr w:type="spellEnd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 – budynek G</w:t>
            </w:r>
          </w:p>
          <w:p w14:paraId="7D78B00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8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065E14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153F53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CF3118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3F52E81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351E8C0" w14:textId="77777777" w:rsidTr="00394F9F">
        <w:trPr>
          <w:trHeight w:val="563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35A02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.12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514D83A2" w14:textId="6595E1F2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Historicum</w:t>
            </w:r>
            <w:proofErr w:type="spellEnd"/>
          </w:p>
          <w:p w14:paraId="25BFAFA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7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5C340CF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9A318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6B945D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2778C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F564702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5AE1E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2.13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7198E75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A</w:t>
            </w:r>
          </w:p>
          <w:p w14:paraId="11F06DBF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AEEA3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45C11C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B23CCC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7749A7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48047C2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EEDCA9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2.14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25941D6E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A1</w:t>
            </w:r>
          </w:p>
          <w:p w14:paraId="3E39DD3A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E8D2DC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AEE2521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D13295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26045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600F411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84D970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2.15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63A787D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A2</w:t>
            </w:r>
          </w:p>
          <w:p w14:paraId="2D130199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D3110C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5DF6C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D18252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1813CA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D48B32D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D9FED8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2.16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2B68BE45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B</w:t>
            </w:r>
          </w:p>
          <w:p w14:paraId="6C582FB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2B405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C513BA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36B3A6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AC8A77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2CCDAF4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0E84D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2.17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7D09F3A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C</w:t>
            </w:r>
          </w:p>
          <w:p w14:paraId="01D4600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75903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2B52D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117164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DBE263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A3454CE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7F8ADB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18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4A2D0E9C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CZT  budynek D</w:t>
            </w:r>
          </w:p>
          <w:p w14:paraId="3D965B4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 w:themeColor="text1"/>
                <w:sz w:val="18"/>
                <w:szCs w:val="18"/>
              </w:rPr>
              <w:t>ul. Uniwersytetu Poznańskiego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C3970A3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2A30AF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3E9435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C9E3C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EF770EC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A66B4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19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6E7A27" w14:textId="4209F5A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Geologicum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0C511193" w14:textId="1321E15C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B. Krygowskiego 12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D1BDAF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AD0AA7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97E9458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80DA81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454F79E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5B3E865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20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41E762A7" w14:textId="15CF4A29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Collegium Minus + Aula Uniwersytecka,</w:t>
            </w:r>
          </w:p>
          <w:p w14:paraId="64C07316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Wieniawskiego 1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60C0BB4" w14:textId="77777777" w:rsidR="002A3372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729C3C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8482C1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CF574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41F858A5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AC4FA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21</w:t>
            </w:r>
          </w:p>
        </w:tc>
        <w:tc>
          <w:tcPr>
            <w:tcW w:w="48.96%" w:type="pct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0F7878B0" w14:textId="4C5CC22A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Heliodori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Święcicki,</w:t>
            </w:r>
          </w:p>
          <w:p w14:paraId="1BBAA233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Grunwaldzka 6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ED431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633848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70DBB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AA6BD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F0817BA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F6D9299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599DDD8F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Maius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18499908" w14:textId="1D9192BC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Fredry 10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A8098D4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273DD7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20355D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501543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BF9C551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82F3F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ED629D1" w14:textId="74B7091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Biblioteka Uniwersytecka,</w:t>
            </w:r>
          </w:p>
          <w:p w14:paraId="490EFDA8" w14:textId="2CE4AC8B" w:rsidR="002A3372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Ratajczaka 38/40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A część stara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F2601D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021F0A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119CBB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5A9539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770E4A84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138400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2.24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FBBCA17" w14:textId="5BBC2DA1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Biblioteka Uniwersytecka,</w:t>
            </w:r>
          </w:p>
          <w:p w14:paraId="6244C93E" w14:textId="5D2F7139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Ratajczaka 38/40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B część nowa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3E93727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4F58EAA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B6ECBC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8C57B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370B85D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4DA2E2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2.25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F6EBEE7" w14:textId="00177B9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Biblioteka Uniwersytecka,</w:t>
            </w:r>
          </w:p>
          <w:p w14:paraId="269E4EB4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Ratajczaka 38/40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C nowy magazyn książek)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3E1E5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1FC0D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136810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301B45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98DFE5F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5D8F5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26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3E50E85A" w14:textId="1FED0834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Koszarowiec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,</w:t>
            </w:r>
          </w:p>
          <w:p w14:paraId="40EEA62D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al.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Niepodległosci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53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E69F241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17F5C4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E0450F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A2AB2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E490AA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764433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27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C74C5B1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Zespół Budynków Dydaktycznych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ul. Szamarzewskiego 89 - budynek D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6D0F03F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89D454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787F7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BE4ED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123B09E7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38E8088" w14:textId="77777777" w:rsidR="000D7AA0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2.28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FF"/>
            <w:vAlign w:val="center"/>
          </w:tcPr>
          <w:p w14:paraId="4CE5B2C7" w14:textId="77777777" w:rsidR="000D7AA0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Collegium </w:t>
            </w:r>
            <w:proofErr w:type="spellStart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Europeanum</w:t>
            </w:r>
            <w:proofErr w:type="spellEnd"/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Gniezno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ul. Kostrzewskiego 5-7 - budynek główny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308602D" w14:textId="77777777" w:rsidR="000D7AA0" w:rsidRPr="00394F9F" w:rsidRDefault="00C27CD2" w:rsidP="00394F9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35E56B2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530B4EC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99756F" w14:textId="77777777" w:rsidR="000D7AA0" w:rsidRPr="00394F9F" w:rsidRDefault="000D7AA0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3A704860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DF7AFF1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29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225A644" w14:textId="63607D25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Nadnotecki Instytut UAM</w:t>
            </w:r>
          </w:p>
          <w:p w14:paraId="19683FF8" w14:textId="07ADDC25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Kołobrzeska 15 w Pile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F6AC896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E9E04D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2DCBC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AF09426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656C66FF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0956B29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0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F3CC707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Kalisz – Wydział Pedagogiczno-Artystyczny</w:t>
            </w:r>
          </w:p>
          <w:p w14:paraId="59AC4E28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ul. Nowy Świat 28-30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br/>
              <w:t>budynek dydaktyczny stary (w tym DS.)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23F283A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BF70ECB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FFF2D6E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1B7EAAD5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E2907D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0AB838A1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1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86132DB" w14:textId="7777777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Kalisz – Wydział Pedagogiczno-Artystyczny</w:t>
            </w:r>
          </w:p>
          <w:p w14:paraId="23E8E882" w14:textId="77777777" w:rsidR="00B05E0E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ul. Nowy Świat 28-30</w:t>
            </w:r>
          </w:p>
          <w:p w14:paraId="392C7AC0" w14:textId="33E339E7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budynek dydaktyczny nowy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A6DE213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6486FA4C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3D1824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D3F17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294B61A0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6CDB85D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2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FFFFF" w:themeFill="background1"/>
            <w:vAlign w:val="center"/>
          </w:tcPr>
          <w:p w14:paraId="63BC07B1" w14:textId="49411A2E" w:rsidR="002A3372" w:rsidRPr="00394F9F" w:rsidRDefault="00C27CD2" w:rsidP="00394F9F">
            <w:pPr>
              <w:jc w:val="center"/>
              <w:rPr>
                <w:rFonts w:asciiTheme="majorHAnsi" w:hAnsiTheme="majorHAnsi" w:cs="Calibri"/>
                <w:color w:val="000000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DS Hanka </w:t>
            </w:r>
            <w:r w:rsidR="00394F9F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>al. Niepodległości</w:t>
            </w:r>
            <w:r w:rsidR="00AD5C07" w:rsidRPr="00394F9F">
              <w:rPr>
                <w:rFonts w:asciiTheme="majorHAnsi" w:hAnsiTheme="majorHAnsi" w:cs="Calibri"/>
                <w:color w:val="000000"/>
                <w:sz w:val="18"/>
                <w:szCs w:val="18"/>
              </w:rPr>
              <w:t xml:space="preserve"> 26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F7FEC44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997B3D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BD9F480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385A659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AE3849" w:rsidRPr="00394F9F" w14:paraId="08043D34" w14:textId="77777777" w:rsidTr="00394F9F">
        <w:trPr>
          <w:trHeight w:val="544"/>
        </w:trPr>
        <w:tc>
          <w:tcPr>
            <w:tcW w:w="6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BED00EE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Cs/>
                <w:sz w:val="18"/>
                <w:szCs w:val="18"/>
              </w:rPr>
              <w:lastRenderedPageBreak/>
              <w:t>2.</w:t>
            </w:r>
            <w:r w:rsidR="00B05E0E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  <w:r w:rsidR="00FD5A92" w:rsidRPr="00394F9F">
              <w:rPr>
                <w:rFonts w:asciiTheme="majorHAnsi" w:hAnsiTheme="majorHAnsi" w:cs="Arial"/>
                <w:bCs/>
                <w:sz w:val="18"/>
                <w:szCs w:val="18"/>
              </w:rPr>
              <w:t>3</w:t>
            </w:r>
          </w:p>
        </w:tc>
        <w:tc>
          <w:tcPr>
            <w:tcW w:w="48.9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44E9B535" w14:textId="42D15BE0" w:rsidR="002A3372" w:rsidRPr="00394F9F" w:rsidRDefault="00C27CD2" w:rsidP="00394F9F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94F9F">
              <w:rPr>
                <w:rFonts w:asciiTheme="majorHAnsi" w:hAnsiTheme="majorHAnsi" w:cs="Calibri"/>
                <w:sz w:val="18"/>
                <w:szCs w:val="18"/>
              </w:rPr>
              <w:t>DS Meteor</w:t>
            </w:r>
            <w:r w:rsidR="00394F9F" w:rsidRPr="00394F9F">
              <w:rPr>
                <w:rFonts w:asciiTheme="majorHAnsi" w:hAnsiTheme="majorHAnsi" w:cs="Calibri"/>
                <w:sz w:val="18"/>
                <w:szCs w:val="18"/>
              </w:rPr>
              <w:t xml:space="preserve"> </w:t>
            </w:r>
            <w:r w:rsidRPr="00394F9F">
              <w:rPr>
                <w:rFonts w:asciiTheme="majorHAnsi" w:hAnsiTheme="majorHAnsi" w:cs="Arial"/>
                <w:sz w:val="18"/>
                <w:szCs w:val="18"/>
              </w:rPr>
              <w:t>ul. Uniwersytetu Poznańskiego</w:t>
            </w:r>
            <w:r w:rsidR="00AD5C07" w:rsidRPr="00394F9F">
              <w:rPr>
                <w:rFonts w:asciiTheme="majorHAnsi" w:hAnsiTheme="majorHAnsi" w:cs="Arial"/>
                <w:sz w:val="18"/>
                <w:szCs w:val="18"/>
              </w:rPr>
              <w:t xml:space="preserve"> 9</w:t>
            </w:r>
          </w:p>
        </w:tc>
        <w:tc>
          <w:tcPr>
            <w:tcW w:w="7.28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54D97D08" w14:textId="77777777" w:rsidR="002A3372" w:rsidRPr="00394F9F" w:rsidRDefault="00C27CD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.52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69E8063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1.46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9B01FB1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74BCBF4F" w14:textId="77777777" w:rsidR="002A3372" w:rsidRPr="00394F9F" w:rsidRDefault="002A3372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  <w:tr w:rsidR="00394F9F" w:rsidRPr="00394F9F" w14:paraId="3CC4E035" w14:textId="77777777" w:rsidTr="00394F9F">
        <w:trPr>
          <w:trHeight w:val="544"/>
        </w:trPr>
        <w:tc>
          <w:tcPr>
            <w:tcW w:w="87.5%" w:type="pct"/>
            <w:gridSpan w:val="5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39525814" w14:textId="12C09DA6" w:rsidR="00394F9F" w:rsidRPr="00394F9F" w:rsidRDefault="00394F9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394F9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RAZEM BRUTTO</w:t>
            </w:r>
          </w:p>
        </w:tc>
        <w:tc>
          <w:tcPr>
            <w:tcW w:w="12.5%" w:type="pct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center"/>
          </w:tcPr>
          <w:p w14:paraId="2709C485" w14:textId="77777777" w:rsidR="00394F9F" w:rsidRPr="00394F9F" w:rsidRDefault="00394F9F" w:rsidP="00394F9F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</w:p>
        </w:tc>
      </w:tr>
    </w:tbl>
    <w:p w14:paraId="25AC9EFA" w14:textId="77777777" w:rsidR="00F85077" w:rsidRPr="00394F9F" w:rsidRDefault="00F85077" w:rsidP="00F85077">
      <w:pPr>
        <w:rPr>
          <w:rFonts w:asciiTheme="majorHAnsi" w:hAnsiTheme="majorHAnsi"/>
          <w:vanish/>
        </w:rPr>
      </w:pPr>
    </w:p>
    <w:p w14:paraId="6A5BA14D" w14:textId="77777777" w:rsidR="00F239CC" w:rsidRPr="00394F9F" w:rsidRDefault="00F239CC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584807EC" w14:textId="066C40EF" w:rsidR="00852DEF" w:rsidRPr="00394F9F" w:rsidRDefault="00852DE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0203C67A" w14:textId="65E1EBE4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2723852A" w14:textId="18B865FD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752D6A8E" w14:textId="6A5DCD02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2B8EB6A5" w14:textId="1D01A785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6384490B" w14:textId="64F31FE2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5E1B08BA" w14:textId="4E2AA96D" w:rsidR="00394F9F" w:rsidRPr="00394F9F" w:rsidRDefault="00394F9F" w:rsidP="00637621">
      <w:pPr>
        <w:pStyle w:val="Styl1"/>
        <w:widowControl/>
        <w:spacing w:before="0pt"/>
        <w:rPr>
          <w:rFonts w:asciiTheme="majorHAnsi" w:hAnsiTheme="majorHAnsi" w:cs="Arial"/>
          <w:sz w:val="22"/>
          <w:szCs w:val="22"/>
        </w:rPr>
      </w:pPr>
    </w:p>
    <w:p w14:paraId="5E64D9BA" w14:textId="77777777" w:rsidR="003B6FE6" w:rsidRPr="00394F9F" w:rsidRDefault="00C27CD2" w:rsidP="00556910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 xml:space="preserve">Powyższa cena obejmuje wszystkie koszty </w:t>
      </w:r>
      <w:r w:rsidR="008869B4" w:rsidRPr="00394F9F">
        <w:rPr>
          <w:rFonts w:asciiTheme="majorHAnsi" w:hAnsiTheme="majorHAnsi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394F9F">
        <w:rPr>
          <w:rFonts w:asciiTheme="majorHAnsi" w:hAnsiTheme="majorHAnsi" w:cs="Arial"/>
          <w:sz w:val="22"/>
          <w:szCs w:val="20"/>
        </w:rPr>
        <w:t xml:space="preserve"> </w:t>
      </w:r>
      <w:r w:rsidR="00C6498C" w:rsidRPr="00394F9F">
        <w:rPr>
          <w:rFonts w:asciiTheme="majorHAnsi" w:hAnsiTheme="majorHAnsi" w:cs="Arial"/>
          <w:sz w:val="22"/>
          <w:szCs w:val="20"/>
        </w:rPr>
        <w:t>.</w:t>
      </w:r>
    </w:p>
    <w:p w14:paraId="5E018B1C" w14:textId="77777777" w:rsidR="00BC3832" w:rsidRPr="00394F9F" w:rsidRDefault="00C27CD2" w:rsidP="00556910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Oświadczamy, że akceptujemy termin realizacji zamówienia.</w:t>
      </w:r>
    </w:p>
    <w:p w14:paraId="7C42A981" w14:textId="77777777" w:rsidR="00036CDE" w:rsidRPr="00394F9F" w:rsidRDefault="00C27CD2" w:rsidP="008869B4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394F9F">
        <w:rPr>
          <w:rFonts w:asciiTheme="majorHAnsi" w:hAnsiTheme="majorHAnsi" w:cs="Arial"/>
          <w:sz w:val="22"/>
          <w:szCs w:val="20"/>
          <w:lang w:eastAsia="zh-CN"/>
        </w:rPr>
        <w:t xml:space="preserve"> </w:t>
      </w:r>
    </w:p>
    <w:p w14:paraId="246DAF21" w14:textId="77777777" w:rsidR="00036CDE" w:rsidRPr="00394F9F" w:rsidRDefault="00C27CD2" w:rsidP="00556910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Oświadczamy, że uważamy się za związanych niniejszą ofertą przez 30 dni od upływu terminu składania ofert.</w:t>
      </w:r>
    </w:p>
    <w:p w14:paraId="1EE442CE" w14:textId="77777777" w:rsidR="00036CDE" w:rsidRPr="00394F9F" w:rsidRDefault="00C27CD2" w:rsidP="00556910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5E3AD0E" w14:textId="77777777" w:rsidR="00036CDE" w:rsidRPr="00394F9F" w:rsidRDefault="00C27CD2" w:rsidP="00036CDE">
      <w:pPr>
        <w:pStyle w:val="Tekstpodstawowywcity"/>
        <w:numPr>
          <w:ilvl w:val="0"/>
          <w:numId w:val="13"/>
        </w:numPr>
        <w:ind w:start="14.20pt" w:hanging="14.20pt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Integralną częścią oferty są:</w:t>
      </w:r>
    </w:p>
    <w:p w14:paraId="7A72D237" w14:textId="77777777" w:rsidR="00B82288" w:rsidRPr="00394F9F" w:rsidRDefault="00B82288" w:rsidP="00B82288">
      <w:pPr>
        <w:pStyle w:val="Tekstpodstawowywcity"/>
        <w:ind w:start="14.20pt" w:firstLine="0pt"/>
        <w:rPr>
          <w:rFonts w:asciiTheme="majorHAnsi" w:hAnsiTheme="majorHAnsi" w:cs="Arial"/>
          <w:sz w:val="22"/>
          <w:szCs w:val="20"/>
        </w:rPr>
      </w:pPr>
    </w:p>
    <w:p w14:paraId="21F789E9" w14:textId="77777777" w:rsidR="00036CDE" w:rsidRPr="00394F9F" w:rsidRDefault="00036CDE" w:rsidP="00036CDE">
      <w:pPr>
        <w:ind w:firstLine="21.25pt"/>
        <w:jc w:val="both"/>
        <w:rPr>
          <w:rFonts w:asciiTheme="majorHAnsi" w:hAnsiTheme="majorHAnsi" w:cs="Arial"/>
          <w:sz w:val="22"/>
          <w:szCs w:val="20"/>
        </w:rPr>
      </w:pPr>
    </w:p>
    <w:p w14:paraId="307261EC" w14:textId="77777777" w:rsidR="00036CDE" w:rsidRPr="00394F9F" w:rsidRDefault="00C27CD2" w:rsidP="00B82288">
      <w:pPr>
        <w:pStyle w:val="Akapitzlist"/>
        <w:numPr>
          <w:ilvl w:val="0"/>
          <w:numId w:val="15"/>
        </w:numPr>
        <w:jc w:val="both"/>
        <w:rPr>
          <w:rFonts w:asciiTheme="majorHAnsi" w:hAnsiTheme="majorHAnsi" w:cs="Arial"/>
          <w:sz w:val="22"/>
          <w:szCs w:val="20"/>
        </w:rPr>
      </w:pPr>
      <w:r w:rsidRPr="00394F9F">
        <w:rPr>
          <w:rFonts w:asciiTheme="majorHAnsi" w:hAnsiTheme="majorHAnsi" w:cs="Arial"/>
          <w:sz w:val="22"/>
          <w:szCs w:val="20"/>
        </w:rPr>
        <w:t>............................................................</w:t>
      </w:r>
    </w:p>
    <w:p w14:paraId="2F237001" w14:textId="77777777" w:rsidR="00B82288" w:rsidRPr="00394F9F" w:rsidRDefault="00B82288" w:rsidP="00B82288">
      <w:pPr>
        <w:jc w:val="both"/>
        <w:rPr>
          <w:rFonts w:asciiTheme="majorHAnsi" w:hAnsiTheme="majorHAnsi" w:cs="Arial"/>
          <w:sz w:val="22"/>
          <w:szCs w:val="20"/>
        </w:rPr>
      </w:pPr>
    </w:p>
    <w:p w14:paraId="7D8CA4F6" w14:textId="77777777" w:rsidR="00036CDE" w:rsidRPr="00394F9F" w:rsidRDefault="00036CDE" w:rsidP="00036CDE">
      <w:pPr>
        <w:pStyle w:val="Tekstpodstawowywcity"/>
        <w:ind w:start="0pt" w:firstLine="0pt"/>
        <w:rPr>
          <w:rFonts w:asciiTheme="majorHAnsi" w:hAnsiTheme="majorHAnsi" w:cs="Arial"/>
          <w:sz w:val="20"/>
          <w:szCs w:val="20"/>
        </w:rPr>
      </w:pPr>
    </w:p>
    <w:p w14:paraId="17A15FF7" w14:textId="77777777" w:rsidR="00036CDE" w:rsidRPr="00394F9F" w:rsidRDefault="00036CDE" w:rsidP="00036CDE">
      <w:pPr>
        <w:pStyle w:val="Tekstpodstawowywcity"/>
        <w:ind w:start="0pt" w:firstLine="0pt"/>
        <w:rPr>
          <w:rFonts w:asciiTheme="majorHAnsi" w:hAnsiTheme="majorHAnsi" w:cs="Arial"/>
          <w:sz w:val="22"/>
          <w:szCs w:val="22"/>
        </w:rPr>
      </w:pPr>
    </w:p>
    <w:p w14:paraId="24EB3E1B" w14:textId="77777777" w:rsidR="00036CDE" w:rsidRPr="00394F9F" w:rsidRDefault="00C27CD2" w:rsidP="00036CDE">
      <w:pPr>
        <w:pStyle w:val="Tekstpodstawowywcity"/>
        <w:ind w:start="0pt" w:firstLine="0pt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............................ dnia .......................                          </w:t>
      </w:r>
    </w:p>
    <w:p w14:paraId="6FBA4E33" w14:textId="77777777" w:rsidR="00036CDE" w:rsidRPr="00394F9F" w:rsidRDefault="00C27CD2" w:rsidP="00036CDE">
      <w:pPr>
        <w:pStyle w:val="Tekstpodstawowywcity"/>
        <w:ind w:start="0pt" w:firstLine="261pt"/>
        <w:rPr>
          <w:rFonts w:asciiTheme="majorHAnsi" w:hAnsiTheme="majorHAnsi" w:cs="Arial"/>
          <w:sz w:val="22"/>
          <w:szCs w:val="22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.......................................................... </w:t>
      </w:r>
    </w:p>
    <w:p w14:paraId="5956E3CD" w14:textId="77777777" w:rsidR="00036CDE" w:rsidRPr="00394F9F" w:rsidRDefault="00C27CD2" w:rsidP="00036CDE">
      <w:pPr>
        <w:pStyle w:val="Tekstpodstawowywcity"/>
        <w:ind w:start="0pt" w:firstLine="234pt"/>
        <w:jc w:val="center"/>
        <w:rPr>
          <w:rFonts w:asciiTheme="majorHAnsi" w:hAnsiTheme="majorHAnsi" w:cs="Arial"/>
          <w:sz w:val="18"/>
          <w:szCs w:val="18"/>
        </w:rPr>
      </w:pPr>
      <w:r w:rsidRPr="00394F9F">
        <w:rPr>
          <w:rFonts w:asciiTheme="majorHAnsi" w:hAnsiTheme="majorHAnsi" w:cs="Arial"/>
          <w:sz w:val="22"/>
          <w:szCs w:val="22"/>
        </w:rPr>
        <w:t xml:space="preserve">       </w:t>
      </w:r>
      <w:r w:rsidRPr="00394F9F">
        <w:rPr>
          <w:rFonts w:asciiTheme="majorHAnsi" w:hAnsiTheme="majorHAnsi" w:cs="Arial"/>
          <w:sz w:val="18"/>
          <w:szCs w:val="18"/>
        </w:rPr>
        <w:t>Podpis i pieczęć osoby(</w:t>
      </w:r>
      <w:proofErr w:type="spellStart"/>
      <w:r w:rsidRPr="00394F9F">
        <w:rPr>
          <w:rFonts w:asciiTheme="majorHAnsi" w:hAnsiTheme="majorHAnsi" w:cs="Arial"/>
          <w:sz w:val="18"/>
          <w:szCs w:val="18"/>
        </w:rPr>
        <w:t>ób</w:t>
      </w:r>
      <w:proofErr w:type="spellEnd"/>
      <w:r w:rsidRPr="00394F9F">
        <w:rPr>
          <w:rFonts w:asciiTheme="majorHAnsi" w:hAnsiTheme="majorHAnsi" w:cs="Arial"/>
          <w:sz w:val="18"/>
          <w:szCs w:val="18"/>
        </w:rPr>
        <w:t>) uprawnionej(</w:t>
      </w:r>
      <w:proofErr w:type="spellStart"/>
      <w:r w:rsidRPr="00394F9F">
        <w:rPr>
          <w:rFonts w:asciiTheme="majorHAnsi" w:hAnsiTheme="majorHAnsi" w:cs="Arial"/>
          <w:sz w:val="18"/>
          <w:szCs w:val="18"/>
        </w:rPr>
        <w:t>ych</w:t>
      </w:r>
      <w:proofErr w:type="spellEnd"/>
      <w:r w:rsidRPr="00394F9F">
        <w:rPr>
          <w:rFonts w:asciiTheme="majorHAnsi" w:hAnsiTheme="majorHAnsi" w:cs="Arial"/>
          <w:sz w:val="18"/>
          <w:szCs w:val="18"/>
        </w:rPr>
        <w:t>)</w:t>
      </w:r>
    </w:p>
    <w:p w14:paraId="756E1140" w14:textId="77777777" w:rsidR="00036CDE" w:rsidRPr="00394F9F" w:rsidRDefault="00C27CD2" w:rsidP="00036CDE">
      <w:pPr>
        <w:pStyle w:val="Tekstpodstawowywcity"/>
        <w:ind w:start="0pt" w:firstLine="234pt"/>
        <w:jc w:val="center"/>
        <w:rPr>
          <w:rFonts w:asciiTheme="majorHAnsi" w:hAnsiTheme="majorHAnsi" w:cs="Arial"/>
          <w:sz w:val="18"/>
          <w:szCs w:val="18"/>
        </w:rPr>
      </w:pPr>
      <w:r w:rsidRPr="00394F9F">
        <w:rPr>
          <w:rFonts w:asciiTheme="majorHAnsi" w:hAnsiTheme="majorHAnsi" w:cs="Arial"/>
          <w:sz w:val="18"/>
          <w:szCs w:val="18"/>
        </w:rPr>
        <w:t xml:space="preserve">   do reprezentowania Wykonawcy</w:t>
      </w:r>
    </w:p>
    <w:sectPr w:rsidR="00036CDE" w:rsidRPr="00394F9F" w:rsidSect="008869B4">
      <w:headerReference w:type="default" r:id="rId8"/>
      <w:footerReference w:type="default" r:id="rId9"/>
      <w:pgSz w:w="595.30pt" w:h="841.90pt"/>
      <w:pgMar w:top="49.65pt" w:right="57.60pt" w:bottom="21.30pt" w:left="57.60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74D75535" w14:textId="77777777" w:rsidR="00683C4C" w:rsidRDefault="00C27CD2">
      <w:r>
        <w:separator/>
      </w:r>
    </w:p>
  </w:endnote>
  <w:endnote w:type="continuationSeparator" w:id="0">
    <w:p w14:paraId="30A30C20" w14:textId="77777777" w:rsidR="00683C4C" w:rsidRDefault="00C27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characterSet="windows-125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211CC011" w14:textId="057AB319" w:rsidR="000A6374" w:rsidRDefault="00C27CD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67011C1F" w14:textId="77777777" w:rsidR="000A6374" w:rsidRDefault="000A6374">
    <w:pPr>
      <w:pStyle w:val="Stopka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71F1C518" w14:textId="77777777" w:rsidR="00683C4C" w:rsidRDefault="00C27CD2">
      <w:r>
        <w:separator/>
      </w:r>
    </w:p>
  </w:footnote>
  <w:footnote w:type="continuationSeparator" w:id="0">
    <w:p w14:paraId="55824646" w14:textId="77777777" w:rsidR="00683C4C" w:rsidRDefault="00C27CD2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3AF148E6" w14:textId="46D3E015" w:rsidR="000A6374" w:rsidRPr="00D260A9" w:rsidRDefault="00C27CD2" w:rsidP="00036CDE">
    <w:pPr>
      <w:pStyle w:val="Nagwek"/>
      <w:rPr>
        <w:rFonts w:ascii="Cambria" w:hAnsi="Cambria" w:cs="Arial"/>
        <w:sz w:val="20"/>
      </w:rPr>
    </w:pPr>
    <w:r w:rsidRPr="00D260A9">
      <w:rPr>
        <w:rFonts w:ascii="Cambria" w:hAnsi="Cambria" w:cs="Arial"/>
        <w:sz w:val="20"/>
      </w:rPr>
      <w:t>Znak Sprawy: ZP</w:t>
    </w:r>
    <w:r w:rsidR="00D260A9" w:rsidRPr="00D260A9">
      <w:rPr>
        <w:rFonts w:ascii="Cambria" w:hAnsi="Cambria" w:cs="Arial"/>
        <w:sz w:val="20"/>
      </w:rPr>
      <w:t>3</w:t>
    </w:r>
    <w:r w:rsidRPr="00D260A9">
      <w:rPr>
        <w:rFonts w:ascii="Cambria" w:hAnsi="Cambria" w:cs="Arial"/>
        <w:sz w:val="20"/>
      </w:rPr>
      <w:t>/</w:t>
    </w:r>
    <w:r w:rsidR="00D260A9" w:rsidRPr="00D260A9">
      <w:rPr>
        <w:rFonts w:ascii="Cambria" w:hAnsi="Cambria" w:cs="Arial"/>
        <w:sz w:val="20"/>
      </w:rPr>
      <w:t>644</w:t>
    </w:r>
    <w:r w:rsidRPr="00D260A9">
      <w:rPr>
        <w:rFonts w:ascii="Cambria" w:hAnsi="Cambria" w:cs="Arial"/>
        <w:sz w:val="20"/>
      </w:rPr>
      <w:t>/2</w:t>
    </w:r>
    <w:r w:rsidR="00FD5A92" w:rsidRPr="00D260A9">
      <w:rPr>
        <w:rFonts w:ascii="Cambria" w:hAnsi="Cambria" w:cs="Arial"/>
        <w:sz w:val="20"/>
      </w:rPr>
      <w:t>4</w:t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04171D70"/>
    <w:multiLevelType w:val="hybridMultilevel"/>
    <w:tmpl w:val="83A85D6E"/>
    <w:lvl w:ilvl="0" w:tplc="BCD23A6C">
      <w:start w:val="1"/>
      <w:numFmt w:val="decimal"/>
      <w:lvlText w:val="%1)"/>
      <w:lvlJc w:val="start"/>
      <w:pPr>
        <w:ind w:start="39.25pt" w:hanging="18pt"/>
      </w:pPr>
      <w:rPr>
        <w:rFonts w:hint="default"/>
      </w:rPr>
    </w:lvl>
    <w:lvl w:ilvl="1" w:tplc="9A367516" w:tentative="1">
      <w:start w:val="1"/>
      <w:numFmt w:val="lowerLetter"/>
      <w:lvlText w:val="%2."/>
      <w:lvlJc w:val="start"/>
      <w:pPr>
        <w:ind w:start="75.25pt" w:hanging="18pt"/>
      </w:pPr>
    </w:lvl>
    <w:lvl w:ilvl="2" w:tplc="41F007AC" w:tentative="1">
      <w:start w:val="1"/>
      <w:numFmt w:val="lowerRoman"/>
      <w:lvlText w:val="%3."/>
      <w:lvlJc w:val="end"/>
      <w:pPr>
        <w:ind w:start="111.25pt" w:hanging="9pt"/>
      </w:pPr>
    </w:lvl>
    <w:lvl w:ilvl="3" w:tplc="A0905FD8" w:tentative="1">
      <w:start w:val="1"/>
      <w:numFmt w:val="decimal"/>
      <w:lvlText w:val="%4."/>
      <w:lvlJc w:val="start"/>
      <w:pPr>
        <w:ind w:start="147.25pt" w:hanging="18pt"/>
      </w:pPr>
    </w:lvl>
    <w:lvl w:ilvl="4" w:tplc="4E5C6E0C" w:tentative="1">
      <w:start w:val="1"/>
      <w:numFmt w:val="lowerLetter"/>
      <w:lvlText w:val="%5."/>
      <w:lvlJc w:val="start"/>
      <w:pPr>
        <w:ind w:start="183.25pt" w:hanging="18pt"/>
      </w:pPr>
    </w:lvl>
    <w:lvl w:ilvl="5" w:tplc="512448E6" w:tentative="1">
      <w:start w:val="1"/>
      <w:numFmt w:val="lowerRoman"/>
      <w:lvlText w:val="%6."/>
      <w:lvlJc w:val="end"/>
      <w:pPr>
        <w:ind w:start="219.25pt" w:hanging="9pt"/>
      </w:pPr>
    </w:lvl>
    <w:lvl w:ilvl="6" w:tplc="064E277C" w:tentative="1">
      <w:start w:val="1"/>
      <w:numFmt w:val="decimal"/>
      <w:lvlText w:val="%7."/>
      <w:lvlJc w:val="start"/>
      <w:pPr>
        <w:ind w:start="255.25pt" w:hanging="18pt"/>
      </w:pPr>
    </w:lvl>
    <w:lvl w:ilvl="7" w:tplc="15B89438" w:tentative="1">
      <w:start w:val="1"/>
      <w:numFmt w:val="lowerLetter"/>
      <w:lvlText w:val="%8."/>
      <w:lvlJc w:val="start"/>
      <w:pPr>
        <w:ind w:start="291.25pt" w:hanging="18pt"/>
      </w:pPr>
    </w:lvl>
    <w:lvl w:ilvl="8" w:tplc="98569A36" w:tentative="1">
      <w:start w:val="1"/>
      <w:numFmt w:val="lowerRoman"/>
      <w:lvlText w:val="%9."/>
      <w:lvlJc w:val="end"/>
      <w:pPr>
        <w:ind w:start="327.25pt" w:hanging="9pt"/>
      </w:pPr>
    </w:lvl>
  </w:abstractNum>
  <w:abstractNum w:abstractNumId="1" w15:restartNumberingAfterBreak="0">
    <w:nsid w:val="12E21A3E"/>
    <w:multiLevelType w:val="hybridMultilevel"/>
    <w:tmpl w:val="742889EC"/>
    <w:lvl w:ilvl="0" w:tplc="1B0267B6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  <w:b w:val="0"/>
        <w:i w:val="0"/>
        <w:color w:val="auto"/>
        <w:sz w:val="22"/>
        <w:szCs w:val="22"/>
      </w:rPr>
    </w:lvl>
    <w:lvl w:ilvl="1" w:tplc="3A8EB424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70640E4E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3DDA401E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431E56B4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AD2C1754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446413C2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4C8858D8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BB4E4ACC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2" w15:restartNumberingAfterBreak="0">
    <w:nsid w:val="18C85A40"/>
    <w:multiLevelType w:val="hybridMultilevel"/>
    <w:tmpl w:val="6BBED1F6"/>
    <w:lvl w:ilvl="0" w:tplc="825A1AB6">
      <w:start w:val="1"/>
      <w:numFmt w:val="decimal"/>
      <w:lvlText w:val="%1."/>
      <w:lvlJc w:val="start"/>
      <w:pPr>
        <w:ind w:start="39.30pt" w:hanging="18pt"/>
      </w:pPr>
      <w:rPr>
        <w:rFonts w:hint="default"/>
      </w:rPr>
    </w:lvl>
    <w:lvl w:ilvl="1" w:tplc="407C2EA6" w:tentative="1">
      <w:start w:val="1"/>
      <w:numFmt w:val="lowerLetter"/>
      <w:lvlText w:val="%2."/>
      <w:lvlJc w:val="start"/>
      <w:pPr>
        <w:ind w:start="75.30pt" w:hanging="18pt"/>
      </w:pPr>
    </w:lvl>
    <w:lvl w:ilvl="2" w:tplc="F92A8114" w:tentative="1">
      <w:start w:val="1"/>
      <w:numFmt w:val="lowerRoman"/>
      <w:lvlText w:val="%3."/>
      <w:lvlJc w:val="end"/>
      <w:pPr>
        <w:ind w:start="111.30pt" w:hanging="9pt"/>
      </w:pPr>
    </w:lvl>
    <w:lvl w:ilvl="3" w:tplc="39E20894" w:tentative="1">
      <w:start w:val="1"/>
      <w:numFmt w:val="decimal"/>
      <w:lvlText w:val="%4."/>
      <w:lvlJc w:val="start"/>
      <w:pPr>
        <w:ind w:start="147.30pt" w:hanging="18pt"/>
      </w:pPr>
    </w:lvl>
    <w:lvl w:ilvl="4" w:tplc="53C2ABE6" w:tentative="1">
      <w:start w:val="1"/>
      <w:numFmt w:val="lowerLetter"/>
      <w:lvlText w:val="%5."/>
      <w:lvlJc w:val="start"/>
      <w:pPr>
        <w:ind w:start="183.30pt" w:hanging="18pt"/>
      </w:pPr>
    </w:lvl>
    <w:lvl w:ilvl="5" w:tplc="063EC44C" w:tentative="1">
      <w:start w:val="1"/>
      <w:numFmt w:val="lowerRoman"/>
      <w:lvlText w:val="%6."/>
      <w:lvlJc w:val="end"/>
      <w:pPr>
        <w:ind w:start="219.30pt" w:hanging="9pt"/>
      </w:pPr>
    </w:lvl>
    <w:lvl w:ilvl="6" w:tplc="3280B986" w:tentative="1">
      <w:start w:val="1"/>
      <w:numFmt w:val="decimal"/>
      <w:lvlText w:val="%7."/>
      <w:lvlJc w:val="start"/>
      <w:pPr>
        <w:ind w:start="255.30pt" w:hanging="18pt"/>
      </w:pPr>
    </w:lvl>
    <w:lvl w:ilvl="7" w:tplc="C67AB1C8" w:tentative="1">
      <w:start w:val="1"/>
      <w:numFmt w:val="lowerLetter"/>
      <w:lvlText w:val="%8."/>
      <w:lvlJc w:val="start"/>
      <w:pPr>
        <w:ind w:start="291.30pt" w:hanging="18pt"/>
      </w:pPr>
    </w:lvl>
    <w:lvl w:ilvl="8" w:tplc="FA041F12" w:tentative="1">
      <w:start w:val="1"/>
      <w:numFmt w:val="lowerRoman"/>
      <w:lvlText w:val="%9."/>
      <w:lvlJc w:val="end"/>
      <w:pPr>
        <w:ind w:start="327.30pt" w:hanging="9pt"/>
      </w:pPr>
    </w:lvl>
  </w:abstractNum>
  <w:abstractNum w:abstractNumId="3" w15:restartNumberingAfterBreak="0">
    <w:nsid w:val="21B1325F"/>
    <w:multiLevelType w:val="hybridMultilevel"/>
    <w:tmpl w:val="A590266A"/>
    <w:lvl w:ilvl="0" w:tplc="D6FAD876">
      <w:start w:val="2"/>
      <w:numFmt w:val="decimal"/>
      <w:lvlText w:val="%1)"/>
      <w:lvlJc w:val="start"/>
      <w:pPr>
        <w:ind w:start="35pt" w:hanging="18pt"/>
      </w:pPr>
      <w:rPr>
        <w:rFonts w:hint="default"/>
      </w:rPr>
    </w:lvl>
    <w:lvl w:ilvl="1" w:tplc="D846979E" w:tentative="1">
      <w:start w:val="1"/>
      <w:numFmt w:val="lowerLetter"/>
      <w:lvlText w:val="%2."/>
      <w:lvlJc w:val="start"/>
      <w:pPr>
        <w:ind w:start="71pt" w:hanging="18pt"/>
      </w:pPr>
    </w:lvl>
    <w:lvl w:ilvl="2" w:tplc="0EDEB034" w:tentative="1">
      <w:start w:val="1"/>
      <w:numFmt w:val="lowerRoman"/>
      <w:lvlText w:val="%3."/>
      <w:lvlJc w:val="end"/>
      <w:pPr>
        <w:ind w:start="107pt" w:hanging="9pt"/>
      </w:pPr>
    </w:lvl>
    <w:lvl w:ilvl="3" w:tplc="318A0BA8" w:tentative="1">
      <w:start w:val="1"/>
      <w:numFmt w:val="decimal"/>
      <w:lvlText w:val="%4."/>
      <w:lvlJc w:val="start"/>
      <w:pPr>
        <w:ind w:start="143pt" w:hanging="18pt"/>
      </w:pPr>
    </w:lvl>
    <w:lvl w:ilvl="4" w:tplc="813C5384" w:tentative="1">
      <w:start w:val="1"/>
      <w:numFmt w:val="lowerLetter"/>
      <w:lvlText w:val="%5."/>
      <w:lvlJc w:val="start"/>
      <w:pPr>
        <w:ind w:start="179pt" w:hanging="18pt"/>
      </w:pPr>
    </w:lvl>
    <w:lvl w:ilvl="5" w:tplc="58FA0568" w:tentative="1">
      <w:start w:val="1"/>
      <w:numFmt w:val="lowerRoman"/>
      <w:lvlText w:val="%6."/>
      <w:lvlJc w:val="end"/>
      <w:pPr>
        <w:ind w:start="215pt" w:hanging="9pt"/>
      </w:pPr>
    </w:lvl>
    <w:lvl w:ilvl="6" w:tplc="E7DEB324" w:tentative="1">
      <w:start w:val="1"/>
      <w:numFmt w:val="decimal"/>
      <w:lvlText w:val="%7."/>
      <w:lvlJc w:val="start"/>
      <w:pPr>
        <w:ind w:start="251pt" w:hanging="18pt"/>
      </w:pPr>
    </w:lvl>
    <w:lvl w:ilvl="7" w:tplc="F0569E82" w:tentative="1">
      <w:start w:val="1"/>
      <w:numFmt w:val="lowerLetter"/>
      <w:lvlText w:val="%8."/>
      <w:lvlJc w:val="start"/>
      <w:pPr>
        <w:ind w:start="287pt" w:hanging="18pt"/>
      </w:pPr>
    </w:lvl>
    <w:lvl w:ilvl="8" w:tplc="7E1C95F0" w:tentative="1">
      <w:start w:val="1"/>
      <w:numFmt w:val="lowerRoman"/>
      <w:lvlText w:val="%9."/>
      <w:lvlJc w:val="end"/>
      <w:pPr>
        <w:ind w:start="323pt" w:hanging="9pt"/>
      </w:pPr>
    </w:lvl>
  </w:abstractNum>
  <w:abstractNum w:abstractNumId="4" w15:restartNumberingAfterBreak="0">
    <w:nsid w:val="25D769C7"/>
    <w:multiLevelType w:val="hybridMultilevel"/>
    <w:tmpl w:val="18EA0B1E"/>
    <w:lvl w:ilvl="0" w:tplc="4B7AE458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1" w:tplc="91FA9B40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8EFA9082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6FBCF070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ACE65DC4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C1F8C888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8DD226F0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093223C6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C026E886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5" w15:restartNumberingAfterBreak="0">
    <w:nsid w:val="2C980F23"/>
    <w:multiLevelType w:val="hybridMultilevel"/>
    <w:tmpl w:val="EB408842"/>
    <w:lvl w:ilvl="0" w:tplc="2572F4AE">
      <w:start w:val="1"/>
      <w:numFmt w:val="decimal"/>
      <w:lvlText w:val="%1)"/>
      <w:lvlJc w:val="start"/>
      <w:pPr>
        <w:ind w:start="36pt" w:hanging="18pt"/>
      </w:pPr>
    </w:lvl>
    <w:lvl w:ilvl="1" w:tplc="6A0CDAE0" w:tentative="1">
      <w:start w:val="1"/>
      <w:numFmt w:val="lowerLetter"/>
      <w:lvlText w:val="%2."/>
      <w:lvlJc w:val="start"/>
      <w:pPr>
        <w:ind w:start="72pt" w:hanging="18pt"/>
      </w:pPr>
    </w:lvl>
    <w:lvl w:ilvl="2" w:tplc="70A26282" w:tentative="1">
      <w:start w:val="1"/>
      <w:numFmt w:val="lowerRoman"/>
      <w:lvlText w:val="%3."/>
      <w:lvlJc w:val="end"/>
      <w:pPr>
        <w:ind w:start="108pt" w:hanging="9pt"/>
      </w:pPr>
    </w:lvl>
    <w:lvl w:ilvl="3" w:tplc="A3C8D314" w:tentative="1">
      <w:start w:val="1"/>
      <w:numFmt w:val="decimal"/>
      <w:lvlText w:val="%4."/>
      <w:lvlJc w:val="start"/>
      <w:pPr>
        <w:ind w:start="144pt" w:hanging="18pt"/>
      </w:pPr>
    </w:lvl>
    <w:lvl w:ilvl="4" w:tplc="54026C02" w:tentative="1">
      <w:start w:val="1"/>
      <w:numFmt w:val="lowerLetter"/>
      <w:lvlText w:val="%5."/>
      <w:lvlJc w:val="start"/>
      <w:pPr>
        <w:ind w:start="180pt" w:hanging="18pt"/>
      </w:pPr>
    </w:lvl>
    <w:lvl w:ilvl="5" w:tplc="240C60EA" w:tentative="1">
      <w:start w:val="1"/>
      <w:numFmt w:val="lowerRoman"/>
      <w:lvlText w:val="%6."/>
      <w:lvlJc w:val="end"/>
      <w:pPr>
        <w:ind w:start="216pt" w:hanging="9pt"/>
      </w:pPr>
    </w:lvl>
    <w:lvl w:ilvl="6" w:tplc="52A85ED4" w:tentative="1">
      <w:start w:val="1"/>
      <w:numFmt w:val="decimal"/>
      <w:lvlText w:val="%7."/>
      <w:lvlJc w:val="start"/>
      <w:pPr>
        <w:ind w:start="252pt" w:hanging="18pt"/>
      </w:pPr>
    </w:lvl>
    <w:lvl w:ilvl="7" w:tplc="7B061A9E" w:tentative="1">
      <w:start w:val="1"/>
      <w:numFmt w:val="lowerLetter"/>
      <w:lvlText w:val="%8."/>
      <w:lvlJc w:val="start"/>
      <w:pPr>
        <w:ind w:start="288pt" w:hanging="18pt"/>
      </w:pPr>
    </w:lvl>
    <w:lvl w:ilvl="8" w:tplc="64C438DA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</w:lvl>
  </w:abstractNum>
  <w:abstractNum w:abstractNumId="7" w15:restartNumberingAfterBreak="0">
    <w:nsid w:val="3E950CE8"/>
    <w:multiLevelType w:val="hybridMultilevel"/>
    <w:tmpl w:val="676AD81C"/>
    <w:lvl w:ilvl="0" w:tplc="585A0BA2">
      <w:start w:val="2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1" w:tplc="B30A15DA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BB123068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7048E40E">
      <w:start w:val="1"/>
      <w:numFmt w:val="decimal"/>
      <w:lvlText w:val="%4."/>
      <w:lvlJc w:val="start"/>
      <w:pPr>
        <w:tabs>
          <w:tab w:val="num" w:pos="18pt"/>
        </w:tabs>
        <w:ind w:start="18pt" w:hanging="18pt"/>
      </w:pPr>
    </w:lvl>
    <w:lvl w:ilvl="4" w:tplc="AEF68C2E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2CE48CAA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F174AB2E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B6FC7DF4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75E441E8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start"/>
      <w:pPr>
        <w:tabs>
          <w:tab w:val="num" w:pos="18pt"/>
        </w:tabs>
        <w:ind w:start="18pt" w:hanging="18pt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9289702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CAF23572" w:tentative="1">
      <w:start w:val="1"/>
      <w:numFmt w:val="lowerLetter"/>
      <w:lvlText w:val="%2."/>
      <w:lvlJc w:val="start"/>
      <w:pPr>
        <w:ind w:start="72pt" w:hanging="18pt"/>
      </w:pPr>
    </w:lvl>
    <w:lvl w:ilvl="2" w:tplc="D9308316" w:tentative="1">
      <w:start w:val="1"/>
      <w:numFmt w:val="lowerRoman"/>
      <w:lvlText w:val="%3."/>
      <w:lvlJc w:val="end"/>
      <w:pPr>
        <w:ind w:start="108pt" w:hanging="9pt"/>
      </w:pPr>
    </w:lvl>
    <w:lvl w:ilvl="3" w:tplc="77AA376C" w:tentative="1">
      <w:start w:val="1"/>
      <w:numFmt w:val="decimal"/>
      <w:lvlText w:val="%4."/>
      <w:lvlJc w:val="start"/>
      <w:pPr>
        <w:ind w:start="144pt" w:hanging="18pt"/>
      </w:pPr>
    </w:lvl>
    <w:lvl w:ilvl="4" w:tplc="842C2F9A" w:tentative="1">
      <w:start w:val="1"/>
      <w:numFmt w:val="lowerLetter"/>
      <w:lvlText w:val="%5."/>
      <w:lvlJc w:val="start"/>
      <w:pPr>
        <w:ind w:start="180pt" w:hanging="18pt"/>
      </w:pPr>
    </w:lvl>
    <w:lvl w:ilvl="5" w:tplc="84121E6E" w:tentative="1">
      <w:start w:val="1"/>
      <w:numFmt w:val="lowerRoman"/>
      <w:lvlText w:val="%6."/>
      <w:lvlJc w:val="end"/>
      <w:pPr>
        <w:ind w:start="216pt" w:hanging="9pt"/>
      </w:pPr>
    </w:lvl>
    <w:lvl w:ilvl="6" w:tplc="E78EBC88" w:tentative="1">
      <w:start w:val="1"/>
      <w:numFmt w:val="decimal"/>
      <w:lvlText w:val="%7."/>
      <w:lvlJc w:val="start"/>
      <w:pPr>
        <w:ind w:start="252pt" w:hanging="18pt"/>
      </w:pPr>
    </w:lvl>
    <w:lvl w:ilvl="7" w:tplc="67CA2A10" w:tentative="1">
      <w:start w:val="1"/>
      <w:numFmt w:val="lowerLetter"/>
      <w:lvlText w:val="%8."/>
      <w:lvlJc w:val="start"/>
      <w:pPr>
        <w:ind w:start="288pt" w:hanging="18pt"/>
      </w:pPr>
    </w:lvl>
    <w:lvl w:ilvl="8" w:tplc="2DB0422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61415036"/>
    <w:multiLevelType w:val="hybridMultilevel"/>
    <w:tmpl w:val="FE8C04D4"/>
    <w:lvl w:ilvl="0" w:tplc="CD42176A">
      <w:start w:val="3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  <w:color w:val="auto"/>
      </w:rPr>
    </w:lvl>
    <w:lvl w:ilvl="1" w:tplc="B0A65196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7B32CD12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C7E2AE78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9F9EF59C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2A345756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1A0234D0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65FE2FAE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86B42360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1" w15:restartNumberingAfterBreak="0">
    <w:nsid w:val="619675B4"/>
    <w:multiLevelType w:val="hybridMultilevel"/>
    <w:tmpl w:val="A4302CFC"/>
    <w:lvl w:ilvl="0" w:tplc="9F2E0E56">
      <w:start w:val="1"/>
      <w:numFmt w:val="decimal"/>
      <w:lvlText w:val="%1."/>
      <w:lvlJc w:val="start"/>
      <w:pPr>
        <w:tabs>
          <w:tab w:val="num" w:pos="36pt"/>
        </w:tabs>
        <w:ind w:start="36pt" w:hanging="18pt"/>
      </w:pPr>
      <w:rPr>
        <w:rFonts w:hint="default"/>
      </w:rPr>
    </w:lvl>
    <w:lvl w:ilvl="1" w:tplc="77B036F4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9CA27568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996677FE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AEEE574C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94D2DA3A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75D00EC8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76145156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B714309C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proofState w:spelling="clean"/>
  <w:attachedTemplate r:id="rId1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02372"/>
    <w:rsid w:val="00024D14"/>
    <w:rsid w:val="00033B68"/>
    <w:rsid w:val="00033D49"/>
    <w:rsid w:val="00034BFD"/>
    <w:rsid w:val="0003545F"/>
    <w:rsid w:val="00035989"/>
    <w:rsid w:val="00036CDE"/>
    <w:rsid w:val="0004514E"/>
    <w:rsid w:val="00046DFF"/>
    <w:rsid w:val="00056958"/>
    <w:rsid w:val="00056FF8"/>
    <w:rsid w:val="00075E9D"/>
    <w:rsid w:val="000863AB"/>
    <w:rsid w:val="00087B89"/>
    <w:rsid w:val="00095ED0"/>
    <w:rsid w:val="000A6374"/>
    <w:rsid w:val="000B0189"/>
    <w:rsid w:val="000C5661"/>
    <w:rsid w:val="000C7B2A"/>
    <w:rsid w:val="000D7AA0"/>
    <w:rsid w:val="000E0AFE"/>
    <w:rsid w:val="00110E86"/>
    <w:rsid w:val="00112063"/>
    <w:rsid w:val="00131E09"/>
    <w:rsid w:val="00131FE7"/>
    <w:rsid w:val="00134813"/>
    <w:rsid w:val="00150F46"/>
    <w:rsid w:val="00164CC6"/>
    <w:rsid w:val="001744CC"/>
    <w:rsid w:val="00181F54"/>
    <w:rsid w:val="00182DC4"/>
    <w:rsid w:val="001844C0"/>
    <w:rsid w:val="00186CD8"/>
    <w:rsid w:val="0018789E"/>
    <w:rsid w:val="00197586"/>
    <w:rsid w:val="001A127A"/>
    <w:rsid w:val="001B5B49"/>
    <w:rsid w:val="001C4212"/>
    <w:rsid w:val="001C5729"/>
    <w:rsid w:val="001D56EB"/>
    <w:rsid w:val="001D6C2C"/>
    <w:rsid w:val="001E5105"/>
    <w:rsid w:val="001E6E0C"/>
    <w:rsid w:val="001F4184"/>
    <w:rsid w:val="001F727B"/>
    <w:rsid w:val="0020362D"/>
    <w:rsid w:val="00203F3D"/>
    <w:rsid w:val="0021173F"/>
    <w:rsid w:val="00217492"/>
    <w:rsid w:val="00220387"/>
    <w:rsid w:val="0022579D"/>
    <w:rsid w:val="00233502"/>
    <w:rsid w:val="00233807"/>
    <w:rsid w:val="00241CC5"/>
    <w:rsid w:val="00253EC6"/>
    <w:rsid w:val="0026628B"/>
    <w:rsid w:val="0027181F"/>
    <w:rsid w:val="00281913"/>
    <w:rsid w:val="002A080D"/>
    <w:rsid w:val="002A21D3"/>
    <w:rsid w:val="002A3372"/>
    <w:rsid w:val="002B36E8"/>
    <w:rsid w:val="002B3B8A"/>
    <w:rsid w:val="002B4637"/>
    <w:rsid w:val="002D270D"/>
    <w:rsid w:val="002D452E"/>
    <w:rsid w:val="002E0FC7"/>
    <w:rsid w:val="002E6056"/>
    <w:rsid w:val="002F36DF"/>
    <w:rsid w:val="00301A15"/>
    <w:rsid w:val="003028C1"/>
    <w:rsid w:val="0030290C"/>
    <w:rsid w:val="00306EB1"/>
    <w:rsid w:val="00312439"/>
    <w:rsid w:val="00314F61"/>
    <w:rsid w:val="00315DFE"/>
    <w:rsid w:val="003176F5"/>
    <w:rsid w:val="003254F7"/>
    <w:rsid w:val="003337AF"/>
    <w:rsid w:val="00341DCD"/>
    <w:rsid w:val="0038250F"/>
    <w:rsid w:val="0039296D"/>
    <w:rsid w:val="003944D3"/>
    <w:rsid w:val="00394F9F"/>
    <w:rsid w:val="00397009"/>
    <w:rsid w:val="003B2720"/>
    <w:rsid w:val="003B2873"/>
    <w:rsid w:val="003B6FE6"/>
    <w:rsid w:val="003B73E3"/>
    <w:rsid w:val="003B77AD"/>
    <w:rsid w:val="003C5DD3"/>
    <w:rsid w:val="00405ADF"/>
    <w:rsid w:val="00410A79"/>
    <w:rsid w:val="004114C6"/>
    <w:rsid w:val="00412323"/>
    <w:rsid w:val="004331C7"/>
    <w:rsid w:val="0043547C"/>
    <w:rsid w:val="00461D5F"/>
    <w:rsid w:val="00471DCC"/>
    <w:rsid w:val="00472E76"/>
    <w:rsid w:val="00476ADE"/>
    <w:rsid w:val="0049256C"/>
    <w:rsid w:val="00493FDB"/>
    <w:rsid w:val="004A21D7"/>
    <w:rsid w:val="004A5253"/>
    <w:rsid w:val="004C58C1"/>
    <w:rsid w:val="004D1FE2"/>
    <w:rsid w:val="004D4D24"/>
    <w:rsid w:val="004D769F"/>
    <w:rsid w:val="004F2F27"/>
    <w:rsid w:val="005030E1"/>
    <w:rsid w:val="00503F14"/>
    <w:rsid w:val="00511963"/>
    <w:rsid w:val="0051294D"/>
    <w:rsid w:val="005250C2"/>
    <w:rsid w:val="00526072"/>
    <w:rsid w:val="00540BAB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A7787"/>
    <w:rsid w:val="005B4D7C"/>
    <w:rsid w:val="005B5CFD"/>
    <w:rsid w:val="005C1EAD"/>
    <w:rsid w:val="005C429F"/>
    <w:rsid w:val="005D09B1"/>
    <w:rsid w:val="005E2CBD"/>
    <w:rsid w:val="005E52CF"/>
    <w:rsid w:val="005F1257"/>
    <w:rsid w:val="005F3016"/>
    <w:rsid w:val="006221FF"/>
    <w:rsid w:val="00623670"/>
    <w:rsid w:val="006236CB"/>
    <w:rsid w:val="00631E4F"/>
    <w:rsid w:val="00634986"/>
    <w:rsid w:val="00637621"/>
    <w:rsid w:val="006407D2"/>
    <w:rsid w:val="00644392"/>
    <w:rsid w:val="00647673"/>
    <w:rsid w:val="006672DD"/>
    <w:rsid w:val="006708D4"/>
    <w:rsid w:val="00683C4C"/>
    <w:rsid w:val="006A0353"/>
    <w:rsid w:val="006A7BF9"/>
    <w:rsid w:val="006B3168"/>
    <w:rsid w:val="006B6452"/>
    <w:rsid w:val="006B6E64"/>
    <w:rsid w:val="006C0178"/>
    <w:rsid w:val="006C3C31"/>
    <w:rsid w:val="006E040C"/>
    <w:rsid w:val="006E679C"/>
    <w:rsid w:val="006F63BB"/>
    <w:rsid w:val="00702A23"/>
    <w:rsid w:val="00720652"/>
    <w:rsid w:val="00724BE3"/>
    <w:rsid w:val="00725431"/>
    <w:rsid w:val="0074225B"/>
    <w:rsid w:val="00752DC3"/>
    <w:rsid w:val="00752E5D"/>
    <w:rsid w:val="00753996"/>
    <w:rsid w:val="00764EA3"/>
    <w:rsid w:val="00765AD3"/>
    <w:rsid w:val="007733E0"/>
    <w:rsid w:val="00773EF7"/>
    <w:rsid w:val="0077448A"/>
    <w:rsid w:val="00782127"/>
    <w:rsid w:val="007B06E6"/>
    <w:rsid w:val="007C1E83"/>
    <w:rsid w:val="007C5C64"/>
    <w:rsid w:val="007D4981"/>
    <w:rsid w:val="00814596"/>
    <w:rsid w:val="008149FB"/>
    <w:rsid w:val="008156A5"/>
    <w:rsid w:val="008164D7"/>
    <w:rsid w:val="00826471"/>
    <w:rsid w:val="00833480"/>
    <w:rsid w:val="00844470"/>
    <w:rsid w:val="0084471C"/>
    <w:rsid w:val="008525DF"/>
    <w:rsid w:val="00852DEF"/>
    <w:rsid w:val="00857844"/>
    <w:rsid w:val="00861E80"/>
    <w:rsid w:val="008747A9"/>
    <w:rsid w:val="008748D6"/>
    <w:rsid w:val="008802BC"/>
    <w:rsid w:val="00880EFE"/>
    <w:rsid w:val="00885C00"/>
    <w:rsid w:val="008869B4"/>
    <w:rsid w:val="0088780C"/>
    <w:rsid w:val="008911CA"/>
    <w:rsid w:val="008B0B92"/>
    <w:rsid w:val="008B48FF"/>
    <w:rsid w:val="008B774D"/>
    <w:rsid w:val="008C0275"/>
    <w:rsid w:val="008C15CA"/>
    <w:rsid w:val="008C5B4D"/>
    <w:rsid w:val="008D3CFE"/>
    <w:rsid w:val="008D5706"/>
    <w:rsid w:val="008D6F2B"/>
    <w:rsid w:val="008E76A9"/>
    <w:rsid w:val="008F7720"/>
    <w:rsid w:val="008F7908"/>
    <w:rsid w:val="00900DA2"/>
    <w:rsid w:val="0091069C"/>
    <w:rsid w:val="00911BD3"/>
    <w:rsid w:val="0093144A"/>
    <w:rsid w:val="00936393"/>
    <w:rsid w:val="00944FB7"/>
    <w:rsid w:val="00946C3D"/>
    <w:rsid w:val="00947FE8"/>
    <w:rsid w:val="00967301"/>
    <w:rsid w:val="009723E1"/>
    <w:rsid w:val="00980196"/>
    <w:rsid w:val="0098361E"/>
    <w:rsid w:val="00987519"/>
    <w:rsid w:val="00990826"/>
    <w:rsid w:val="00992C86"/>
    <w:rsid w:val="009A0431"/>
    <w:rsid w:val="009A2DDA"/>
    <w:rsid w:val="009D511A"/>
    <w:rsid w:val="00A101B0"/>
    <w:rsid w:val="00A27A37"/>
    <w:rsid w:val="00A362F8"/>
    <w:rsid w:val="00A45297"/>
    <w:rsid w:val="00A53F28"/>
    <w:rsid w:val="00A719CE"/>
    <w:rsid w:val="00A905F1"/>
    <w:rsid w:val="00A95BD0"/>
    <w:rsid w:val="00AA2AB9"/>
    <w:rsid w:val="00AB7D42"/>
    <w:rsid w:val="00AC1AA2"/>
    <w:rsid w:val="00AD5C07"/>
    <w:rsid w:val="00AD5E53"/>
    <w:rsid w:val="00AE21DF"/>
    <w:rsid w:val="00AE29B7"/>
    <w:rsid w:val="00AE2E9E"/>
    <w:rsid w:val="00AE3849"/>
    <w:rsid w:val="00AF495B"/>
    <w:rsid w:val="00B01C2B"/>
    <w:rsid w:val="00B05E0E"/>
    <w:rsid w:val="00B118FC"/>
    <w:rsid w:val="00B12D2D"/>
    <w:rsid w:val="00B27364"/>
    <w:rsid w:val="00B478C3"/>
    <w:rsid w:val="00B67882"/>
    <w:rsid w:val="00B72799"/>
    <w:rsid w:val="00B76D39"/>
    <w:rsid w:val="00B76E4F"/>
    <w:rsid w:val="00B82288"/>
    <w:rsid w:val="00B936B4"/>
    <w:rsid w:val="00BA6767"/>
    <w:rsid w:val="00BC374B"/>
    <w:rsid w:val="00BC3832"/>
    <w:rsid w:val="00BD7FD9"/>
    <w:rsid w:val="00BE6A7E"/>
    <w:rsid w:val="00BF4878"/>
    <w:rsid w:val="00BF5D71"/>
    <w:rsid w:val="00C020D3"/>
    <w:rsid w:val="00C03A43"/>
    <w:rsid w:val="00C04E1E"/>
    <w:rsid w:val="00C04E6F"/>
    <w:rsid w:val="00C05A07"/>
    <w:rsid w:val="00C17747"/>
    <w:rsid w:val="00C22165"/>
    <w:rsid w:val="00C232F5"/>
    <w:rsid w:val="00C27CD2"/>
    <w:rsid w:val="00C52937"/>
    <w:rsid w:val="00C5398B"/>
    <w:rsid w:val="00C56B1E"/>
    <w:rsid w:val="00C571CC"/>
    <w:rsid w:val="00C6498C"/>
    <w:rsid w:val="00C65164"/>
    <w:rsid w:val="00C66669"/>
    <w:rsid w:val="00C67188"/>
    <w:rsid w:val="00C75D33"/>
    <w:rsid w:val="00C80133"/>
    <w:rsid w:val="00C84826"/>
    <w:rsid w:val="00CA7665"/>
    <w:rsid w:val="00CD1AB1"/>
    <w:rsid w:val="00CF286B"/>
    <w:rsid w:val="00D074BB"/>
    <w:rsid w:val="00D21044"/>
    <w:rsid w:val="00D260A9"/>
    <w:rsid w:val="00D265A1"/>
    <w:rsid w:val="00D2784F"/>
    <w:rsid w:val="00D27FA3"/>
    <w:rsid w:val="00D36427"/>
    <w:rsid w:val="00D4629A"/>
    <w:rsid w:val="00D55342"/>
    <w:rsid w:val="00D557A1"/>
    <w:rsid w:val="00D732F8"/>
    <w:rsid w:val="00D74DDE"/>
    <w:rsid w:val="00D8361C"/>
    <w:rsid w:val="00D839D8"/>
    <w:rsid w:val="00D944BA"/>
    <w:rsid w:val="00D948B7"/>
    <w:rsid w:val="00DA2994"/>
    <w:rsid w:val="00DA3206"/>
    <w:rsid w:val="00DB2267"/>
    <w:rsid w:val="00DB67C2"/>
    <w:rsid w:val="00DB74B9"/>
    <w:rsid w:val="00DD05BC"/>
    <w:rsid w:val="00DD52AB"/>
    <w:rsid w:val="00DE78F7"/>
    <w:rsid w:val="00DF190D"/>
    <w:rsid w:val="00E009AE"/>
    <w:rsid w:val="00E21095"/>
    <w:rsid w:val="00E26EBA"/>
    <w:rsid w:val="00E34ED0"/>
    <w:rsid w:val="00E4005E"/>
    <w:rsid w:val="00E41FB6"/>
    <w:rsid w:val="00E47F86"/>
    <w:rsid w:val="00E50C69"/>
    <w:rsid w:val="00E54BA8"/>
    <w:rsid w:val="00E6162A"/>
    <w:rsid w:val="00E64B32"/>
    <w:rsid w:val="00E6736F"/>
    <w:rsid w:val="00E71D60"/>
    <w:rsid w:val="00E802DE"/>
    <w:rsid w:val="00E83DC7"/>
    <w:rsid w:val="00E954E3"/>
    <w:rsid w:val="00EA48C9"/>
    <w:rsid w:val="00EC6D23"/>
    <w:rsid w:val="00ED51F7"/>
    <w:rsid w:val="00ED70A0"/>
    <w:rsid w:val="00EF4A07"/>
    <w:rsid w:val="00EF7E03"/>
    <w:rsid w:val="00F116CD"/>
    <w:rsid w:val="00F178F8"/>
    <w:rsid w:val="00F239CC"/>
    <w:rsid w:val="00F24884"/>
    <w:rsid w:val="00F25D59"/>
    <w:rsid w:val="00F279D4"/>
    <w:rsid w:val="00F406C7"/>
    <w:rsid w:val="00F62326"/>
    <w:rsid w:val="00F70B37"/>
    <w:rsid w:val="00F803CF"/>
    <w:rsid w:val="00F85077"/>
    <w:rsid w:val="00FA6FE4"/>
    <w:rsid w:val="00FC0F09"/>
    <w:rsid w:val="00FC609D"/>
    <w:rsid w:val="00FD5A92"/>
    <w:rsid w:val="00FD7F10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51548FA0"/>
  <w15:docId w15:val="{B6745DFF-5E89-4564-BE80-032D4745455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12pt" w:after="3p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start="49.65pt" w:hanging="49.65pt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start="35.45pt" w:hanging="18.45pt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226.80pt"/>
        <w:tab w:val="end" w:pos="453.60pt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226.80pt"/>
        <w:tab w:val="end" w:pos="453.60pt"/>
      </w:tabs>
    </w:pPr>
  </w:style>
  <w:style w:type="paragraph" w:customStyle="1" w:styleId="Styl1">
    <w:name w:val="Styl1"/>
    <w:basedOn w:val="Normalny"/>
    <w:rsid w:val="00637621"/>
    <w:pPr>
      <w:widowControl w:val="0"/>
      <w:spacing w:before="12pt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6pt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start="36pt"/>
      <w:contextualSpacing/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theme" Target="theme/theme1.xml"/><Relationship Id="rId5" Type="http://purl.oclc.org/ooxml/officeDocument/relationships/webSettings" Target="webSettings.xml"/><Relationship Id="rId10" Type="http://purl.oclc.org/ooxml/officeDocument/relationships/fontTable" Target="fontTable.xml"/><Relationship Id="rId4" Type="http://purl.oclc.org/ooxml/officeDocument/relationships/settings" Target="settings.xml"/><Relationship Id="rId9" Type="http://purl.oclc.org/ooxml/officeDocument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purl.oclc.org/ooxml/officeDocument/relationships/attachedTemplate" Target="file:///C:\DOCUME~1\Czerniak\USTAWI~1\Temp\template.dot" TargetMode="Externa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A5ED205D-D5B4-4490-99C0-AEBB6CDBE4FD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template</Template>
  <TotalTime>8</TotalTime>
  <Pages>6</Pages>
  <Words>1165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Joanna Degler</cp:lastModifiedBy>
  <cp:revision>5</cp:revision>
  <cp:lastPrinted>2024-01-26T10:15:00Z</cp:lastPrinted>
  <dcterms:created xsi:type="dcterms:W3CDTF">2024-02-06T07:27:00Z</dcterms:created>
  <dcterms:modified xsi:type="dcterms:W3CDTF">2024-02-06T08:38:00Z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13571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