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F6E96" w14:textId="5B6D9183" w:rsidR="00821C80" w:rsidRPr="00070219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070219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070219" w:rsidRPr="00070219">
        <w:rPr>
          <w:rFonts w:ascii="Arial Narrow" w:hAnsi="Arial Narrow" w:cs="Arial"/>
          <w:b w:val="0"/>
          <w:bCs/>
          <w:sz w:val="24"/>
        </w:rPr>
        <w:t>3</w:t>
      </w:r>
      <w:r w:rsidR="00F83B51" w:rsidRPr="00070219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070219" w14:paraId="1E6E56E0" w14:textId="77777777" w:rsidTr="00CA5E56">
        <w:tc>
          <w:tcPr>
            <w:tcW w:w="2800" w:type="dxa"/>
            <w:shd w:val="clear" w:color="auto" w:fill="auto"/>
          </w:tcPr>
          <w:p w14:paraId="40925E90" w14:textId="77777777" w:rsidR="007524A3" w:rsidRPr="00070219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70219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070219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4A428DA2" w14:textId="77777777" w:rsidR="007524A3" w:rsidRPr="00070219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76405917" w14:textId="77777777" w:rsidR="007524A3" w:rsidRPr="00070219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070219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DA6AE02" w14:textId="77777777" w:rsidR="007524A3" w:rsidRPr="00070219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070219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070219">
              <w:rPr>
                <w:rFonts w:ascii="Arial Narrow" w:hAnsi="Arial Narrow"/>
              </w:rPr>
              <w:t xml:space="preserve"> </w:t>
            </w:r>
            <w:r w:rsidRPr="00070219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070219" w14:paraId="52B4465A" w14:textId="77777777" w:rsidTr="00CA5E56">
        <w:tc>
          <w:tcPr>
            <w:tcW w:w="2800" w:type="dxa"/>
            <w:shd w:val="clear" w:color="auto" w:fill="auto"/>
          </w:tcPr>
          <w:p w14:paraId="0A07822E" w14:textId="77777777" w:rsidR="007524A3" w:rsidRPr="00070219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70219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5D19D808" w14:textId="77777777" w:rsidR="00CA5E56" w:rsidRPr="00070219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43818306" w14:textId="77777777" w:rsidR="00CA5E56" w:rsidRPr="00070219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070219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5A8C4808" w14:textId="77777777" w:rsidR="007524A3" w:rsidRPr="00070219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070219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070219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070219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68FBD6AA" w14:textId="77777777" w:rsidR="007524A3" w:rsidRPr="00070219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070219" w14:paraId="31621AFB" w14:textId="77777777" w:rsidTr="00CA5E56">
        <w:tc>
          <w:tcPr>
            <w:tcW w:w="14034" w:type="dxa"/>
            <w:shd w:val="clear" w:color="auto" w:fill="F2F2F2"/>
          </w:tcPr>
          <w:p w14:paraId="20672E26" w14:textId="77777777" w:rsidR="00CA5E56" w:rsidRPr="00070219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70219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1BB1EB59" w14:textId="77777777" w:rsidR="00CA5E56" w:rsidRPr="00070219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70219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070219" w14:paraId="1CE32F01" w14:textId="77777777" w:rsidTr="00CA5E56">
        <w:tc>
          <w:tcPr>
            <w:tcW w:w="2268" w:type="dxa"/>
            <w:shd w:val="clear" w:color="auto" w:fill="auto"/>
          </w:tcPr>
          <w:p w14:paraId="139E78D8" w14:textId="77777777" w:rsidR="00CA5E56" w:rsidRPr="00070219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021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418EC332" w14:textId="3E873AE7" w:rsidR="00CA5E56" w:rsidRPr="00070219" w:rsidRDefault="00A40EE7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70219">
              <w:rPr>
                <w:rFonts w:ascii="Arial Narrow" w:hAnsi="Arial Narrow" w:cs="Arial"/>
                <w:bCs/>
                <w:sz w:val="24"/>
                <w:szCs w:val="24"/>
              </w:rPr>
              <w:t xml:space="preserve">Usługi wykonania badań technicznych, przeglądów oraz </w:t>
            </w:r>
            <w:r w:rsidR="00070219" w:rsidRPr="00070219">
              <w:rPr>
                <w:rFonts w:ascii="Arial Narrow" w:hAnsi="Arial Narrow" w:cs="Arial"/>
                <w:bCs/>
                <w:sz w:val="24"/>
                <w:szCs w:val="24"/>
              </w:rPr>
              <w:t>awaryjnych napraw</w:t>
            </w:r>
            <w:r w:rsidRPr="00070219">
              <w:rPr>
                <w:rFonts w:ascii="Arial Narrow" w:hAnsi="Arial Narrow" w:cs="Arial"/>
                <w:bCs/>
                <w:sz w:val="24"/>
                <w:szCs w:val="24"/>
              </w:rPr>
              <w:t xml:space="preserve"> samochodów służbowych na okres 24 miesięcy</w:t>
            </w:r>
            <w:r w:rsidR="00CA5E56" w:rsidRPr="0007021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40EE7" w:rsidRPr="00070219" w14:paraId="2D28EE9F" w14:textId="77777777" w:rsidTr="00ED4BA2">
        <w:tc>
          <w:tcPr>
            <w:tcW w:w="2268" w:type="dxa"/>
            <w:shd w:val="clear" w:color="auto" w:fill="auto"/>
          </w:tcPr>
          <w:p w14:paraId="528F0B09" w14:textId="77777777" w:rsidR="00A40EE7" w:rsidRPr="00070219" w:rsidRDefault="00A40EE7" w:rsidP="00ED4B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021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54A731A8" w14:textId="77777777" w:rsidR="00A40EE7" w:rsidRPr="00070219" w:rsidRDefault="00A40EE7" w:rsidP="00ED4B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70219">
              <w:rPr>
                <w:rFonts w:ascii="Arial Narrow" w:hAnsi="Arial Narrow" w:cs="Arial"/>
                <w:bCs/>
                <w:sz w:val="24"/>
                <w:szCs w:val="24"/>
              </w:rPr>
              <w:t>5/2024</w:t>
            </w:r>
          </w:p>
        </w:tc>
      </w:tr>
    </w:tbl>
    <w:p w14:paraId="16571584" w14:textId="77777777" w:rsidR="0060654D" w:rsidRPr="00070219" w:rsidRDefault="00A40EE7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70219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070219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070219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070219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070219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070219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070219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070219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070219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070219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070219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070219" w14:paraId="7B0A651D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25E134EF" w14:textId="77777777" w:rsidR="00173417" w:rsidRPr="00070219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70219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BB86F58" w14:textId="77777777" w:rsidR="00173417" w:rsidRPr="0007021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070219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7D94577C" w14:textId="77777777" w:rsidR="00173417" w:rsidRPr="0007021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070219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3EED2C0E" w14:textId="77777777" w:rsidR="00173417" w:rsidRPr="0007021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070219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2BBFE03E" w14:textId="77777777" w:rsidR="00173417" w:rsidRPr="00070219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70219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070219" w14:paraId="258A5C4A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58D60B62" w14:textId="77777777" w:rsidR="00173417" w:rsidRPr="00070219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267FA690" w14:textId="77777777" w:rsidR="00173417" w:rsidRPr="0007021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0A25B4BD" w14:textId="77777777" w:rsidR="00173417" w:rsidRPr="0007021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639362A4" w14:textId="77777777" w:rsidR="00173417" w:rsidRPr="0007021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283C1F52" w14:textId="77777777" w:rsidR="00173417" w:rsidRPr="00070219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070219" w14:paraId="0E2F48A8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48035202" w14:textId="77777777" w:rsidR="00173417" w:rsidRPr="00070219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426DE95F" w14:textId="77777777" w:rsidR="00173417" w:rsidRPr="0007021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0D9EC8C4" w14:textId="77777777" w:rsidR="00173417" w:rsidRPr="0007021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1F88C638" w14:textId="77777777" w:rsidR="00173417" w:rsidRPr="0007021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5D2922F7" w14:textId="77777777" w:rsidR="00173417" w:rsidRPr="00070219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070219" w14:paraId="40EB38B8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47031039" w14:textId="77777777" w:rsidR="00173417" w:rsidRPr="00070219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5B924794" w14:textId="77777777" w:rsidR="00173417" w:rsidRPr="0007021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15D0CFAF" w14:textId="77777777" w:rsidR="00173417" w:rsidRPr="0007021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06BC3B07" w14:textId="77777777" w:rsidR="00173417" w:rsidRPr="0007021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7E3135D5" w14:textId="77777777" w:rsidR="00173417" w:rsidRPr="00070219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070219" w:rsidRPr="00070219" w14:paraId="7FB39E69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57BA9EC3" w14:textId="77777777" w:rsidR="00070219" w:rsidRPr="00070219" w:rsidRDefault="00070219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2D69832C" w14:textId="77777777" w:rsidR="00070219" w:rsidRPr="00070219" w:rsidRDefault="00070219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43D9EAC7" w14:textId="77777777" w:rsidR="00070219" w:rsidRPr="00070219" w:rsidRDefault="00070219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1A10AC30" w14:textId="77777777" w:rsidR="00070219" w:rsidRPr="00070219" w:rsidRDefault="00070219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0CAA6364" w14:textId="77777777" w:rsidR="00070219" w:rsidRPr="00070219" w:rsidRDefault="00070219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14:paraId="1AEBCCED" w14:textId="77777777" w:rsidR="00121B8A" w:rsidRPr="00070219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070219" w14:paraId="70359E4D" w14:textId="77777777" w:rsidTr="009160CE">
        <w:tc>
          <w:tcPr>
            <w:tcW w:w="6237" w:type="dxa"/>
            <w:shd w:val="clear" w:color="auto" w:fill="auto"/>
          </w:tcPr>
          <w:p w14:paraId="63217105" w14:textId="77777777" w:rsidR="00121B8A" w:rsidRPr="00070219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14F9AD41" w14:textId="77777777" w:rsidR="00121B8A" w:rsidRPr="00070219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070219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070219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070219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49784152" w14:textId="77777777" w:rsidR="00121B8A" w:rsidRPr="00070219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70219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070219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256ED529" w14:textId="77777777" w:rsidR="00121B8A" w:rsidRPr="00070219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27F44EBA" w14:textId="77777777" w:rsidR="00121B8A" w:rsidRPr="00070219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070219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070219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070219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627CFE53" w14:textId="77777777" w:rsidR="00121B8A" w:rsidRPr="00070219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70219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A40EE7" w:rsidRPr="00070219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070219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5406DC3E" w14:textId="77777777" w:rsidR="00821C80" w:rsidRPr="00070219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070219" w:rsidSect="00537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3BBEE" w14:textId="77777777" w:rsidR="0053762B" w:rsidRDefault="0053762B">
      <w:r>
        <w:separator/>
      </w:r>
    </w:p>
  </w:endnote>
  <w:endnote w:type="continuationSeparator" w:id="0">
    <w:p w14:paraId="79995ED1" w14:textId="77777777" w:rsidR="0053762B" w:rsidRDefault="00537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730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0F6BA9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054F7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B86CF5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D94FC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A93AF2" w14:textId="77777777" w:rsidR="00821C80" w:rsidRDefault="00821C80">
    <w:pPr>
      <w:pStyle w:val="Stopka"/>
      <w:tabs>
        <w:tab w:val="clear" w:pos="4536"/>
      </w:tabs>
      <w:jc w:val="center"/>
    </w:pPr>
  </w:p>
  <w:p w14:paraId="264746FC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070AC" w14:textId="77777777" w:rsidR="0053762B" w:rsidRDefault="0053762B">
      <w:r>
        <w:separator/>
      </w:r>
    </w:p>
  </w:footnote>
  <w:footnote w:type="continuationSeparator" w:id="0">
    <w:p w14:paraId="751EEC34" w14:textId="77777777" w:rsidR="0053762B" w:rsidRDefault="00537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E6C6B" w14:textId="77777777" w:rsidR="00A40EE7" w:rsidRDefault="00A40E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57827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A40EE7">
      <w:rPr>
        <w:rFonts w:ascii="Arial" w:hAnsi="Arial" w:cs="Arial"/>
      </w:rPr>
      <w:t>5/2024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ED1E3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762B"/>
    <w:rsid w:val="00070219"/>
    <w:rsid w:val="001174D3"/>
    <w:rsid w:val="00121B8A"/>
    <w:rsid w:val="00150D7E"/>
    <w:rsid w:val="00167DCC"/>
    <w:rsid w:val="00173417"/>
    <w:rsid w:val="004E070D"/>
    <w:rsid w:val="0053762B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40EE7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F8C30C"/>
  <w15:chartTrackingRefBased/>
  <w15:docId w15:val="{98861484-694F-4D64-9E93-A695044D3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126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2000-12-12T17:01:00Z</cp:lastPrinted>
  <dcterms:created xsi:type="dcterms:W3CDTF">2024-01-29T08:34:00Z</dcterms:created>
  <dcterms:modified xsi:type="dcterms:W3CDTF">2024-01-29T08:39:00Z</dcterms:modified>
</cp:coreProperties>
</file>