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6ECA7" w14:textId="77777777" w:rsidR="005103B9" w:rsidRPr="002344D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2344D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A6816" w:rsidRPr="002344D7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2344D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A31765F" w14:textId="77777777" w:rsidR="00C4103F" w:rsidRPr="002344D7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2344D7">
        <w:rPr>
          <w:rFonts w:ascii="Arial Narrow" w:hAnsi="Arial Narrow" w:cs="Arial"/>
          <w:b/>
        </w:rPr>
        <w:t>Zamawiający</w:t>
      </w:r>
      <w:r w:rsidR="007936D6" w:rsidRPr="002344D7">
        <w:rPr>
          <w:rFonts w:ascii="Arial Narrow" w:hAnsi="Arial Narrow" w:cs="Arial"/>
          <w:b/>
        </w:rPr>
        <w:t>:</w:t>
      </w:r>
    </w:p>
    <w:p w14:paraId="2696DABA" w14:textId="77777777" w:rsidR="006676AE" w:rsidRPr="002344D7" w:rsidRDefault="00EA681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344D7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451DE9A" w14:textId="77777777" w:rsidR="006676AE" w:rsidRPr="002344D7" w:rsidRDefault="00EA681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344D7">
        <w:rPr>
          <w:rFonts w:ascii="Arial Narrow" w:hAnsi="Arial Narrow" w:cs="Arial"/>
          <w:sz w:val="22"/>
          <w:szCs w:val="22"/>
        </w:rPr>
        <w:t>ul. Powstańców Warszawy</w:t>
      </w:r>
      <w:r w:rsidR="006676AE" w:rsidRPr="002344D7">
        <w:rPr>
          <w:rFonts w:ascii="Arial Narrow" w:hAnsi="Arial Narrow" w:cs="Arial"/>
          <w:sz w:val="22"/>
          <w:szCs w:val="22"/>
        </w:rPr>
        <w:t xml:space="preserve"> </w:t>
      </w:r>
      <w:r w:rsidRPr="002344D7">
        <w:rPr>
          <w:rFonts w:ascii="Arial Narrow" w:hAnsi="Arial Narrow" w:cs="Arial"/>
          <w:sz w:val="22"/>
          <w:szCs w:val="22"/>
        </w:rPr>
        <w:t>5</w:t>
      </w:r>
      <w:r w:rsidR="006676AE" w:rsidRPr="002344D7">
        <w:rPr>
          <w:rFonts w:ascii="Arial Narrow" w:hAnsi="Arial Narrow" w:cs="Arial"/>
          <w:sz w:val="22"/>
          <w:szCs w:val="22"/>
        </w:rPr>
        <w:t xml:space="preserve"> </w:t>
      </w:r>
    </w:p>
    <w:p w14:paraId="53D562EE" w14:textId="77777777" w:rsidR="00F90CD1" w:rsidRPr="002344D7" w:rsidRDefault="00EA681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344D7">
        <w:rPr>
          <w:rFonts w:ascii="Arial Narrow" w:hAnsi="Arial Narrow" w:cs="Arial"/>
          <w:sz w:val="22"/>
          <w:szCs w:val="22"/>
        </w:rPr>
        <w:t>85-681</w:t>
      </w:r>
      <w:r w:rsidR="006676AE" w:rsidRPr="002344D7">
        <w:rPr>
          <w:rFonts w:ascii="Arial Narrow" w:hAnsi="Arial Narrow" w:cs="Arial"/>
          <w:sz w:val="22"/>
          <w:szCs w:val="22"/>
        </w:rPr>
        <w:t xml:space="preserve"> </w:t>
      </w:r>
      <w:r w:rsidRPr="002344D7">
        <w:rPr>
          <w:rFonts w:ascii="Arial Narrow" w:hAnsi="Arial Narrow" w:cs="Arial"/>
          <w:sz w:val="22"/>
          <w:szCs w:val="22"/>
        </w:rPr>
        <w:t>Bydgoszcz</w:t>
      </w:r>
    </w:p>
    <w:p w14:paraId="3C412C03" w14:textId="77777777" w:rsidR="009169D4" w:rsidRPr="002344D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2344D7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14:paraId="2B4249FB" w14:textId="77777777" w:rsidR="00C4103F" w:rsidRPr="002344D7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2344D7">
        <w:rPr>
          <w:rFonts w:ascii="Arial Narrow" w:hAnsi="Arial Narrow" w:cs="Arial"/>
          <w:iCs/>
          <w:sz w:val="22"/>
          <w:szCs w:val="22"/>
        </w:rPr>
        <w:t>[</w:t>
      </w:r>
      <w:r w:rsidR="009169D4" w:rsidRPr="002344D7">
        <w:rPr>
          <w:rFonts w:ascii="Arial Narrow" w:hAnsi="Arial Narrow" w:cs="Arial"/>
          <w:iCs/>
          <w:sz w:val="22"/>
          <w:szCs w:val="22"/>
        </w:rPr>
        <w:t>pełna nazwa, adres</w:t>
      </w:r>
      <w:r w:rsidRPr="002344D7">
        <w:rPr>
          <w:rFonts w:ascii="Arial Narrow" w:hAnsi="Arial Narrow" w:cs="Arial"/>
          <w:iCs/>
          <w:sz w:val="22"/>
          <w:szCs w:val="22"/>
        </w:rPr>
        <w:t>]</w:t>
      </w:r>
    </w:p>
    <w:p w14:paraId="291CE253" w14:textId="77777777" w:rsidR="002578E4" w:rsidRPr="002344D7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2344D7" w14:paraId="075609A7" w14:textId="77777777" w:rsidTr="0018769E">
        <w:tc>
          <w:tcPr>
            <w:tcW w:w="2800" w:type="dxa"/>
            <w:shd w:val="clear" w:color="auto" w:fill="auto"/>
          </w:tcPr>
          <w:p w14:paraId="54235036" w14:textId="77777777" w:rsidR="002578E4" w:rsidRPr="002344D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344D7">
              <w:rPr>
                <w:rFonts w:ascii="Arial Narrow" w:hAnsi="Arial Narrow" w:cs="Arial"/>
                <w:b/>
              </w:rPr>
              <w:t>Wykonawca</w:t>
            </w:r>
            <w:r w:rsidRPr="002344D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9C8FB16" w14:textId="77777777" w:rsidR="002578E4" w:rsidRPr="002344D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E55622B" w14:textId="77777777" w:rsidR="002578E4" w:rsidRPr="002344D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344D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A3EA09" w14:textId="77777777" w:rsidR="002578E4" w:rsidRPr="002344D7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2344D7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2344D7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2344D7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2344D7" w14:paraId="24841A45" w14:textId="77777777" w:rsidTr="0018769E">
        <w:tc>
          <w:tcPr>
            <w:tcW w:w="2800" w:type="dxa"/>
            <w:shd w:val="clear" w:color="auto" w:fill="auto"/>
          </w:tcPr>
          <w:p w14:paraId="0ABD0FDB" w14:textId="77777777" w:rsidR="002578E4" w:rsidRPr="002344D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344D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2160347" w14:textId="77777777" w:rsidR="002578E4" w:rsidRPr="002344D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1886F8A" w14:textId="77777777" w:rsidR="002578E4" w:rsidRPr="002344D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344D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2BFC8B" w14:textId="77777777" w:rsidR="002578E4" w:rsidRPr="002344D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2344D7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2344D7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2344D7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14:paraId="7AF07E43" w14:textId="77777777" w:rsidR="002578E4" w:rsidRPr="002344D7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A6816" w:rsidRPr="002344D7" w14:paraId="11C7F6D6" w14:textId="77777777" w:rsidTr="00B526E8">
        <w:tc>
          <w:tcPr>
            <w:tcW w:w="9104" w:type="dxa"/>
            <w:shd w:val="clear" w:color="auto" w:fill="D9D9D9"/>
          </w:tcPr>
          <w:p w14:paraId="7728CF31" w14:textId="77777777" w:rsidR="00EA6816" w:rsidRPr="002344D7" w:rsidRDefault="00EA6816" w:rsidP="00B526E8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2344D7">
              <w:rPr>
                <w:rFonts w:ascii="Arial Narrow" w:hAnsi="Arial Narrow" w:cs="Arial"/>
                <w:b/>
              </w:rPr>
              <w:t>OŚWIADCZENIE WYKONAWCY</w:t>
            </w:r>
          </w:p>
          <w:p w14:paraId="73A17891" w14:textId="77777777" w:rsidR="00EA6816" w:rsidRPr="002344D7" w:rsidRDefault="00EA6816" w:rsidP="00B526E8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</w:rPr>
              <w:t>składane na podstawie art. 125 ust. 1 ustawy z dnia 11 września 2019 r. Prawo zamówień publicznych (</w:t>
            </w:r>
            <w:proofErr w:type="spellStart"/>
            <w:r w:rsidRPr="002344D7">
              <w:rPr>
                <w:rFonts w:ascii="Arial Narrow" w:hAnsi="Arial Narrow" w:cs="Arial"/>
              </w:rPr>
              <w:t>t.j</w:t>
            </w:r>
            <w:proofErr w:type="spellEnd"/>
            <w:r w:rsidRPr="002344D7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2344D7">
              <w:rPr>
                <w:rFonts w:ascii="Arial Narrow" w:hAnsi="Arial Narrow" w:cs="Arial"/>
              </w:rPr>
              <w:t>Pzp</w:t>
            </w:r>
            <w:proofErr w:type="spellEnd"/>
            <w:r w:rsidRPr="002344D7">
              <w:rPr>
                <w:rFonts w:ascii="Arial Narrow" w:hAnsi="Arial Narrow" w:cs="Arial"/>
              </w:rPr>
              <w:t>), dotyczące:</w:t>
            </w:r>
          </w:p>
          <w:p w14:paraId="149B56ED" w14:textId="77777777" w:rsidR="00EA6816" w:rsidRPr="002344D7" w:rsidRDefault="00EA6816" w:rsidP="00B526E8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2344D7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26628C81" w14:textId="77777777" w:rsidR="00EA6816" w:rsidRPr="002344D7" w:rsidRDefault="00EA6816" w:rsidP="00B526E8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2344D7">
              <w:rPr>
                <w:rFonts w:ascii="Arial Narrow" w:hAnsi="Arial Narrow" w:cs="Arial"/>
                <w:b/>
              </w:rPr>
              <w:t>ORAZ</w:t>
            </w:r>
          </w:p>
          <w:p w14:paraId="2DB4F280" w14:textId="77777777" w:rsidR="00EA6816" w:rsidRPr="002344D7" w:rsidRDefault="00EA6816" w:rsidP="00B526E8">
            <w:pPr>
              <w:ind w:left="-105"/>
              <w:jc w:val="center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3F553D85" w14:textId="77777777" w:rsidR="00E50194" w:rsidRPr="002344D7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Na potrzeby postę</w:t>
      </w:r>
      <w:r w:rsidR="008D0487" w:rsidRPr="002344D7">
        <w:rPr>
          <w:rFonts w:ascii="Arial Narrow" w:hAnsi="Arial Narrow" w:cs="Arial"/>
        </w:rPr>
        <w:t xml:space="preserve">powania o udzielenie </w:t>
      </w:r>
      <w:r w:rsidR="007936D6" w:rsidRPr="002344D7">
        <w:rPr>
          <w:rFonts w:ascii="Arial Narrow" w:hAnsi="Arial Narrow" w:cs="Arial"/>
        </w:rPr>
        <w:t>zamówienia publicznego</w:t>
      </w:r>
      <w:r w:rsidR="00E50194" w:rsidRPr="002344D7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2344D7" w14:paraId="4324A2DD" w14:textId="77777777" w:rsidTr="0018769E">
        <w:tc>
          <w:tcPr>
            <w:tcW w:w="2269" w:type="dxa"/>
            <w:shd w:val="clear" w:color="auto" w:fill="auto"/>
          </w:tcPr>
          <w:p w14:paraId="4425DF9F" w14:textId="77777777" w:rsidR="002578E4" w:rsidRPr="002344D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344D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00BB76" w14:textId="380126E1" w:rsidR="002578E4" w:rsidRPr="002344D7" w:rsidRDefault="00EA681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344D7">
              <w:rPr>
                <w:rFonts w:ascii="Arial Narrow" w:eastAsia="Times New Roman" w:hAnsi="Arial Narrow" w:cs="Arial"/>
                <w:bCs/>
                <w:lang w:eastAsia="pl-PL"/>
              </w:rPr>
              <w:t xml:space="preserve">Usługi wykonania badań technicznych, przeglądów oraz </w:t>
            </w:r>
            <w:r w:rsidR="002344D7" w:rsidRPr="002344D7">
              <w:rPr>
                <w:rFonts w:ascii="Arial Narrow" w:eastAsia="Times New Roman" w:hAnsi="Arial Narrow" w:cs="Arial"/>
                <w:bCs/>
                <w:lang w:eastAsia="pl-PL"/>
              </w:rPr>
              <w:t>awaryjnych napraw</w:t>
            </w:r>
            <w:r w:rsidRPr="002344D7">
              <w:rPr>
                <w:rFonts w:ascii="Arial Narrow" w:eastAsia="Times New Roman" w:hAnsi="Arial Narrow" w:cs="Arial"/>
                <w:bCs/>
                <w:lang w:eastAsia="pl-PL"/>
              </w:rPr>
              <w:t xml:space="preserve"> samochodów służbowych na okres 24 miesięcy</w:t>
            </w:r>
            <w:r w:rsidR="002578E4" w:rsidRPr="002344D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A6816" w:rsidRPr="002344D7" w14:paraId="2392D8F9" w14:textId="77777777" w:rsidTr="00B526E8">
        <w:tc>
          <w:tcPr>
            <w:tcW w:w="2269" w:type="dxa"/>
            <w:shd w:val="clear" w:color="auto" w:fill="auto"/>
          </w:tcPr>
          <w:p w14:paraId="6F88E202" w14:textId="77777777" w:rsidR="00EA6816" w:rsidRPr="002344D7" w:rsidRDefault="00EA6816" w:rsidP="00B526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344D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534BE1" w14:textId="77777777" w:rsidR="00EA6816" w:rsidRPr="002344D7" w:rsidRDefault="00EA6816" w:rsidP="00B526E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344D7">
              <w:rPr>
                <w:rFonts w:ascii="Arial Narrow" w:eastAsia="Times New Roman" w:hAnsi="Arial Narrow" w:cs="Arial"/>
                <w:bCs/>
                <w:lang w:eastAsia="pl-PL"/>
              </w:rPr>
              <w:t>5/2024</w:t>
            </w:r>
          </w:p>
        </w:tc>
      </w:tr>
    </w:tbl>
    <w:p w14:paraId="539A8107" w14:textId="77777777" w:rsidR="002578E4" w:rsidRPr="002344D7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954C8B3" w14:textId="77777777" w:rsidR="00F90CD1" w:rsidRPr="002344D7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 xml:space="preserve">prowadzonego przez </w:t>
      </w:r>
      <w:r w:rsidR="00EA6816" w:rsidRPr="002344D7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2344D7">
        <w:rPr>
          <w:rFonts w:ascii="Arial Narrow" w:hAnsi="Arial Narrow" w:cs="Arial"/>
          <w:b/>
        </w:rPr>
        <w:t>,</w:t>
      </w:r>
      <w:r w:rsidR="002B2AD9" w:rsidRPr="002344D7">
        <w:rPr>
          <w:rFonts w:ascii="Arial Narrow" w:hAnsi="Arial Narrow" w:cs="Arial"/>
        </w:rPr>
        <w:t xml:space="preserve"> </w:t>
      </w:r>
      <w:r w:rsidR="00E65685" w:rsidRPr="002344D7">
        <w:rPr>
          <w:rFonts w:ascii="Arial Narrow" w:hAnsi="Arial Narrow" w:cs="Arial"/>
        </w:rPr>
        <w:t>oświa</w:t>
      </w:r>
      <w:r w:rsidR="00825A09" w:rsidRPr="002344D7">
        <w:rPr>
          <w:rFonts w:ascii="Arial Narrow" w:hAnsi="Arial Narrow" w:cs="Arial"/>
        </w:rPr>
        <w:t>dczam</w:t>
      </w:r>
      <w:r w:rsidR="00E65685" w:rsidRPr="002344D7">
        <w:rPr>
          <w:rFonts w:ascii="Arial Narrow" w:hAnsi="Arial Narrow" w:cs="Arial"/>
        </w:rPr>
        <w:t>,</w:t>
      </w:r>
      <w:r w:rsidR="002B2AD9" w:rsidRPr="002344D7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344D7" w14:paraId="6346AD0E" w14:textId="77777777" w:rsidTr="00650D6C">
        <w:tc>
          <w:tcPr>
            <w:tcW w:w="9104" w:type="dxa"/>
            <w:shd w:val="clear" w:color="auto" w:fill="D9D9D9"/>
          </w:tcPr>
          <w:p w14:paraId="74A46F17" w14:textId="77777777" w:rsidR="00E50194" w:rsidRPr="002344D7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2969DAEA" w14:textId="77777777" w:rsidR="00C113BF" w:rsidRPr="002344D7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Oświadczam, że nie podlegam wykluczeniu z postępowania na po</w:t>
      </w:r>
      <w:r w:rsidR="002C4137" w:rsidRPr="002344D7">
        <w:rPr>
          <w:rFonts w:ascii="Arial Narrow" w:hAnsi="Arial Narrow" w:cs="Arial"/>
        </w:rPr>
        <w:t xml:space="preserve">dstawie </w:t>
      </w:r>
      <w:r w:rsidR="002C4137" w:rsidRPr="002344D7">
        <w:rPr>
          <w:rFonts w:ascii="Arial Narrow" w:hAnsi="Arial Narrow" w:cs="Arial"/>
        </w:rPr>
        <w:br/>
        <w:t xml:space="preserve">art. </w:t>
      </w:r>
      <w:r w:rsidR="00232DF0" w:rsidRPr="002344D7">
        <w:rPr>
          <w:rFonts w:ascii="Arial Narrow" w:hAnsi="Arial Narrow" w:cs="Arial"/>
        </w:rPr>
        <w:t>108</w:t>
      </w:r>
      <w:r w:rsidR="002C4137" w:rsidRPr="002344D7">
        <w:rPr>
          <w:rFonts w:ascii="Arial Narrow" w:hAnsi="Arial Narrow" w:cs="Arial"/>
        </w:rPr>
        <w:t xml:space="preserve"> ust 1 </w:t>
      </w:r>
      <w:r w:rsidRPr="002344D7">
        <w:rPr>
          <w:rFonts w:ascii="Arial Narrow" w:hAnsi="Arial Narrow" w:cs="Arial"/>
        </w:rPr>
        <w:t>ustawy Pzp</w:t>
      </w:r>
      <w:r w:rsidR="00641874" w:rsidRPr="002344D7">
        <w:rPr>
          <w:rFonts w:ascii="Arial Narrow" w:hAnsi="Arial Narrow" w:cs="Arial"/>
        </w:rPr>
        <w:t>.</w:t>
      </w:r>
    </w:p>
    <w:p w14:paraId="5CFFFAE7" w14:textId="77777777" w:rsidR="00EA6816" w:rsidRPr="002344D7" w:rsidRDefault="00EA6816" w:rsidP="00EA6816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14:paraId="63495D16" w14:textId="77777777" w:rsidR="002426FF" w:rsidRPr="002344D7" w:rsidRDefault="00EA6816" w:rsidP="00EA6816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2344D7">
        <w:rPr>
          <w:rFonts w:ascii="Arial Narrow" w:hAnsi="Arial Narrow" w:cs="Arial"/>
        </w:rPr>
        <w:t xml:space="preserve">Oświadczam, że nie podlegam wykluczeniu z postępowania na podstawie </w:t>
      </w:r>
      <w:r w:rsidRPr="002344D7">
        <w:rPr>
          <w:rFonts w:ascii="Arial Narrow" w:hAnsi="Arial Narrow" w:cs="Arial"/>
        </w:rPr>
        <w:br/>
        <w:t xml:space="preserve">art. 109 ust. 1 ustawy </w:t>
      </w:r>
      <w:proofErr w:type="spellStart"/>
      <w:r w:rsidRPr="002344D7">
        <w:rPr>
          <w:rFonts w:ascii="Arial Narrow" w:hAnsi="Arial Narrow" w:cs="Arial"/>
        </w:rPr>
        <w:t>Pzp</w:t>
      </w:r>
      <w:proofErr w:type="spellEnd"/>
      <w:r w:rsidRPr="002344D7">
        <w:rPr>
          <w:rFonts w:ascii="Arial Narrow" w:hAnsi="Arial Narrow" w:cs="Arial"/>
        </w:rPr>
        <w:t>, w zakresie:</w:t>
      </w:r>
    </w:p>
    <w:p w14:paraId="108507C9" w14:textId="77777777" w:rsidR="00EA6816" w:rsidRPr="002344D7" w:rsidRDefault="00EA6816" w:rsidP="00EA6816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A8867FC" w14:textId="77777777" w:rsidR="00EA6816" w:rsidRPr="002344D7" w:rsidRDefault="00EA6816" w:rsidP="00EA6816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2344D7">
        <w:rPr>
          <w:rFonts w:ascii="Arial Narrow" w:hAnsi="Arial Narrow" w:cs="Arial"/>
          <w:b/>
        </w:rPr>
        <w:t>Art. 109 ust. 1 pkt 1</w:t>
      </w:r>
    </w:p>
    <w:p w14:paraId="3E0A10B4" w14:textId="77777777" w:rsidR="00EA6816" w:rsidRPr="002344D7" w:rsidRDefault="00EA6816" w:rsidP="00EA6816">
      <w:pPr>
        <w:spacing w:after="0" w:line="360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232FA149" w14:textId="77777777" w:rsidR="00EA6816" w:rsidRPr="002344D7" w:rsidRDefault="00EA6816" w:rsidP="00EA6816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754B2377" w14:textId="77777777" w:rsidR="00EA6816" w:rsidRPr="002344D7" w:rsidRDefault="00EA6816" w:rsidP="00EA6816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2344D7">
        <w:rPr>
          <w:rFonts w:ascii="Arial Narrow" w:hAnsi="Arial Narrow" w:cs="Arial"/>
          <w:b/>
        </w:rPr>
        <w:t>Art. 109 ust. 1 pkt 4</w:t>
      </w:r>
    </w:p>
    <w:p w14:paraId="5E9C840A" w14:textId="201F7A44" w:rsidR="00EA6816" w:rsidRPr="002344D7" w:rsidRDefault="00EA6816" w:rsidP="00EA6816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2344D7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r w:rsidR="002344D7" w:rsidRPr="002344D7">
        <w:rPr>
          <w:rFonts w:ascii="Arial Narrow" w:hAnsi="Arial Narrow" w:cs="Arial"/>
          <w:color w:val="auto"/>
          <w:sz w:val="22"/>
          <w:szCs w:val="22"/>
        </w:rPr>
        <w:t>stosunku,</w:t>
      </w:r>
      <w:r w:rsidRPr="002344D7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5825E8E" w14:textId="77777777" w:rsidR="00023477" w:rsidRPr="002344D7" w:rsidRDefault="00023477" w:rsidP="007A2BCB">
      <w:pPr>
        <w:spacing w:after="0"/>
        <w:rPr>
          <w:rFonts w:ascii="Arial Narrow" w:hAnsi="Arial Narrow" w:cs="Arial"/>
        </w:rPr>
      </w:pPr>
    </w:p>
    <w:p w14:paraId="65724F24" w14:textId="77777777" w:rsidR="00023477" w:rsidRPr="002344D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___________________________________________________________________</w:t>
      </w:r>
    </w:p>
    <w:p w14:paraId="6D5304F2" w14:textId="77777777" w:rsidR="00992BD8" w:rsidRPr="002344D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2344D7">
        <w:rPr>
          <w:rFonts w:ascii="Arial Narrow" w:hAnsi="Arial Narrow" w:cs="Arial"/>
          <w:color w:val="0070C0"/>
        </w:rPr>
        <w:t xml:space="preserve">[UWAGA: </w:t>
      </w:r>
      <w:r w:rsidR="008D33C8" w:rsidRPr="002344D7">
        <w:rPr>
          <w:rFonts w:ascii="Arial Narrow" w:hAnsi="Arial Narrow" w:cs="Arial"/>
          <w:color w:val="0070C0"/>
        </w:rPr>
        <w:t>tę część oświadczenia należy wypełnić</w:t>
      </w:r>
      <w:r w:rsidRPr="002344D7">
        <w:rPr>
          <w:rFonts w:ascii="Arial Narrow" w:hAnsi="Arial Narrow" w:cs="Arial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4F1B532" w14:textId="77777777" w:rsidR="00023477" w:rsidRPr="002344D7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2344D7">
        <w:rPr>
          <w:rFonts w:ascii="Arial Narrow" w:hAnsi="Arial Narrow" w:cs="Arial"/>
          <w:i/>
        </w:rPr>
        <w:t>(podać mającą zastosowanie podstawę wykluczenia spośród wymienionych w art. 108 ust. 1 pkt 1, 2 i 5 lub art. 109 ust. 1 pkt 2-5 i 7-10 ustawy Pzp)</w:t>
      </w:r>
      <w:r w:rsidRPr="002344D7">
        <w:rPr>
          <w:rFonts w:ascii="Arial Narrow" w:hAnsi="Arial Narrow" w:cs="Arial"/>
          <w:i/>
        </w:rPr>
        <w:t>.</w:t>
      </w:r>
      <w:r w:rsidRPr="002344D7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2344D7">
        <w:rPr>
          <w:rFonts w:ascii="Arial Narrow" w:hAnsi="Arial Narrow" w:cs="Arial"/>
        </w:rPr>
        <w:t>110</w:t>
      </w:r>
      <w:r w:rsidRPr="002344D7">
        <w:rPr>
          <w:rFonts w:ascii="Arial Narrow" w:hAnsi="Arial Narrow" w:cs="Arial"/>
        </w:rPr>
        <w:t xml:space="preserve"> ust. </w:t>
      </w:r>
      <w:r w:rsidR="00710937" w:rsidRPr="002344D7">
        <w:rPr>
          <w:rFonts w:ascii="Arial Narrow" w:hAnsi="Arial Narrow" w:cs="Arial"/>
        </w:rPr>
        <w:t>2</w:t>
      </w:r>
      <w:r w:rsidRPr="002344D7">
        <w:rPr>
          <w:rFonts w:ascii="Arial Narrow" w:hAnsi="Arial Narrow" w:cs="Arial"/>
        </w:rPr>
        <w:t xml:space="preserve"> ustawy Pzp podjąłem następujące środki naprawcze</w:t>
      </w:r>
      <w:r w:rsidR="007A2BCB" w:rsidRPr="002344D7">
        <w:rPr>
          <w:rFonts w:ascii="Arial Narrow" w:hAnsi="Arial Narrow" w:cs="Arial"/>
        </w:rPr>
        <w:t xml:space="preserve"> i zapobiegawcze</w:t>
      </w:r>
      <w:r w:rsidRPr="002344D7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2344D7">
        <w:rPr>
          <w:rFonts w:ascii="Arial Narrow" w:hAnsi="Arial Narrow" w:cs="Arial"/>
        </w:rPr>
        <w:t>……</w:t>
      </w:r>
      <w:r w:rsidR="007A2BCB" w:rsidRPr="002344D7">
        <w:rPr>
          <w:rFonts w:ascii="Arial Narrow" w:hAnsi="Arial Narrow" w:cs="Arial"/>
        </w:rPr>
        <w:t>.</w:t>
      </w:r>
      <w:proofErr w:type="gramEnd"/>
      <w:r w:rsidR="007A2BCB" w:rsidRPr="002344D7">
        <w:rPr>
          <w:rFonts w:ascii="Arial Narrow" w:hAnsi="Arial Narrow" w:cs="Arial"/>
        </w:rPr>
        <w:t>.</w:t>
      </w:r>
      <w:r w:rsidRPr="002344D7">
        <w:rPr>
          <w:rFonts w:ascii="Arial Narrow" w:hAnsi="Arial Narrow" w:cs="Arial"/>
        </w:rPr>
        <w:t>……………</w:t>
      </w:r>
      <w:r w:rsidR="00023477" w:rsidRPr="002344D7">
        <w:rPr>
          <w:rFonts w:ascii="Arial Narrow" w:hAnsi="Arial Narrow" w:cs="Arial"/>
        </w:rPr>
        <w:t>…</w:t>
      </w:r>
      <w:r w:rsidRPr="002344D7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2344D7">
        <w:rPr>
          <w:rFonts w:ascii="Arial Narrow" w:hAnsi="Arial Narrow" w:cs="Arial"/>
        </w:rPr>
        <w:t>.</w:t>
      </w:r>
      <w:r w:rsidRPr="002344D7">
        <w:rPr>
          <w:rFonts w:ascii="Arial Narrow" w:hAnsi="Arial Narrow" w:cs="Arial"/>
        </w:rPr>
        <w:t>…</w:t>
      </w:r>
      <w:r w:rsidR="007A2BCB" w:rsidRPr="002344D7">
        <w:rPr>
          <w:rFonts w:ascii="Arial Narrow" w:hAnsi="Arial Narrow" w:cs="Arial"/>
        </w:rPr>
        <w:t>.</w:t>
      </w:r>
    </w:p>
    <w:p w14:paraId="67C10D9D" w14:textId="77777777" w:rsidR="007A2BCB" w:rsidRPr="002344D7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___________________________________________________________________</w:t>
      </w:r>
    </w:p>
    <w:p w14:paraId="743420B1" w14:textId="77777777" w:rsidR="0011306C" w:rsidRPr="002344D7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2344D7">
        <w:rPr>
          <w:rFonts w:ascii="Arial Narrow" w:hAnsi="Arial Narrow" w:cs="Arial"/>
        </w:rPr>
        <w:t xml:space="preserve">t.j. </w:t>
      </w:r>
      <w:r w:rsidRPr="002344D7">
        <w:rPr>
          <w:rFonts w:ascii="Arial Narrow" w:hAnsi="Arial Narrow" w:cs="Arial"/>
        </w:rPr>
        <w:t xml:space="preserve">Dz. U. </w:t>
      </w:r>
      <w:r w:rsidR="000C2F90" w:rsidRPr="002344D7">
        <w:rPr>
          <w:rFonts w:ascii="Arial Narrow" w:hAnsi="Arial Narrow" w:cs="Arial"/>
        </w:rPr>
        <w:t xml:space="preserve">z 2023r. </w:t>
      </w:r>
      <w:r w:rsidRPr="002344D7">
        <w:rPr>
          <w:rFonts w:ascii="Arial Narrow" w:hAnsi="Arial Narrow" w:cs="Arial"/>
        </w:rPr>
        <w:t xml:space="preserve">poz. </w:t>
      </w:r>
      <w:r w:rsidR="007020E3" w:rsidRPr="002344D7">
        <w:rPr>
          <w:rFonts w:ascii="Arial Narrow" w:hAnsi="Arial Narrow" w:cs="Arial"/>
        </w:rPr>
        <w:t>1497</w:t>
      </w:r>
      <w:r w:rsidRPr="002344D7">
        <w:rPr>
          <w:rFonts w:ascii="Arial Narrow" w:hAnsi="Arial Narrow" w:cs="Arial"/>
        </w:rPr>
        <w:t>)</w:t>
      </w:r>
      <w:r w:rsidR="0011306C" w:rsidRPr="002344D7">
        <w:rPr>
          <w:rStyle w:val="Odwoanieprzypisudolnego"/>
          <w:rFonts w:ascii="Arial Narrow" w:hAnsi="Arial Narrow" w:cs="Arial"/>
        </w:rPr>
        <w:footnoteReference w:id="1"/>
      </w:r>
      <w:r w:rsidRPr="002344D7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344D7" w14:paraId="6AFEE1DF" w14:textId="77777777" w:rsidTr="00CD4DD1">
        <w:tc>
          <w:tcPr>
            <w:tcW w:w="9104" w:type="dxa"/>
            <w:shd w:val="clear" w:color="auto" w:fill="D9D9D9"/>
          </w:tcPr>
          <w:p w14:paraId="0ED70C48" w14:textId="77777777" w:rsidR="0011306C" w:rsidRPr="002344D7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2344D7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4F2C1F4C" w14:textId="77777777" w:rsidR="00D2702A" w:rsidRPr="002344D7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Oświadczam,</w:t>
      </w:r>
      <w:r w:rsidR="00313417" w:rsidRPr="002344D7">
        <w:rPr>
          <w:rFonts w:ascii="Arial Narrow" w:hAnsi="Arial Narrow" w:cs="Arial"/>
        </w:rPr>
        <w:t xml:space="preserve"> że spełniam</w:t>
      </w:r>
      <w:r w:rsidR="004541F9" w:rsidRPr="002344D7">
        <w:rPr>
          <w:rFonts w:ascii="Arial Narrow" w:hAnsi="Arial Narrow" w:cs="Arial"/>
        </w:rPr>
        <w:t>, określone przez Zamawiającego,</w:t>
      </w:r>
      <w:r w:rsidR="00313417" w:rsidRPr="002344D7">
        <w:rPr>
          <w:rFonts w:ascii="Arial Narrow" w:hAnsi="Arial Narrow" w:cs="Arial"/>
        </w:rPr>
        <w:t xml:space="preserve"> warunki udziału </w:t>
      </w:r>
      <w:r w:rsidR="004541F9" w:rsidRPr="002344D7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344D7" w14:paraId="1250B48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9870A" w14:textId="77777777" w:rsidR="00D2702A" w:rsidRPr="002344D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2344D7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E8211" w14:textId="77777777" w:rsidR="00D2702A" w:rsidRPr="002344D7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EA6816" w:rsidRPr="002344D7" w14:paraId="05FF92F6" w14:textId="77777777" w:rsidTr="00B526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B27B1" w14:textId="77777777" w:rsidR="00EA6816" w:rsidRPr="002344D7" w:rsidRDefault="00EA6816" w:rsidP="00B526E8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E7A0F" w14:textId="77777777" w:rsidR="00EA6816" w:rsidRPr="002344D7" w:rsidRDefault="00EA6816" w:rsidP="00B526E8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2344D7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49BD533C" w14:textId="77777777" w:rsidR="00EA6816" w:rsidRPr="002344D7" w:rsidRDefault="00EA6816" w:rsidP="00B526E8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7F2F1111" w14:textId="77777777" w:rsidR="00EA6816" w:rsidRPr="002344D7" w:rsidRDefault="00EA6816" w:rsidP="00B526E8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</w:rPr>
              <w:t>Na potwierdzenie spełniania warunku należy przedłożyć:</w:t>
            </w:r>
          </w:p>
          <w:p w14:paraId="65298886" w14:textId="6A4C2885" w:rsidR="002344D7" w:rsidRPr="002344D7" w:rsidRDefault="00EA6816" w:rsidP="00B526E8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</w:rPr>
              <w:t xml:space="preserve">Oświadczenie Wykonawcy, że posiada opłaconą polisę od odpowiedzialności </w:t>
            </w:r>
            <w:r w:rsidR="002344D7" w:rsidRPr="002344D7">
              <w:rPr>
                <w:rFonts w:ascii="Arial Narrow" w:hAnsi="Arial Narrow" w:cs="Arial"/>
              </w:rPr>
              <w:t>cywilne</w:t>
            </w:r>
            <w:r w:rsidRPr="002344D7">
              <w:rPr>
                <w:rFonts w:ascii="Arial Narrow" w:hAnsi="Arial Narrow" w:cs="Arial"/>
              </w:rPr>
              <w:t xml:space="preserve"> w zakresie prowadzonej działalności związanej z przedmiotem zamówienia na kwotę nie mniejszą niż </w:t>
            </w:r>
          </w:p>
          <w:p w14:paraId="4BAEA512" w14:textId="3B1D1132" w:rsidR="00EA6816" w:rsidRPr="002344D7" w:rsidRDefault="00EA6816" w:rsidP="00B526E8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</w:rPr>
              <w:t>100 000,00 zł</w:t>
            </w:r>
          </w:p>
        </w:tc>
      </w:tr>
      <w:tr w:rsidR="00EA6816" w:rsidRPr="002344D7" w14:paraId="3E624334" w14:textId="77777777" w:rsidTr="00B526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59EAA" w14:textId="77777777" w:rsidR="00EA6816" w:rsidRPr="002344D7" w:rsidRDefault="00EA6816" w:rsidP="00B526E8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4BB8C" w14:textId="77777777" w:rsidR="00EA6816" w:rsidRPr="002344D7" w:rsidRDefault="00EA6816" w:rsidP="00B526E8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2344D7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26EBB0E5" w14:textId="2B4DCCA6" w:rsidR="00EA6816" w:rsidRPr="002344D7" w:rsidRDefault="00EA6816" w:rsidP="00B526E8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2344D7" w:rsidRPr="002344D7">
              <w:rPr>
                <w:rFonts w:ascii="Arial Narrow" w:hAnsi="Arial Narrow" w:cs="Arial"/>
              </w:rPr>
              <w:t>dotyczące zdolności</w:t>
            </w:r>
            <w:r w:rsidRPr="002344D7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49DA93A2" w14:textId="0C5D5803" w:rsidR="002344D7" w:rsidRPr="002344D7" w:rsidRDefault="00EA6816" w:rsidP="002344D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</w:rPr>
              <w:t>Na potwierdzenie spełniania warunku udziału w postępowaniu należy przełożyć:</w:t>
            </w:r>
            <w:r w:rsidR="002344D7" w:rsidRPr="002344D7">
              <w:rPr>
                <w:rFonts w:ascii="Arial Narrow" w:hAnsi="Arial Narrow"/>
              </w:rPr>
              <w:t xml:space="preserve"> </w:t>
            </w:r>
          </w:p>
          <w:p w14:paraId="4070741E" w14:textId="6D493D97" w:rsidR="0000241A" w:rsidRDefault="003141AE" w:rsidP="00B526E8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- </w:t>
            </w:r>
            <w:r w:rsidR="002344D7" w:rsidRPr="002344D7">
              <w:rPr>
                <w:rFonts w:ascii="Arial Narrow" w:hAnsi="Arial Narrow" w:cs="Arial"/>
              </w:rPr>
              <w:t xml:space="preserve">Wykaz co najmniej 2 usług odpowiadających przedmiotowi zamówienia wraz z dokumentami potwierdzającymi ich należyte wykonanie </w:t>
            </w:r>
            <w:r w:rsidR="0000241A" w:rsidRPr="0000241A">
              <w:rPr>
                <w:rFonts w:ascii="Arial Narrow" w:hAnsi="Arial Narrow" w:cs="Arial"/>
              </w:rPr>
              <w:t>z czego przynajmniej jedna z nich o wartości brutto nie mniejszej niż 100 000,00 zł</w:t>
            </w:r>
          </w:p>
          <w:p w14:paraId="01A8C4E4" w14:textId="77777777" w:rsidR="003141AE" w:rsidRDefault="003141AE" w:rsidP="003141AE">
            <w:pPr>
              <w:spacing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- Wykaz osób skierowanych przez Wykonawcę do realizacji zamówienia:</w:t>
            </w:r>
          </w:p>
          <w:p w14:paraId="42960A83" w14:textId="77777777" w:rsidR="003141AE" w:rsidRDefault="003141AE" w:rsidP="003141AE">
            <w:pPr>
              <w:spacing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min. 3 mechaników samochodowych w tym przynajmniej jednego elektryka samochodowego z kwalifikacjami. </w:t>
            </w:r>
          </w:p>
          <w:p w14:paraId="111E1976" w14:textId="77777777" w:rsidR="003141AE" w:rsidRDefault="003141AE" w:rsidP="003141AE">
            <w:pPr>
              <w:spacing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Zamawiający wymaga, aby osoby wymienione w wykazie osób zatrudnione były na umowę o pracę. Zamawiający wymaga zatrudnienia na umowę o pracę na pełny okres wykonywania zamówienia. Zamawiający zastrzega, iż: </w:t>
            </w:r>
          </w:p>
          <w:p w14:paraId="4AC388F3" w14:textId="77777777" w:rsidR="003141AE" w:rsidRDefault="003141AE" w:rsidP="003141AE">
            <w:pPr>
              <w:spacing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a.</w:t>
            </w:r>
            <w:r>
              <w:rPr>
                <w:rFonts w:ascii="Arial Narrow" w:hAnsi="Arial Narrow" w:cs="Arial"/>
              </w:rPr>
              <w:tab/>
              <w:t>zatrudnienie osób na podstawie umowy o pracę przy realizacji zamówienia powinno trwać przez cały okres obowiązywania umowy, w przypadku rozwiązania stosunku pracy przez zatrudnioną osobę lub przez pracodawcę przed zakończeniem ww. okresu Wykonawca winien wykazać, że zatrudnia/ł na to miejsce inną osobę/y na podstawie umowy o pracę.</w:t>
            </w:r>
          </w:p>
          <w:p w14:paraId="4A69BE40" w14:textId="77777777" w:rsidR="003141AE" w:rsidRDefault="003141AE" w:rsidP="003141AE">
            <w:pPr>
              <w:spacing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b.</w:t>
            </w:r>
            <w:r>
              <w:rPr>
                <w:rFonts w:ascii="Arial Narrow" w:hAnsi="Arial Narrow" w:cs="Arial"/>
              </w:rPr>
              <w:tab/>
              <w:t>Wykonawca na wezwanie Zamawiającego będzie zobowiązany przedstawić Zamawiającemu dokumenty potwierdzające zatrudnienie osób (w ilości wykazanej w załączniku nr 3 do SWZ) na podstawie umowy o pracę w pełnym wymiarze czasu pracy.</w:t>
            </w:r>
          </w:p>
          <w:p w14:paraId="55B46D46" w14:textId="77777777" w:rsidR="003141AE" w:rsidRDefault="003141AE" w:rsidP="003141A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c.</w:t>
            </w:r>
            <w:r>
              <w:rPr>
                <w:rFonts w:ascii="Arial Narrow" w:hAnsi="Arial Narrow" w:cs="Arial"/>
              </w:rPr>
              <w:tab/>
              <w:t xml:space="preserve">Zamawiający ma prawo w każdym okresie realizacji zamówienia zwrócić się do </w:t>
            </w:r>
            <w:r>
              <w:rPr>
                <w:rFonts w:ascii="Arial Narrow" w:hAnsi="Arial Narrow" w:cs="Arial"/>
              </w:rPr>
              <w:lastRenderedPageBreak/>
              <w:t>Wykonawcy o przedstawienie dokumentacji dotyczącej zatrudnienia ww. osób, Wykonawca zaś ma obowiązek przedstawić ją niezwłocznie Zamawiającemu.</w:t>
            </w:r>
          </w:p>
          <w:p w14:paraId="05D0EFF9" w14:textId="77777777" w:rsidR="003141AE" w:rsidRDefault="003141AE" w:rsidP="003141A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- Oświadczenie Wykonawcy, iż dysponuje stacjonarnym warsztatem obsługowo - naprawczym przeznaczonym dla pojazdów określonych w opisie przedmiotu zamówienia wyposażonym minimum w:</w:t>
            </w:r>
          </w:p>
          <w:p w14:paraId="3B92D942" w14:textId="77777777" w:rsidR="003141AE" w:rsidRDefault="003141AE" w:rsidP="003141A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*  2 podnośniki dwukolumnowe oraz 1 podnośnik czterokolumnowy z udźwigiem 4t., przystosowany do podnoszenia samochodów typu furgon o dł. najazdu min 5 m. Urządzenia muszą posiadać aktualne badanie DT i ewidencjonowany resurs</w:t>
            </w:r>
          </w:p>
          <w:p w14:paraId="0BA57C7E" w14:textId="77777777" w:rsidR="003141AE" w:rsidRDefault="003141AE" w:rsidP="003141A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* komputer diagnostyczny z legalnym oprogramowaniem np. typu KTS Bosch obsługujący: silnik, ABS SRS, komfort, klimatyzację i pozostałe systemy</w:t>
            </w:r>
          </w:p>
          <w:p w14:paraId="66A59422" w14:textId="77777777" w:rsidR="003141AE" w:rsidRDefault="003141AE" w:rsidP="003141A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* legalne oprogramowanie </w:t>
            </w:r>
            <w:proofErr w:type="spellStart"/>
            <w:r>
              <w:rPr>
                <w:rFonts w:ascii="Arial Narrow" w:hAnsi="Arial Narrow" w:cs="Arial"/>
              </w:rPr>
              <w:t>Autodata</w:t>
            </w:r>
            <w:proofErr w:type="spellEnd"/>
            <w:r>
              <w:rPr>
                <w:rFonts w:ascii="Arial Narrow" w:hAnsi="Arial Narrow" w:cs="Arial"/>
              </w:rPr>
              <w:t xml:space="preserve"> lub IC Technika lub równoważne</w:t>
            </w:r>
          </w:p>
          <w:p w14:paraId="7930DC8D" w14:textId="77777777" w:rsidR="003141AE" w:rsidRDefault="003141AE" w:rsidP="003141A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* urządzenie do obsługi klimatyzacji na czynnik R134A i R1234YF, urządzenie do ozonowania o wydajności min 5 gr./h lub stosowanie odgrzybiania chemicznego typu "TUNAP" lub równoważnego.</w:t>
            </w:r>
          </w:p>
          <w:p w14:paraId="628A0542" w14:textId="77777777" w:rsidR="003141AE" w:rsidRDefault="003141AE" w:rsidP="003141A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* urządzenie do ustawiania geometrii wraz z podnośnikiem samochodowym przystosowane do obsługi samochodów dostawczych.</w:t>
            </w:r>
          </w:p>
          <w:p w14:paraId="63F88E84" w14:textId="77777777" w:rsidR="003141AE" w:rsidRDefault="003141AE" w:rsidP="003141A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* myjkę do kół lub zobowiązanie do bezpłatnego ręcznego mycia kół</w:t>
            </w:r>
          </w:p>
          <w:p w14:paraId="51803A1D" w14:textId="77777777" w:rsidR="003141AE" w:rsidRDefault="003141AE" w:rsidP="003141A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* min. 4 stanowiska obsługowe, w tym stanowisko do napraw blacharsko- lakierniczych, wyposażonych w specjalistyczny sprzęt warsztatowy umożliwiający wykonanie napraw określonych w opisie przedmiotu zamówienia. Zamawiający dopuszcza wykonywanie usług z zakresu napraw - blacharsko lakierniczych przez Podwykonawcę. </w:t>
            </w:r>
          </w:p>
          <w:p w14:paraId="3F425469" w14:textId="77777777" w:rsidR="003141AE" w:rsidRDefault="003141AE" w:rsidP="003141A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- Kserokopię dowodu rejestracyjnego pojazdu umożliwiającego bezpieczny transport niesprawnych pojazdów. - min. 1</w:t>
            </w:r>
          </w:p>
          <w:p w14:paraId="56EF88DC" w14:textId="7FD3A0D9" w:rsidR="003141AE" w:rsidRPr="002344D7" w:rsidRDefault="003141AE" w:rsidP="003141A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- Wzór protokołu reklamacyjnego z tytułu usługi</w:t>
            </w:r>
          </w:p>
        </w:tc>
      </w:tr>
      <w:tr w:rsidR="00EA6816" w:rsidRPr="002344D7" w14:paraId="0CDEAFC1" w14:textId="77777777" w:rsidTr="00B526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8EF37" w14:textId="77777777" w:rsidR="00EA6816" w:rsidRPr="002344D7" w:rsidRDefault="00EA6816" w:rsidP="00B526E8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DFC35" w14:textId="77777777" w:rsidR="00EA6816" w:rsidRPr="002344D7" w:rsidRDefault="00EA6816" w:rsidP="00B526E8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2344D7">
              <w:rPr>
                <w:rFonts w:ascii="Arial Narrow" w:hAnsi="Arial Narrow" w:cs="Arial"/>
                <w:b/>
                <w:bCs/>
              </w:rPr>
              <w:t>Kompetencje lub uprawnienia do prowadzenia określonej działalności zawodowej, o ile wynika to z odrębnych przepisów</w:t>
            </w:r>
          </w:p>
          <w:p w14:paraId="2A812DF5" w14:textId="388B1B3F" w:rsidR="00EA6816" w:rsidRPr="002344D7" w:rsidRDefault="00EA6816" w:rsidP="00B526E8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</w:rPr>
              <w:t xml:space="preserve">O udzielenie zamówienia publicznego mogą ubiegać się wykonawcy, którzy spełniają warunki, dotyczące posiadania kompetencji lub uprawnień do prowadzenia określonej działalności zawodowej, o ile wynika to z odrębnych </w:t>
            </w:r>
            <w:r w:rsidR="002344D7" w:rsidRPr="002344D7">
              <w:rPr>
                <w:rFonts w:ascii="Arial Narrow" w:hAnsi="Arial Narrow" w:cs="Arial"/>
              </w:rPr>
              <w:t>przepisów.</w:t>
            </w:r>
            <w:r w:rsidRPr="002344D7">
              <w:rPr>
                <w:rFonts w:ascii="Arial Narrow" w:hAnsi="Arial Narrow" w:cs="Arial"/>
              </w:rPr>
              <w:t xml:space="preserve"> Ocena spełniania warunków udziału w postępowaniu będzie dokonana na zasadzie spełnia/nie spełnia.</w:t>
            </w:r>
          </w:p>
          <w:p w14:paraId="38CCEC64" w14:textId="77777777" w:rsidR="00EA6816" w:rsidRPr="002344D7" w:rsidRDefault="00EA6816" w:rsidP="00B526E8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</w:rPr>
              <w:t>Na potwierdzenie spełniania warunku należy przedłożyć:</w:t>
            </w:r>
          </w:p>
          <w:p w14:paraId="289590BF" w14:textId="7C0EE123" w:rsidR="00EA6816" w:rsidRPr="002344D7" w:rsidRDefault="00EA6816" w:rsidP="00B526E8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</w:rPr>
              <w:t xml:space="preserve">Oświadczenie Wykonawcy, że dysponuje Okręgową Stacją Diagnostyczną </w:t>
            </w:r>
            <w:r w:rsidR="002344D7" w:rsidRPr="002344D7">
              <w:rPr>
                <w:rFonts w:ascii="Arial Narrow" w:hAnsi="Arial Narrow" w:cs="Arial"/>
              </w:rPr>
              <w:t>lub podpisaną</w:t>
            </w:r>
            <w:r w:rsidRPr="002344D7">
              <w:rPr>
                <w:rFonts w:ascii="Arial Narrow" w:hAnsi="Arial Narrow" w:cs="Arial"/>
              </w:rPr>
              <w:t xml:space="preserve"> umowę z podwykonawcą.</w:t>
            </w:r>
          </w:p>
        </w:tc>
      </w:tr>
    </w:tbl>
    <w:p w14:paraId="560933B6" w14:textId="77777777" w:rsidR="00E21BB4" w:rsidRPr="002344D7" w:rsidRDefault="00257E73" w:rsidP="00257E73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_____________________________________________________________________________</w:t>
      </w:r>
    </w:p>
    <w:p w14:paraId="3A11BA97" w14:textId="77777777" w:rsidR="00E21BB4" w:rsidRPr="002344D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2344D7">
        <w:rPr>
          <w:rFonts w:ascii="Arial Narrow" w:hAnsi="Arial Narrow" w:cs="Arial"/>
          <w:color w:val="0070C0"/>
        </w:rPr>
        <w:lastRenderedPageBreak/>
        <w:t xml:space="preserve">[UWAGA: </w:t>
      </w:r>
      <w:r w:rsidR="00721D87" w:rsidRPr="002344D7">
        <w:rPr>
          <w:rFonts w:ascii="Arial Narrow" w:hAnsi="Arial Narrow" w:cs="Arial"/>
          <w:color w:val="0070C0"/>
        </w:rPr>
        <w:t>t</w:t>
      </w:r>
      <w:r w:rsidR="00BE6F04" w:rsidRPr="002344D7">
        <w:rPr>
          <w:rFonts w:ascii="Arial Narrow" w:hAnsi="Arial Narrow" w:cs="Arial"/>
          <w:color w:val="0070C0"/>
        </w:rPr>
        <w:t>ę</w:t>
      </w:r>
      <w:r w:rsidR="00721D87" w:rsidRPr="002344D7">
        <w:rPr>
          <w:rFonts w:ascii="Arial Narrow" w:hAnsi="Arial Narrow" w:cs="Arial"/>
          <w:color w:val="0070C0"/>
        </w:rPr>
        <w:t xml:space="preserve"> część oświadczenia </w:t>
      </w:r>
      <w:r w:rsidRPr="002344D7">
        <w:rPr>
          <w:rFonts w:ascii="Arial Narrow" w:hAnsi="Arial Narrow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52FF4CB" w14:textId="51C808AB" w:rsidR="00C62F57" w:rsidRPr="002344D7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 xml:space="preserve">Oświadczam, że spełniam warunki udziału w postępowaniu określone przez zamawiającego </w:t>
      </w:r>
      <w:r w:rsidR="002344D7" w:rsidRPr="002344D7">
        <w:rPr>
          <w:rFonts w:ascii="Arial Narrow" w:hAnsi="Arial Narrow" w:cs="Arial"/>
        </w:rPr>
        <w:t>w następującym</w:t>
      </w:r>
      <w:r w:rsidRPr="002344D7">
        <w:rPr>
          <w:rFonts w:ascii="Arial Narrow" w:hAnsi="Arial Narrow" w:cs="Arial"/>
        </w:rPr>
        <w:t xml:space="preserve"> zakresie:</w:t>
      </w:r>
    </w:p>
    <w:p w14:paraId="2BCEE398" w14:textId="77777777" w:rsidR="00C62F57" w:rsidRPr="002344D7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3AFDFB83" w14:textId="77777777" w:rsidR="00721D87" w:rsidRPr="002344D7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344D7">
        <w:rPr>
          <w:rFonts w:ascii="Arial Narrow" w:hAnsi="Arial Narrow" w:cs="Arial"/>
        </w:rPr>
        <w:t>ego/</w:t>
      </w:r>
      <w:r w:rsidRPr="002344D7">
        <w:rPr>
          <w:rFonts w:ascii="Arial Narrow" w:hAnsi="Arial Narrow" w:cs="Arial"/>
        </w:rPr>
        <w:t xml:space="preserve">ych zasoby: </w:t>
      </w:r>
    </w:p>
    <w:p w14:paraId="3CA69A65" w14:textId="77777777" w:rsidR="00721D87" w:rsidRPr="002344D7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……………</w:t>
      </w:r>
      <w:r w:rsidR="00721D87" w:rsidRPr="002344D7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5E7DEB4F" w14:textId="77777777" w:rsidR="00721D87" w:rsidRPr="002344D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2344D7">
        <w:rPr>
          <w:rFonts w:ascii="Arial Narrow" w:hAnsi="Arial Narrow" w:cs="Arial"/>
          <w:i/>
          <w:iCs/>
        </w:rPr>
        <w:t>(wskazać nazwę/y podmiotu/ów)</w:t>
      </w:r>
    </w:p>
    <w:p w14:paraId="1FB90EA4" w14:textId="77777777" w:rsidR="00721D87" w:rsidRPr="002344D7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 xml:space="preserve">w następującym zakresie: </w:t>
      </w:r>
    </w:p>
    <w:p w14:paraId="1973745C" w14:textId="77777777" w:rsidR="00E21BB4" w:rsidRPr="002344D7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……………</w:t>
      </w:r>
      <w:r w:rsidR="00721D87" w:rsidRPr="002344D7">
        <w:rPr>
          <w:rFonts w:ascii="Arial Narrow" w:hAnsi="Arial Narrow" w:cs="Arial"/>
        </w:rPr>
        <w:t>………………………………………………………….</w:t>
      </w:r>
      <w:r w:rsidRPr="002344D7">
        <w:rPr>
          <w:rFonts w:ascii="Arial Narrow" w:hAnsi="Arial Narrow" w:cs="Arial"/>
        </w:rPr>
        <w:t>………………………….</w:t>
      </w:r>
    </w:p>
    <w:p w14:paraId="7D43AB89" w14:textId="77777777" w:rsidR="00E21BB4" w:rsidRPr="002344D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2344D7">
        <w:rPr>
          <w:rFonts w:ascii="Arial Narrow" w:hAnsi="Arial Narrow" w:cs="Arial"/>
          <w:i/>
          <w:iCs/>
        </w:rPr>
        <w:t>(określić odpowiedni zakres udostępnianych zasobów dla wskazanego podmiotu)</w:t>
      </w:r>
    </w:p>
    <w:p w14:paraId="281896DD" w14:textId="77777777" w:rsidR="00C62F57" w:rsidRPr="002344D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344D7" w14:paraId="58198CE2" w14:textId="77777777" w:rsidTr="00CD4DD1">
        <w:tc>
          <w:tcPr>
            <w:tcW w:w="9104" w:type="dxa"/>
            <w:shd w:val="clear" w:color="auto" w:fill="D9D9D9"/>
          </w:tcPr>
          <w:p w14:paraId="52606BEF" w14:textId="77777777" w:rsidR="00BE6F04" w:rsidRPr="002344D7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73EAADE" w14:textId="77777777" w:rsidR="00FE4E2B" w:rsidRPr="002344D7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344D7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344D7" w14:paraId="7F2934A3" w14:textId="77777777" w:rsidTr="00847232">
        <w:tc>
          <w:tcPr>
            <w:tcW w:w="9104" w:type="dxa"/>
            <w:shd w:val="clear" w:color="auto" w:fill="D9D9D9"/>
          </w:tcPr>
          <w:p w14:paraId="6A2DEEA6" w14:textId="77777777" w:rsidR="00E426EB" w:rsidRPr="002344D7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2344D7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AD5455A" w14:textId="77777777" w:rsidR="00E426EB" w:rsidRPr="002344D7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12D27C84" w14:textId="77777777" w:rsidR="00E426EB" w:rsidRPr="002344D7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FFFA04E" w14:textId="77777777" w:rsidR="00E426EB" w:rsidRPr="002344D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CB5ADB1" w14:textId="77777777" w:rsidR="00E426EB" w:rsidRPr="002344D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2344D7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60D56BF1" w14:textId="77777777" w:rsidR="00E426EB" w:rsidRPr="002344D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69AD424" w14:textId="77777777" w:rsidR="00E426EB" w:rsidRPr="002344D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2344D7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2CC94FE2" w14:textId="77777777" w:rsidR="00E426EB" w:rsidRPr="002344D7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20A4CAB" w14:textId="77777777" w:rsidR="0012157F" w:rsidRPr="002344D7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202C2579" w14:textId="77777777" w:rsidR="00524951" w:rsidRPr="002344D7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ab/>
      </w:r>
      <w:r w:rsidRPr="002344D7">
        <w:rPr>
          <w:rFonts w:ascii="Arial Narrow" w:hAnsi="Arial Narrow" w:cs="Arial"/>
        </w:rPr>
        <w:tab/>
      </w:r>
      <w:r w:rsidRPr="002344D7">
        <w:rPr>
          <w:rFonts w:ascii="Arial Narrow" w:hAnsi="Arial Narrow" w:cs="Arial"/>
        </w:rPr>
        <w:tab/>
      </w:r>
      <w:r w:rsidRPr="002344D7">
        <w:rPr>
          <w:rFonts w:ascii="Arial Narrow" w:hAnsi="Arial Narrow" w:cs="Arial"/>
        </w:rPr>
        <w:tab/>
      </w:r>
      <w:r w:rsidRPr="002344D7">
        <w:rPr>
          <w:rFonts w:ascii="Arial Narrow" w:hAnsi="Arial Narrow" w:cs="Arial"/>
        </w:rPr>
        <w:tab/>
      </w:r>
      <w:r w:rsidRPr="002344D7">
        <w:rPr>
          <w:rFonts w:ascii="Arial Narrow" w:hAnsi="Arial Narrow" w:cs="Arial"/>
        </w:rPr>
        <w:tab/>
      </w:r>
      <w:r w:rsidRPr="002344D7">
        <w:rPr>
          <w:rFonts w:ascii="Arial Narrow" w:hAnsi="Arial Narrow" w:cs="Arial"/>
        </w:rPr>
        <w:tab/>
      </w:r>
    </w:p>
    <w:p w14:paraId="58A65544" w14:textId="77777777" w:rsidR="00524951" w:rsidRPr="002344D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14:paraId="00220865" w14:textId="77777777" w:rsidR="00FE4E2B" w:rsidRPr="002344D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</w:rPr>
        <w:t xml:space="preserve">  </w:t>
      </w:r>
      <w:r w:rsidR="006D536F" w:rsidRPr="002344D7">
        <w:rPr>
          <w:rFonts w:ascii="Arial Narrow" w:hAnsi="Arial Narrow" w:cs="Arial"/>
        </w:rPr>
        <w:t>………..</w:t>
      </w:r>
      <w:r w:rsidR="00FE4E2B" w:rsidRPr="002344D7">
        <w:rPr>
          <w:rFonts w:ascii="Arial Narrow" w:hAnsi="Arial Narrow" w:cs="Arial"/>
        </w:rPr>
        <w:t>…</w:t>
      </w:r>
      <w:r w:rsidR="006D536F" w:rsidRPr="002344D7">
        <w:rPr>
          <w:rFonts w:ascii="Arial Narrow" w:hAnsi="Arial Narrow" w:cs="Arial"/>
        </w:rPr>
        <w:t>………..</w:t>
      </w:r>
      <w:r w:rsidR="00FE4E2B" w:rsidRPr="002344D7">
        <w:rPr>
          <w:rFonts w:ascii="Arial Narrow" w:hAnsi="Arial Narrow" w:cs="Arial"/>
        </w:rPr>
        <w:t>……</w:t>
      </w:r>
      <w:r w:rsidR="006D536F" w:rsidRPr="002344D7">
        <w:rPr>
          <w:rFonts w:ascii="Arial Narrow" w:hAnsi="Arial Narrow" w:cs="Arial"/>
        </w:rPr>
        <w:t>………….</w:t>
      </w:r>
      <w:r w:rsidR="00FE4E2B" w:rsidRPr="002344D7">
        <w:rPr>
          <w:rFonts w:ascii="Arial Narrow" w:hAnsi="Arial Narrow" w:cs="Arial"/>
        </w:rPr>
        <w:t>…………………………………</w:t>
      </w:r>
    </w:p>
    <w:p w14:paraId="34A8B361" w14:textId="77777777" w:rsidR="00484F88" w:rsidRPr="002344D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2344D7">
        <w:rPr>
          <w:rFonts w:ascii="Arial Narrow" w:hAnsi="Arial Narrow" w:cs="Arial"/>
          <w:i/>
        </w:rPr>
        <w:t xml:space="preserve">Data: </w:t>
      </w:r>
      <w:r w:rsidR="00524951" w:rsidRPr="002344D7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2344D7" w:rsidSect="00A07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EC19C" w14:textId="77777777" w:rsidR="00A07788" w:rsidRDefault="00A07788" w:rsidP="0038231F">
      <w:pPr>
        <w:spacing w:after="0" w:line="240" w:lineRule="auto"/>
      </w:pPr>
      <w:r>
        <w:separator/>
      </w:r>
    </w:p>
  </w:endnote>
  <w:endnote w:type="continuationSeparator" w:id="0">
    <w:p w14:paraId="0F4119B4" w14:textId="77777777" w:rsidR="00A07788" w:rsidRDefault="00A077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32EEE" w14:textId="77777777" w:rsidR="00EA6816" w:rsidRDefault="00EA68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1D73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A9AD08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531E2" w14:textId="77777777" w:rsidR="00EA6816" w:rsidRDefault="00EA68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4F226" w14:textId="77777777" w:rsidR="00A07788" w:rsidRDefault="00A07788" w:rsidP="0038231F">
      <w:pPr>
        <w:spacing w:after="0" w:line="240" w:lineRule="auto"/>
      </w:pPr>
      <w:r>
        <w:separator/>
      </w:r>
    </w:p>
  </w:footnote>
  <w:footnote w:type="continuationSeparator" w:id="0">
    <w:p w14:paraId="05D3BFE3" w14:textId="77777777" w:rsidR="00A07788" w:rsidRDefault="00A07788" w:rsidP="0038231F">
      <w:pPr>
        <w:spacing w:after="0" w:line="240" w:lineRule="auto"/>
      </w:pPr>
      <w:r>
        <w:continuationSeparator/>
      </w:r>
    </w:p>
  </w:footnote>
  <w:footnote w:id="1">
    <w:p w14:paraId="6D2A09E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0CB36A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EFCFDE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AA4B70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A1967" w14:textId="77777777" w:rsidR="00EA6816" w:rsidRDefault="00EA68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CBB67" w14:textId="77777777" w:rsidR="00EA6816" w:rsidRDefault="00EA68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6319B" w14:textId="77777777" w:rsidR="00EA6816" w:rsidRDefault="00EA68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056565">
    <w:abstractNumId w:val="11"/>
  </w:num>
  <w:num w:numId="2" w16cid:durableId="1427269921">
    <w:abstractNumId w:val="0"/>
  </w:num>
  <w:num w:numId="3" w16cid:durableId="1488015932">
    <w:abstractNumId w:val="10"/>
  </w:num>
  <w:num w:numId="4" w16cid:durableId="45030528">
    <w:abstractNumId w:val="13"/>
  </w:num>
  <w:num w:numId="5" w16cid:durableId="67189077">
    <w:abstractNumId w:val="12"/>
  </w:num>
  <w:num w:numId="6" w16cid:durableId="1081609017">
    <w:abstractNumId w:val="9"/>
  </w:num>
  <w:num w:numId="7" w16cid:durableId="835537876">
    <w:abstractNumId w:val="1"/>
  </w:num>
  <w:num w:numId="8" w16cid:durableId="1287734931">
    <w:abstractNumId w:val="6"/>
  </w:num>
  <w:num w:numId="9" w16cid:durableId="1018312986">
    <w:abstractNumId w:val="4"/>
  </w:num>
  <w:num w:numId="10" w16cid:durableId="1819564875">
    <w:abstractNumId w:val="7"/>
  </w:num>
  <w:num w:numId="11" w16cid:durableId="181096987">
    <w:abstractNumId w:val="5"/>
  </w:num>
  <w:num w:numId="12" w16cid:durableId="476336617">
    <w:abstractNumId w:val="8"/>
  </w:num>
  <w:num w:numId="13" w16cid:durableId="238368590">
    <w:abstractNumId w:val="3"/>
  </w:num>
  <w:num w:numId="14" w16cid:durableId="14916785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7788"/>
    <w:rsid w:val="0000241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344D7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41AE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7788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6816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B57F7F"/>
  <w15:docId w15:val="{F5EEC51A-8761-4BE3-8477-67516E60D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1441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2024-02-06T08:20:00Z</cp:lastPrinted>
  <dcterms:created xsi:type="dcterms:W3CDTF">2024-02-07T08:07:00Z</dcterms:created>
  <dcterms:modified xsi:type="dcterms:W3CDTF">2024-02-07T08:07:00Z</dcterms:modified>
</cp:coreProperties>
</file>