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599C6" w14:textId="2C764BB9" w:rsidR="00A2540E" w:rsidRPr="00D51E5F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51E5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51E5F" w:rsidRPr="00D51E5F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D51E5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D51E5F" w14:paraId="05938836" w14:textId="77777777" w:rsidTr="009B1625">
        <w:tc>
          <w:tcPr>
            <w:tcW w:w="2800" w:type="dxa"/>
            <w:shd w:val="clear" w:color="auto" w:fill="auto"/>
          </w:tcPr>
          <w:p w14:paraId="67190C15" w14:textId="77777777" w:rsidR="00A2540E" w:rsidRPr="00D51E5F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1E5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51E5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6F16296" w14:textId="77777777" w:rsidR="00A2540E" w:rsidRPr="00D51E5F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55FEFFB" w14:textId="77777777" w:rsidR="00A2540E" w:rsidRPr="00D51E5F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8641B5" w14:textId="77777777" w:rsidR="00A2540E" w:rsidRPr="00D51E5F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51E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51E5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51E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D51E5F" w14:paraId="1033D1B1" w14:textId="77777777" w:rsidTr="009B1625">
        <w:tc>
          <w:tcPr>
            <w:tcW w:w="2800" w:type="dxa"/>
            <w:shd w:val="clear" w:color="auto" w:fill="auto"/>
          </w:tcPr>
          <w:p w14:paraId="07DD2FBA" w14:textId="77777777" w:rsidR="00A2540E" w:rsidRPr="00D51E5F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1E5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B7C9736" w14:textId="77777777" w:rsidR="00A2540E" w:rsidRPr="00D51E5F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C1C5A4" w14:textId="77777777" w:rsidR="00A2540E" w:rsidRPr="00D51E5F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C7E1F1" w14:textId="77777777" w:rsidR="00A2540E" w:rsidRPr="00D51E5F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51E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51E5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51E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F001F96" w14:textId="77777777" w:rsidR="0057252E" w:rsidRPr="00D51E5F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D51E5F" w14:paraId="771D44BC" w14:textId="77777777" w:rsidTr="0036631E">
        <w:tc>
          <w:tcPr>
            <w:tcW w:w="9104" w:type="dxa"/>
            <w:shd w:val="clear" w:color="auto" w:fill="F2F2F2"/>
          </w:tcPr>
          <w:p w14:paraId="32C87E62" w14:textId="77777777" w:rsidR="00A2540E" w:rsidRPr="00D51E5F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1E5F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D51E5F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D51E5F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50A5349E" w14:textId="77777777" w:rsidR="0057252E" w:rsidRPr="00D51E5F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1E5F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D51E5F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D51E5F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6CE06205" w14:textId="77777777" w:rsidR="00A2540E" w:rsidRPr="00D51E5F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D51E5F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D51E5F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D51E5F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D51E5F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D51E5F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38E2E84B" w14:textId="77777777" w:rsidR="00A2540E" w:rsidRPr="00D51E5F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1E5F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D51E5F" w14:paraId="00C69D3C" w14:textId="77777777" w:rsidTr="009B1625">
        <w:tc>
          <w:tcPr>
            <w:tcW w:w="2269" w:type="dxa"/>
            <w:shd w:val="clear" w:color="auto" w:fill="auto"/>
          </w:tcPr>
          <w:p w14:paraId="73F652CB" w14:textId="77777777" w:rsidR="00A2540E" w:rsidRPr="00D51E5F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D335E0" w14:textId="2E5190E6" w:rsidR="00A2540E" w:rsidRPr="00D51E5F" w:rsidRDefault="00D265FF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Usługi wykonania badań technicznych, przeglądów oraz </w:t>
            </w:r>
            <w:r w:rsidR="00D51E5F" w:rsidRPr="00D51E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awaryjnych napraw</w:t>
            </w:r>
            <w:r w:rsidRPr="00D51E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samochodów służbowych na okres 24 miesięcy</w:t>
            </w:r>
            <w:r w:rsidR="00A2540E" w:rsidRPr="00D51E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265FF" w:rsidRPr="00D51E5F" w14:paraId="024FF397" w14:textId="77777777" w:rsidTr="00ED4BA2">
        <w:tc>
          <w:tcPr>
            <w:tcW w:w="2269" w:type="dxa"/>
            <w:shd w:val="clear" w:color="auto" w:fill="auto"/>
          </w:tcPr>
          <w:p w14:paraId="5E8AA584" w14:textId="77777777" w:rsidR="00D265FF" w:rsidRPr="00D51E5F" w:rsidRDefault="00D265FF" w:rsidP="00ED4B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FCA4EE" w14:textId="77777777" w:rsidR="00D265FF" w:rsidRPr="00D51E5F" w:rsidRDefault="00D265FF" w:rsidP="00ED4B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5/2024</w:t>
            </w:r>
          </w:p>
        </w:tc>
      </w:tr>
    </w:tbl>
    <w:p w14:paraId="50409303" w14:textId="77777777" w:rsidR="008F2498" w:rsidRPr="00D51E5F" w:rsidRDefault="00D265FF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1E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D51E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51E5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D51E5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D51E5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D51E5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D51E5F">
        <w:rPr>
          <w:rFonts w:ascii="Arial Narrow" w:hAnsi="Arial Narrow" w:cs="Arial"/>
          <w:sz w:val="24"/>
          <w:szCs w:val="24"/>
        </w:rPr>
        <w:t>w przedmiot</w:t>
      </w:r>
      <w:r w:rsidR="00E631B6" w:rsidRPr="00D51E5F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D51E5F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D51E5F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D51E5F" w14:paraId="0F65EC92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854CBE8" w14:textId="77777777" w:rsidR="00A2540E" w:rsidRPr="00D51E5F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81F70C0" w14:textId="77777777" w:rsidR="00A2540E" w:rsidRPr="00D51E5F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355E0C" w14:textId="77777777" w:rsidR="00A2540E" w:rsidRPr="00D51E5F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D51E5F" w14:paraId="423048F2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15A68" w14:textId="77777777" w:rsidR="00A2540E" w:rsidRPr="00D51E5F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6188F" w14:textId="77777777" w:rsidR="00A2540E" w:rsidRPr="00D51E5F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8D215" w14:textId="77777777" w:rsidR="00A2540E" w:rsidRPr="00D51E5F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D51E5F" w14:paraId="13E9AE16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B332C" w14:textId="77777777" w:rsidR="00A2540E" w:rsidRPr="00D51E5F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6EEDC" w14:textId="77777777" w:rsidR="00A2540E" w:rsidRPr="00D51E5F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63986" w14:textId="77777777" w:rsidR="00A2540E" w:rsidRPr="00D51E5F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D51E5F" w:rsidRPr="00D51E5F" w14:paraId="06D699FB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C190C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9B91B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EE8D2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D51E5F" w:rsidRPr="00D51E5F" w14:paraId="6CEC9BD8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DF5EB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01A00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265EA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D51E5F" w:rsidRPr="00D51E5F" w14:paraId="30DF8A1B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3DCE8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EB07D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556CB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D51E5F" w:rsidRPr="00D51E5F" w14:paraId="7BC53648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20361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86459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E8871" w14:textId="77777777" w:rsidR="00D51E5F" w:rsidRPr="00D51E5F" w:rsidRDefault="00D51E5F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6C844C2" w14:textId="77777777" w:rsidR="008B745A" w:rsidRPr="00D51E5F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D51E5F" w14:paraId="755A648F" w14:textId="77777777" w:rsidTr="009B1625">
        <w:tc>
          <w:tcPr>
            <w:tcW w:w="2660" w:type="dxa"/>
            <w:shd w:val="clear" w:color="auto" w:fill="auto"/>
          </w:tcPr>
          <w:p w14:paraId="4C0273E2" w14:textId="77777777" w:rsidR="008B745A" w:rsidRPr="00D51E5F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52481CA" w14:textId="77777777" w:rsidR="008B745A" w:rsidRPr="00D51E5F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493F04F" w14:textId="77777777" w:rsidR="008B745A" w:rsidRPr="00D51E5F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A76DCF1" w14:textId="77777777" w:rsidR="008B745A" w:rsidRPr="00D51E5F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D06E604" w14:textId="77777777" w:rsidR="008B745A" w:rsidRPr="00D51E5F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B2E078" w14:textId="77777777" w:rsidR="008B745A" w:rsidRPr="00D51E5F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1E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265FF" w:rsidRPr="00D51E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51E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7D0C3A7" w14:textId="77777777" w:rsidR="00025386" w:rsidRPr="00D51E5F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D51E5F" w:rsidSect="008361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465F" w14:textId="77777777" w:rsidR="008361C9" w:rsidRDefault="008361C9" w:rsidP="00025386">
      <w:pPr>
        <w:spacing w:after="0" w:line="240" w:lineRule="auto"/>
      </w:pPr>
      <w:r>
        <w:separator/>
      </w:r>
    </w:p>
  </w:endnote>
  <w:endnote w:type="continuationSeparator" w:id="0">
    <w:p w14:paraId="1DF46DC4" w14:textId="77777777" w:rsidR="008361C9" w:rsidRDefault="008361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44386" w14:textId="77777777" w:rsidR="00D265FF" w:rsidRDefault="00D265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1686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D97395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67E34F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2C2DED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F062C" w14:textId="77777777" w:rsidR="00D265FF" w:rsidRDefault="00D265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45DF0" w14:textId="77777777" w:rsidR="008361C9" w:rsidRDefault="008361C9" w:rsidP="00025386">
      <w:pPr>
        <w:spacing w:after="0" w:line="240" w:lineRule="auto"/>
      </w:pPr>
      <w:r>
        <w:separator/>
      </w:r>
    </w:p>
  </w:footnote>
  <w:footnote w:type="continuationSeparator" w:id="0">
    <w:p w14:paraId="0DA73F5B" w14:textId="77777777" w:rsidR="008361C9" w:rsidRDefault="008361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A5B05" w14:textId="77777777" w:rsidR="00D265FF" w:rsidRDefault="00D26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C8613" w14:textId="77777777" w:rsidR="00D265FF" w:rsidRDefault="00D26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10DC2" w14:textId="77777777" w:rsidR="00D265FF" w:rsidRDefault="00D265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1C9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361C9"/>
    <w:rsid w:val="008B745A"/>
    <w:rsid w:val="008E405A"/>
    <w:rsid w:val="008F2498"/>
    <w:rsid w:val="009B1625"/>
    <w:rsid w:val="00A2540E"/>
    <w:rsid w:val="00A56A6F"/>
    <w:rsid w:val="00D265FF"/>
    <w:rsid w:val="00D51E5F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F3732"/>
  <w15:chartTrackingRefBased/>
  <w15:docId w15:val="{636A2456-3BF9-4AD9-9ACB-241B2E252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2024-01-29T08:32:00Z</dcterms:created>
  <dcterms:modified xsi:type="dcterms:W3CDTF">2024-01-29T08:33:00Z</dcterms:modified>
</cp:coreProperties>
</file>