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41551" w14:textId="39875A15" w:rsidR="00025386" w:rsidRPr="00A8241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8241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82411" w:rsidRPr="00A82411">
        <w:rPr>
          <w:rFonts w:ascii="Arial Narrow" w:hAnsi="Arial Narrow" w:cs="Arial"/>
          <w:bCs/>
          <w:i w:val="0"/>
          <w:szCs w:val="24"/>
        </w:rPr>
        <w:t>4</w:t>
      </w:r>
      <w:r w:rsidR="007666D6" w:rsidRPr="00A8241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82411" w14:paraId="5B8FD7FD" w14:textId="77777777" w:rsidTr="00467CA2">
        <w:tc>
          <w:tcPr>
            <w:tcW w:w="2800" w:type="dxa"/>
            <w:shd w:val="clear" w:color="auto" w:fill="auto"/>
          </w:tcPr>
          <w:p w14:paraId="64A29C64" w14:textId="77777777" w:rsidR="00D520D3" w:rsidRPr="00A8241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8241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8241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568B9C" w14:textId="77777777" w:rsidR="00D520D3" w:rsidRPr="00A824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36AD00" w14:textId="77777777" w:rsidR="00D520D3" w:rsidRPr="00A824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979DDC" w14:textId="77777777" w:rsidR="00D520D3" w:rsidRPr="00A8241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824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8241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824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82411" w14:paraId="02F30426" w14:textId="77777777" w:rsidTr="00467CA2">
        <w:tc>
          <w:tcPr>
            <w:tcW w:w="2800" w:type="dxa"/>
            <w:shd w:val="clear" w:color="auto" w:fill="auto"/>
          </w:tcPr>
          <w:p w14:paraId="385DE14C" w14:textId="77777777" w:rsidR="00D520D3" w:rsidRPr="00A8241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8241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498F907" w14:textId="77777777" w:rsidR="00D520D3" w:rsidRPr="00A824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9641E7" w14:textId="77777777" w:rsidR="00D520D3" w:rsidRPr="00A824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6B3C3E" w14:textId="77777777" w:rsidR="00D520D3" w:rsidRPr="00A8241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824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8241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824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F2CF51" w14:textId="77777777" w:rsidR="00B62AD0" w:rsidRPr="00A8241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82411" w14:paraId="12D087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082207" w14:textId="77777777" w:rsidR="00053927" w:rsidRPr="00A8241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8241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00E61F4" w14:textId="77777777" w:rsidR="00053927" w:rsidRPr="00A8241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8241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8241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8241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E4C2D6" w14:textId="77777777" w:rsidR="0071340C" w:rsidRPr="00A8241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8241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8241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0206D" w:rsidRPr="00A82411">
        <w:rPr>
          <w:rFonts w:ascii="Arial Narrow" w:hAnsi="Arial Narrow" w:cs="Arial"/>
          <w:sz w:val="24"/>
          <w:szCs w:val="24"/>
        </w:rPr>
        <w:t>(</w:t>
      </w:r>
      <w:proofErr w:type="spellStart"/>
      <w:r w:rsidR="00A0206D" w:rsidRPr="00A82411">
        <w:rPr>
          <w:rFonts w:ascii="Arial Narrow" w:hAnsi="Arial Narrow" w:cs="Arial"/>
          <w:sz w:val="24"/>
          <w:szCs w:val="24"/>
        </w:rPr>
        <w:t>t.j</w:t>
      </w:r>
      <w:proofErr w:type="spellEnd"/>
      <w:r w:rsidR="00A0206D" w:rsidRPr="00A82411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824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82411" w14:paraId="09669DD2" w14:textId="77777777" w:rsidTr="00467CA2">
        <w:tc>
          <w:tcPr>
            <w:tcW w:w="2269" w:type="dxa"/>
            <w:shd w:val="clear" w:color="auto" w:fill="auto"/>
          </w:tcPr>
          <w:p w14:paraId="3713685B" w14:textId="77777777" w:rsidR="00D520D3" w:rsidRPr="00A8241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973203" w14:textId="0D5DC755" w:rsidR="00D520D3" w:rsidRPr="00A82411" w:rsidRDefault="00A0206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Usługi wykonania badań technicznych, przeglądów oraz </w:t>
            </w:r>
            <w:r w:rsidR="00A82411" w:rsidRPr="00A824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awaryjnych napraw</w:t>
            </w:r>
            <w:r w:rsidRPr="00A824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samochodów służbowych na okres 24 miesięcy</w:t>
            </w:r>
            <w:r w:rsidR="00D520D3" w:rsidRPr="00A824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206D" w:rsidRPr="00A82411" w14:paraId="4C84EB44" w14:textId="77777777" w:rsidTr="00ED4BA2">
        <w:tc>
          <w:tcPr>
            <w:tcW w:w="2269" w:type="dxa"/>
            <w:shd w:val="clear" w:color="auto" w:fill="auto"/>
          </w:tcPr>
          <w:p w14:paraId="40C1372A" w14:textId="77777777" w:rsidR="00A0206D" w:rsidRPr="00A82411" w:rsidRDefault="00A0206D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6E10BC" w14:textId="77777777" w:rsidR="00A0206D" w:rsidRPr="00A82411" w:rsidRDefault="00A0206D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5/2024</w:t>
            </w:r>
          </w:p>
        </w:tc>
      </w:tr>
    </w:tbl>
    <w:p w14:paraId="224269EB" w14:textId="77777777" w:rsidR="00DC652A" w:rsidRPr="00A82411" w:rsidRDefault="00A0206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8241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8E62A85" w14:textId="77777777" w:rsidR="00DC652A" w:rsidRPr="00A8241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824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0FA1B76" w14:textId="77777777" w:rsidR="0071340C" w:rsidRPr="00A824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8241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8241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8241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5FC7453" w14:textId="77777777" w:rsidR="0071340C" w:rsidRPr="00A824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1079B05" w14:textId="77777777" w:rsidR="0071340C" w:rsidRPr="00A8241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BD30D38" w14:textId="77777777" w:rsidR="0071340C" w:rsidRPr="00A824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824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AAF07AA" w14:textId="77777777" w:rsidR="0071340C" w:rsidRPr="00A824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8241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8241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8241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7C5FB4C" w14:textId="77777777" w:rsidR="0071340C" w:rsidRPr="00A824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14653DF" w14:textId="77777777" w:rsidR="0071340C" w:rsidRPr="00A824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20C73DF" w14:textId="77777777" w:rsidR="00DC652A" w:rsidRPr="00A824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824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824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8241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2C5EE2E" w14:textId="77777777" w:rsidR="00DC652A" w:rsidRPr="00A824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8241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8241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E4F2F15" w14:textId="77777777" w:rsidR="0093388F" w:rsidRPr="00A824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824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ECE0055" w14:textId="77777777" w:rsidR="0093388F" w:rsidRPr="00A824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FEFB691" w14:textId="77777777" w:rsidR="0093388F" w:rsidRPr="00A824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824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A3B8B8D" w14:textId="77777777" w:rsidR="00CB29AC" w:rsidRPr="00A8241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96586DF" w14:textId="77777777" w:rsidR="00CB29AC" w:rsidRPr="00A824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8241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6F4135E" w14:textId="77777777" w:rsidR="00830970" w:rsidRPr="00A824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824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8241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C97EEBE" w14:textId="77777777" w:rsidR="00E27ABB" w:rsidRPr="00A8241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824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82411" w14:paraId="33A603C9" w14:textId="77777777" w:rsidTr="00467CA2">
        <w:tc>
          <w:tcPr>
            <w:tcW w:w="2660" w:type="dxa"/>
            <w:shd w:val="clear" w:color="auto" w:fill="auto"/>
          </w:tcPr>
          <w:p w14:paraId="3BAEB096" w14:textId="77777777" w:rsidR="00D520D3" w:rsidRPr="00A824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7B941DC" w14:textId="77777777" w:rsidR="00D520D3" w:rsidRPr="00A824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2066D1" w14:textId="77777777" w:rsidR="00D520D3" w:rsidRPr="00A8241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154E38" w14:textId="77777777" w:rsidR="00D520D3" w:rsidRPr="00A824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B66A293" w14:textId="77777777" w:rsidR="00D520D3" w:rsidRPr="00A824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7787EA" w14:textId="77777777" w:rsidR="00D520D3" w:rsidRPr="00A8241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824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0206D" w:rsidRPr="00A824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824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824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824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2EBFF87" w14:textId="77777777" w:rsidR="00E27ABB" w:rsidRPr="00A8241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82411" w:rsidSect="00151D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C9E04" w14:textId="77777777" w:rsidR="00151DAF" w:rsidRDefault="00151DAF" w:rsidP="00025386">
      <w:pPr>
        <w:spacing w:after="0" w:line="240" w:lineRule="auto"/>
      </w:pPr>
      <w:r>
        <w:separator/>
      </w:r>
    </w:p>
  </w:endnote>
  <w:endnote w:type="continuationSeparator" w:id="0">
    <w:p w14:paraId="5B3787AB" w14:textId="77777777" w:rsidR="00151DAF" w:rsidRDefault="00151D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DEFE" w14:textId="77777777" w:rsidR="00A0206D" w:rsidRDefault="00A02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40F6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9CAE8D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40469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E052E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2B66" w14:textId="77777777" w:rsidR="00A0206D" w:rsidRDefault="00A02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7E14E" w14:textId="77777777" w:rsidR="00151DAF" w:rsidRDefault="00151DAF" w:rsidP="00025386">
      <w:pPr>
        <w:spacing w:after="0" w:line="240" w:lineRule="auto"/>
      </w:pPr>
      <w:r>
        <w:separator/>
      </w:r>
    </w:p>
  </w:footnote>
  <w:footnote w:type="continuationSeparator" w:id="0">
    <w:p w14:paraId="2CE4EA36" w14:textId="77777777" w:rsidR="00151DAF" w:rsidRDefault="00151D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DFC30" w14:textId="77777777" w:rsidR="00A0206D" w:rsidRDefault="00A02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7F05" w14:textId="77777777" w:rsidR="00A0206D" w:rsidRDefault="00A020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FCF32" w14:textId="77777777" w:rsidR="00A0206D" w:rsidRDefault="00A02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493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DAF"/>
    <w:rsid w:val="00025386"/>
    <w:rsid w:val="000423B9"/>
    <w:rsid w:val="00053927"/>
    <w:rsid w:val="00066C44"/>
    <w:rsid w:val="00071D4C"/>
    <w:rsid w:val="00084786"/>
    <w:rsid w:val="00151DAF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0206D"/>
    <w:rsid w:val="00A56A6F"/>
    <w:rsid w:val="00A82411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E0ECB"/>
  <w15:chartTrackingRefBased/>
  <w15:docId w15:val="{463D45C6-9939-4232-97E4-E5EB47F9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2024-01-29T08:33:00Z</dcterms:created>
  <dcterms:modified xsi:type="dcterms:W3CDTF">2024-01-29T08:33:00Z</dcterms:modified>
</cp:coreProperties>
</file>