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D24AC" w14:textId="0E05C7A6" w:rsidR="00D62E6E" w:rsidRPr="00961AB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61AB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61ABA" w:rsidRPr="00961ABA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961AB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61ABA" w14:paraId="39CF32CC" w14:textId="77777777" w:rsidTr="00D62E6E">
        <w:tc>
          <w:tcPr>
            <w:tcW w:w="2800" w:type="dxa"/>
            <w:shd w:val="clear" w:color="auto" w:fill="auto"/>
          </w:tcPr>
          <w:p w14:paraId="4754B260" w14:textId="77777777" w:rsidR="00D62E6E" w:rsidRPr="00961AB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61AB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61AB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4BF793" w14:textId="77777777" w:rsidR="00D62E6E" w:rsidRPr="00961A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8658F0E" w14:textId="77777777" w:rsidR="00D62E6E" w:rsidRPr="00961A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2DDEF5" w14:textId="77777777" w:rsidR="00D62E6E" w:rsidRPr="00961AB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61A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61AB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61A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61ABA" w14:paraId="67B63E19" w14:textId="77777777" w:rsidTr="00D62E6E">
        <w:tc>
          <w:tcPr>
            <w:tcW w:w="2800" w:type="dxa"/>
            <w:shd w:val="clear" w:color="auto" w:fill="auto"/>
          </w:tcPr>
          <w:p w14:paraId="5CDC951F" w14:textId="77777777" w:rsidR="00D62E6E" w:rsidRPr="00961AB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61AB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51BE60" w14:textId="77777777" w:rsidR="00D62E6E" w:rsidRPr="00961A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0122DE" w14:textId="77777777" w:rsidR="00D62E6E" w:rsidRPr="00961A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A38F1D" w14:textId="77777777" w:rsidR="00D62E6E" w:rsidRPr="00961AB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61A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61AB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61A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793ADE" w14:textId="77777777" w:rsidR="00BC121E" w:rsidRPr="00961AB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33B3" w:rsidRPr="00961ABA" w14:paraId="5E9A6197" w14:textId="77777777" w:rsidTr="00ED4B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D4452B" w14:textId="77777777" w:rsidR="00DE33B3" w:rsidRPr="00961ABA" w:rsidRDefault="00DE33B3" w:rsidP="00ED4B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86E5964" w14:textId="77777777" w:rsidR="00DE33B3" w:rsidRPr="00961ABA" w:rsidRDefault="00DE33B3" w:rsidP="00ED4BA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61AB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61AB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61AB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61AB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61AB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61AB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C6811D7" w14:textId="77777777" w:rsidR="00DE33B3" w:rsidRPr="00961ABA" w:rsidRDefault="00DE33B3" w:rsidP="00ED4B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F814E01" w14:textId="77777777" w:rsidR="00DE33B3" w:rsidRPr="00961ABA" w:rsidRDefault="00DE33B3" w:rsidP="00ED4B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39EC6E7" w14:textId="77777777" w:rsidR="00BC121E" w:rsidRPr="00961ABA" w:rsidRDefault="00DE33B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61AB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61AB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61ABA" w14:paraId="25037B3E" w14:textId="77777777" w:rsidTr="00D62E6E">
        <w:tc>
          <w:tcPr>
            <w:tcW w:w="2269" w:type="dxa"/>
            <w:shd w:val="clear" w:color="auto" w:fill="auto"/>
          </w:tcPr>
          <w:p w14:paraId="5D417F15" w14:textId="77777777" w:rsidR="00D62E6E" w:rsidRPr="00961AB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B52970" w14:textId="3D9C980B" w:rsidR="00D62E6E" w:rsidRPr="00961ABA" w:rsidRDefault="00DE33B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Usługi wykonania badań technicznych, przeglądów oraz </w:t>
            </w:r>
            <w:r w:rsidR="00961ABA" w:rsidRPr="00961A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awaryjnych napraw</w:t>
            </w:r>
            <w:r w:rsidRPr="00961A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samochodów służbowych na okres 24 miesięcy</w:t>
            </w:r>
            <w:r w:rsidR="00D62E6E" w:rsidRPr="00961A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33B3" w:rsidRPr="00961ABA" w14:paraId="3C81F7FC" w14:textId="77777777" w:rsidTr="00ED4BA2">
        <w:tc>
          <w:tcPr>
            <w:tcW w:w="2269" w:type="dxa"/>
            <w:shd w:val="clear" w:color="auto" w:fill="auto"/>
          </w:tcPr>
          <w:p w14:paraId="119BACED" w14:textId="77777777" w:rsidR="00DE33B3" w:rsidRPr="00961ABA" w:rsidRDefault="00DE33B3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45CACE" w14:textId="77777777" w:rsidR="00DE33B3" w:rsidRPr="00961ABA" w:rsidRDefault="00DE33B3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5/2024</w:t>
            </w:r>
          </w:p>
        </w:tc>
      </w:tr>
    </w:tbl>
    <w:p w14:paraId="61134C65" w14:textId="77777777" w:rsidR="00BC121E" w:rsidRPr="00961ABA" w:rsidRDefault="00DE33B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61AB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61AB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61AB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C66B454" w14:textId="77777777" w:rsidR="00BC121E" w:rsidRPr="00961AB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61AB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4821D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61AB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61AB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61AB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61AB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B20DB19" w14:textId="77777777" w:rsidR="00BC121E" w:rsidRPr="00961AB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1AB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EB7CA0F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61A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61AB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61AB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61AB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6822D17" w14:textId="77777777" w:rsidR="00BF69A4" w:rsidRPr="00961AB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1AB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61ABA" w14:paraId="6B80E6D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8B17C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DABA0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E0133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61ABA" w14:paraId="0BF159C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308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7906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C354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61ABA" w14:paraId="737421C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5FEB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836D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CA42" w14:textId="77777777" w:rsidR="00BC121E" w:rsidRPr="00961A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940233C" w14:textId="77777777" w:rsidR="00BC121E" w:rsidRPr="00961AB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61AB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C949621" w14:textId="77777777" w:rsidR="00BC121E" w:rsidRPr="00961AB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61AB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B5047F5" w14:textId="77777777" w:rsidR="00067B62" w:rsidRPr="00961AB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61AB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61AB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61AB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E53EEC" w14:textId="77777777" w:rsidR="00067B62" w:rsidRPr="00961AB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61ABA" w14:paraId="5F75A1CE" w14:textId="77777777" w:rsidTr="00620E37">
        <w:tc>
          <w:tcPr>
            <w:tcW w:w="2660" w:type="dxa"/>
            <w:shd w:val="clear" w:color="auto" w:fill="auto"/>
          </w:tcPr>
          <w:p w14:paraId="12ABB110" w14:textId="77777777" w:rsidR="00BC121E" w:rsidRPr="00961A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B477AC" w14:textId="77777777" w:rsidR="00BC121E" w:rsidRPr="00961AB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95FD88E" w14:textId="77777777" w:rsidR="00BC121E" w:rsidRPr="00961AB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D03759C" w14:textId="77777777" w:rsidR="00BC121E" w:rsidRPr="00961A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C3BA16" w14:textId="77777777" w:rsidR="00BC121E" w:rsidRPr="00961A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C6C4B8" w14:textId="77777777" w:rsidR="00BC121E" w:rsidRPr="00961AB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E33B3"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61A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ECD494E" w14:textId="77777777" w:rsidR="00106AC7" w:rsidRPr="00961ABA" w:rsidRDefault="00106AC7" w:rsidP="00BC121E">
      <w:pPr>
        <w:rPr>
          <w:rFonts w:ascii="Arial Narrow" w:hAnsi="Arial Narrow"/>
        </w:rPr>
      </w:pPr>
    </w:p>
    <w:sectPr w:rsidR="00106AC7" w:rsidRPr="00961ABA" w:rsidSect="0030764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6518" w14:textId="77777777" w:rsidR="0030764E" w:rsidRDefault="0030764E">
      <w:r>
        <w:separator/>
      </w:r>
    </w:p>
  </w:endnote>
  <w:endnote w:type="continuationSeparator" w:id="0">
    <w:p w14:paraId="0F7C4A99" w14:textId="77777777" w:rsidR="0030764E" w:rsidRDefault="0030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E0A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E8448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1F30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666E8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BA4A0C1">
        <v:line id="_x0000_s1025" style="position:absolute;left:0;text-align:left;z-index:251657728" from="-3.85pt,8.7pt" to="455.15pt,8.7pt"/>
      </w:pict>
    </w:r>
  </w:p>
  <w:p w14:paraId="28AAEFF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B19CF" w14:textId="77777777" w:rsidR="00DE33B3" w:rsidRDefault="00DE33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78E3C" w14:textId="77777777" w:rsidR="0030764E" w:rsidRDefault="0030764E">
      <w:r>
        <w:separator/>
      </w:r>
    </w:p>
  </w:footnote>
  <w:footnote w:type="continuationSeparator" w:id="0">
    <w:p w14:paraId="03043839" w14:textId="77777777" w:rsidR="0030764E" w:rsidRDefault="00307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BC840" w14:textId="77777777" w:rsidR="00DE33B3" w:rsidRDefault="00DE33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232B2" w14:textId="77777777" w:rsidR="00DE33B3" w:rsidRDefault="00DE33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87392" w14:textId="77777777" w:rsidR="00DE33B3" w:rsidRDefault="00DE33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7992495">
    <w:abstractNumId w:val="13"/>
  </w:num>
  <w:num w:numId="2" w16cid:durableId="489180668">
    <w:abstractNumId w:val="0"/>
  </w:num>
  <w:num w:numId="3" w16cid:durableId="291789705">
    <w:abstractNumId w:val="11"/>
  </w:num>
  <w:num w:numId="4" w16cid:durableId="1299342518">
    <w:abstractNumId w:val="8"/>
  </w:num>
  <w:num w:numId="5" w16cid:durableId="1991397536">
    <w:abstractNumId w:val="7"/>
  </w:num>
  <w:num w:numId="6" w16cid:durableId="1177622588">
    <w:abstractNumId w:val="1"/>
  </w:num>
  <w:num w:numId="7" w16cid:durableId="1683706690">
    <w:abstractNumId w:val="6"/>
  </w:num>
  <w:num w:numId="8" w16cid:durableId="1481727929">
    <w:abstractNumId w:val="3"/>
  </w:num>
  <w:num w:numId="9" w16cid:durableId="148862603">
    <w:abstractNumId w:val="2"/>
  </w:num>
  <w:num w:numId="10" w16cid:durableId="2018313982">
    <w:abstractNumId w:val="5"/>
  </w:num>
  <w:num w:numId="11" w16cid:durableId="1991791257">
    <w:abstractNumId w:val="10"/>
  </w:num>
  <w:num w:numId="12" w16cid:durableId="1912084403">
    <w:abstractNumId w:val="4"/>
  </w:num>
  <w:num w:numId="13" w16cid:durableId="1579363967">
    <w:abstractNumId w:val="9"/>
  </w:num>
  <w:num w:numId="14" w16cid:durableId="1015368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64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64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1AB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7772"/>
    <w:rsid w:val="00DD482A"/>
    <w:rsid w:val="00DE0396"/>
    <w:rsid w:val="00DE0405"/>
    <w:rsid w:val="00DE252B"/>
    <w:rsid w:val="00DE33B3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2367B"/>
  <w15:chartTrackingRefBased/>
  <w15:docId w15:val="{747FC246-69BC-40B3-BE93-EDB82750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2024-01-29T08:39:00Z</dcterms:created>
  <dcterms:modified xsi:type="dcterms:W3CDTF">2024-01-29T08:40:00Z</dcterms:modified>
</cp:coreProperties>
</file>