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209C2" w14:textId="77777777" w:rsidR="00D62E6E" w:rsidRPr="00096CB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96CB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FE66FF" w:rsidRPr="00096CB8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096CB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96CB8" w14:paraId="1710617E" w14:textId="77777777" w:rsidTr="00D62E6E">
        <w:tc>
          <w:tcPr>
            <w:tcW w:w="2800" w:type="dxa"/>
            <w:shd w:val="clear" w:color="auto" w:fill="auto"/>
          </w:tcPr>
          <w:p w14:paraId="3AED2B8C" w14:textId="77777777" w:rsidR="00D62E6E" w:rsidRPr="00096CB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96CB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96CB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7AC6C0E" w14:textId="77777777" w:rsidR="00D62E6E" w:rsidRPr="00096CB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CBA38E3" w14:textId="77777777" w:rsidR="00D62E6E" w:rsidRPr="00096CB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255A92" w14:textId="77777777" w:rsidR="00D62E6E" w:rsidRPr="00096CB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96C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96CB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96C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96CB8" w14:paraId="6CBC4399" w14:textId="77777777" w:rsidTr="00D62E6E">
        <w:tc>
          <w:tcPr>
            <w:tcW w:w="2800" w:type="dxa"/>
            <w:shd w:val="clear" w:color="auto" w:fill="auto"/>
          </w:tcPr>
          <w:p w14:paraId="6A78D911" w14:textId="77777777" w:rsidR="00D62E6E" w:rsidRPr="00096CB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96CB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92C4727" w14:textId="77777777" w:rsidR="00D62E6E" w:rsidRPr="00096CB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2B2852C" w14:textId="77777777" w:rsidR="00D62E6E" w:rsidRPr="00096CB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ABD94D" w14:textId="77777777" w:rsidR="00D62E6E" w:rsidRPr="00096CB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96C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96CB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96C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7A429D" w14:textId="77777777" w:rsidR="00BC121E" w:rsidRPr="00096CB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E66FF" w:rsidRPr="00096CB8" w14:paraId="455E3969" w14:textId="77777777" w:rsidTr="001114E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5A4898" w14:textId="77777777" w:rsidR="00FE66FF" w:rsidRPr="00096CB8" w:rsidRDefault="00FE66FF" w:rsidP="001114E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09FB49A" w14:textId="77777777" w:rsidR="00FE66FF" w:rsidRPr="00096CB8" w:rsidRDefault="00FE66FF" w:rsidP="001114E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96CB8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96CB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96CB8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096CB8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96CB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96CB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39E0596D" w14:textId="77777777" w:rsidR="00FE66FF" w:rsidRPr="00096CB8" w:rsidRDefault="00FE66FF" w:rsidP="001114E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ED39093" w14:textId="77777777" w:rsidR="00FE66FF" w:rsidRPr="00096CB8" w:rsidRDefault="00FE66FF" w:rsidP="001114E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ACD3B19" w14:textId="77777777" w:rsidR="00BC121E" w:rsidRPr="00096CB8" w:rsidRDefault="00FE66F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6C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96CB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96CB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96CB8" w14:paraId="1146278A" w14:textId="77777777" w:rsidTr="00D62E6E">
        <w:tc>
          <w:tcPr>
            <w:tcW w:w="2269" w:type="dxa"/>
            <w:shd w:val="clear" w:color="auto" w:fill="auto"/>
          </w:tcPr>
          <w:p w14:paraId="3E6112A3" w14:textId="77777777" w:rsidR="00D62E6E" w:rsidRPr="00096CB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14C7EA" w14:textId="77777777" w:rsidR="00D62E6E" w:rsidRPr="00096CB8" w:rsidRDefault="00FE66F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materiałów eksploatacyjnych do aparatury medycznej i sprzętu jednorazowego użytku</w:t>
            </w:r>
            <w:r w:rsidR="00D62E6E" w:rsidRPr="00096C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E66FF" w:rsidRPr="00096CB8" w14:paraId="1E88FA1D" w14:textId="77777777" w:rsidTr="001114E3">
        <w:tc>
          <w:tcPr>
            <w:tcW w:w="2269" w:type="dxa"/>
            <w:shd w:val="clear" w:color="auto" w:fill="auto"/>
          </w:tcPr>
          <w:p w14:paraId="4B679034" w14:textId="77777777" w:rsidR="00FE66FF" w:rsidRPr="00096CB8" w:rsidRDefault="00FE66FF" w:rsidP="001114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140822" w14:textId="77777777" w:rsidR="00FE66FF" w:rsidRPr="00096CB8" w:rsidRDefault="00FE66FF" w:rsidP="001114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10/2024</w:t>
            </w:r>
          </w:p>
        </w:tc>
      </w:tr>
    </w:tbl>
    <w:p w14:paraId="07EFE462" w14:textId="77777777" w:rsidR="00BC121E" w:rsidRPr="00096CB8" w:rsidRDefault="00FE66F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96C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96C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96CB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096CB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96C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96CB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9193FC6" w14:textId="77777777" w:rsidR="00BC121E" w:rsidRPr="00096CB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96CB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D93F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096C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96C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096CB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96CB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096CB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96CB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8B03CEF" w14:textId="77777777" w:rsidR="00BC121E" w:rsidRPr="00096CB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6CB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0ABFC39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096C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96C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096CB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96CB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096CB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C1E8AE5" w14:textId="77777777" w:rsidR="00BF69A4" w:rsidRPr="00096CB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96CB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96CB8" w14:paraId="72210B5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4696" w14:textId="77777777" w:rsidR="00BC121E" w:rsidRPr="00096CB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7C8B4" w14:textId="77777777" w:rsidR="00BC121E" w:rsidRPr="00096CB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B5D8E" w14:textId="77777777" w:rsidR="00BC121E" w:rsidRPr="00096CB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96CB8" w14:paraId="13C0297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C107E" w14:textId="77777777" w:rsidR="00BC121E" w:rsidRPr="00096CB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AB88" w14:textId="77777777" w:rsidR="00BC121E" w:rsidRPr="00096CB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60B0" w14:textId="77777777" w:rsidR="00BC121E" w:rsidRPr="00096CB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96CB8" w14:paraId="38383F4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27DEF" w14:textId="77777777" w:rsidR="00BC121E" w:rsidRPr="00096CB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2845" w14:textId="77777777" w:rsidR="00BC121E" w:rsidRPr="00096CB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AEDE" w14:textId="77777777" w:rsidR="00BC121E" w:rsidRPr="00096CB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0E095AE" w14:textId="77777777" w:rsidR="00BC121E" w:rsidRPr="00096CB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96CB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22DB1CF6" w14:textId="77777777" w:rsidR="00BC121E" w:rsidRPr="00096CB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96CB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AF2E0A9" w14:textId="77777777" w:rsidR="00067B62" w:rsidRPr="00096CB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96CB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96CB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96CB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2A17E52" w14:textId="77777777" w:rsidR="00067B62" w:rsidRPr="00096CB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96CB8" w14:paraId="2C96DBA2" w14:textId="77777777" w:rsidTr="00620E37">
        <w:tc>
          <w:tcPr>
            <w:tcW w:w="2660" w:type="dxa"/>
            <w:shd w:val="clear" w:color="auto" w:fill="auto"/>
          </w:tcPr>
          <w:p w14:paraId="68780234" w14:textId="77777777" w:rsidR="00BC121E" w:rsidRPr="00096CB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EF96CBD" w14:textId="77777777" w:rsidR="00BC121E" w:rsidRPr="00096CB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CD856C" w14:textId="77777777" w:rsidR="00BC121E" w:rsidRPr="00096CB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96C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96C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4845640" w14:textId="77777777" w:rsidR="00BC121E" w:rsidRPr="00096CB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3EDC32B" w14:textId="77777777" w:rsidR="00BC121E" w:rsidRPr="00096CB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365345F" w14:textId="77777777" w:rsidR="00BC121E" w:rsidRPr="00096CB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96C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96C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96C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2749564" w14:textId="77777777" w:rsidR="00106AC7" w:rsidRPr="00096CB8" w:rsidRDefault="00106AC7" w:rsidP="00BC121E">
      <w:pPr>
        <w:rPr>
          <w:rFonts w:ascii="Arial Narrow" w:hAnsi="Arial Narrow"/>
        </w:rPr>
      </w:pPr>
    </w:p>
    <w:sectPr w:rsidR="00106AC7" w:rsidRPr="00096CB8" w:rsidSect="00874BE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DEE7" w14:textId="77777777" w:rsidR="00874BEA" w:rsidRDefault="00874BEA">
      <w:r>
        <w:separator/>
      </w:r>
    </w:p>
  </w:endnote>
  <w:endnote w:type="continuationSeparator" w:id="0">
    <w:p w14:paraId="475CE469" w14:textId="77777777" w:rsidR="00874BEA" w:rsidRDefault="0087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116E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378E2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6B0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C0B5A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4CBF3CB">
        <v:line id="_x0000_s1025" style="position:absolute;left:0;text-align:left;z-index:251657728" from="-3.85pt,8.7pt" to="455.15pt,8.7pt"/>
      </w:pict>
    </w:r>
  </w:p>
  <w:p w14:paraId="1F05169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09EA" w14:textId="77777777" w:rsidR="00FE66FF" w:rsidRDefault="00FE66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A0979" w14:textId="77777777" w:rsidR="00874BEA" w:rsidRDefault="00874BEA">
      <w:r>
        <w:separator/>
      </w:r>
    </w:p>
  </w:footnote>
  <w:footnote w:type="continuationSeparator" w:id="0">
    <w:p w14:paraId="6C560E83" w14:textId="77777777" w:rsidR="00874BEA" w:rsidRDefault="00874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31042" w14:textId="77777777" w:rsidR="00FE66FF" w:rsidRDefault="00FE66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34D49" w14:textId="77777777" w:rsidR="00FE66FF" w:rsidRDefault="00FE66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B5487" w14:textId="77777777" w:rsidR="00FE66FF" w:rsidRDefault="00FE66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12372">
    <w:abstractNumId w:val="13"/>
  </w:num>
  <w:num w:numId="2" w16cid:durableId="85687142">
    <w:abstractNumId w:val="0"/>
  </w:num>
  <w:num w:numId="3" w16cid:durableId="1458177726">
    <w:abstractNumId w:val="11"/>
  </w:num>
  <w:num w:numId="4" w16cid:durableId="1483425544">
    <w:abstractNumId w:val="8"/>
  </w:num>
  <w:num w:numId="5" w16cid:durableId="1129857906">
    <w:abstractNumId w:val="7"/>
  </w:num>
  <w:num w:numId="6" w16cid:durableId="903106180">
    <w:abstractNumId w:val="1"/>
  </w:num>
  <w:num w:numId="7" w16cid:durableId="1828085106">
    <w:abstractNumId w:val="6"/>
  </w:num>
  <w:num w:numId="8" w16cid:durableId="970328968">
    <w:abstractNumId w:val="3"/>
  </w:num>
  <w:num w:numId="9" w16cid:durableId="604700987">
    <w:abstractNumId w:val="2"/>
  </w:num>
  <w:num w:numId="10" w16cid:durableId="1516067377">
    <w:abstractNumId w:val="5"/>
  </w:num>
  <w:num w:numId="11" w16cid:durableId="1194272302">
    <w:abstractNumId w:val="10"/>
  </w:num>
  <w:num w:numId="12" w16cid:durableId="1676571161">
    <w:abstractNumId w:val="4"/>
  </w:num>
  <w:num w:numId="13" w16cid:durableId="1821000247">
    <w:abstractNumId w:val="9"/>
  </w:num>
  <w:num w:numId="14" w16cid:durableId="19058755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BEA"/>
    <w:rsid w:val="0000184A"/>
    <w:rsid w:val="00007C1C"/>
    <w:rsid w:val="00012997"/>
    <w:rsid w:val="000621A2"/>
    <w:rsid w:val="00067B62"/>
    <w:rsid w:val="000719DC"/>
    <w:rsid w:val="00075CEC"/>
    <w:rsid w:val="00096CB8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E6C4D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74BEA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E66FF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E2251"/>
  <w15:chartTrackingRefBased/>
  <w15:docId w15:val="{324DD124-B8E8-458B-AC5E-EDAB86458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2024-02-08T06:45:00Z</dcterms:created>
  <dcterms:modified xsi:type="dcterms:W3CDTF">2024-02-08T06:45:00Z</dcterms:modified>
</cp:coreProperties>
</file>