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7556C" w14:textId="2FBC7E41" w:rsidR="00415918" w:rsidRPr="00CD6727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CD6727">
        <w:rPr>
          <w:rFonts w:ascii="Arial Narrow" w:hAnsi="Arial Narrow"/>
          <w:b w:val="0"/>
          <w:bCs/>
          <w:sz w:val="24"/>
        </w:rPr>
        <w:t xml:space="preserve">Załącznik nr </w:t>
      </w:r>
      <w:r w:rsidR="00CD6727" w:rsidRPr="00CD6727">
        <w:rPr>
          <w:rFonts w:ascii="Arial Narrow" w:hAnsi="Arial Narrow"/>
          <w:b w:val="0"/>
          <w:bCs/>
          <w:sz w:val="24"/>
        </w:rPr>
        <w:t>2 do SWZ</w:t>
      </w:r>
    </w:p>
    <w:p w14:paraId="14F4ED73" w14:textId="77777777" w:rsidR="00415918" w:rsidRPr="00CD6727" w:rsidRDefault="00415918">
      <w:pPr>
        <w:rPr>
          <w:rFonts w:ascii="Arial Narrow" w:hAnsi="Arial Narrow"/>
          <w:sz w:val="22"/>
        </w:rPr>
      </w:pPr>
    </w:p>
    <w:p w14:paraId="134606C2" w14:textId="77777777" w:rsidR="00415918" w:rsidRPr="00CD6727" w:rsidRDefault="00415918">
      <w:pPr>
        <w:rPr>
          <w:rFonts w:ascii="Arial Narrow" w:hAnsi="Arial Narrow"/>
          <w:sz w:val="22"/>
        </w:rPr>
      </w:pPr>
      <w:r w:rsidRPr="00CD6727">
        <w:rPr>
          <w:rFonts w:ascii="Arial Narrow" w:hAnsi="Arial Narrow"/>
          <w:noProof/>
        </w:rPr>
        <w:pict w14:anchorId="7457B82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4EDEE25" w14:textId="77777777" w:rsidR="00415918" w:rsidRDefault="00415918"/>
                <w:p w14:paraId="46D5EDB6" w14:textId="77777777" w:rsidR="00415918" w:rsidRDefault="00415918">
                  <w:pPr>
                    <w:rPr>
                      <w:sz w:val="12"/>
                    </w:rPr>
                  </w:pPr>
                </w:p>
                <w:p w14:paraId="180D4B04" w14:textId="77777777" w:rsidR="00415918" w:rsidRDefault="00415918">
                  <w:pPr>
                    <w:rPr>
                      <w:sz w:val="12"/>
                    </w:rPr>
                  </w:pPr>
                </w:p>
                <w:p w14:paraId="5103A182" w14:textId="77777777" w:rsidR="00415918" w:rsidRDefault="00415918">
                  <w:pPr>
                    <w:rPr>
                      <w:sz w:val="12"/>
                    </w:rPr>
                  </w:pPr>
                </w:p>
                <w:p w14:paraId="1357D5E4" w14:textId="77777777" w:rsidR="00415918" w:rsidRDefault="00415918">
                  <w:pPr>
                    <w:rPr>
                      <w:sz w:val="12"/>
                    </w:rPr>
                  </w:pPr>
                </w:p>
                <w:p w14:paraId="2BB54141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39521A5" w14:textId="77777777" w:rsidR="00415918" w:rsidRDefault="00415918"/>
              </w:txbxContent>
            </v:textbox>
          </v:roundrect>
        </w:pict>
      </w:r>
    </w:p>
    <w:p w14:paraId="007DF9E0" w14:textId="77777777" w:rsidR="00415918" w:rsidRPr="00CD6727" w:rsidRDefault="00415918">
      <w:pPr>
        <w:rPr>
          <w:rFonts w:ascii="Arial Narrow" w:hAnsi="Arial Narrow"/>
          <w:sz w:val="22"/>
        </w:rPr>
      </w:pPr>
    </w:p>
    <w:p w14:paraId="7BE7BF18" w14:textId="77777777" w:rsidR="00415918" w:rsidRPr="00CD6727" w:rsidRDefault="00415918">
      <w:pPr>
        <w:rPr>
          <w:rFonts w:ascii="Arial Narrow" w:hAnsi="Arial Narrow"/>
          <w:sz w:val="22"/>
        </w:rPr>
      </w:pPr>
    </w:p>
    <w:p w14:paraId="049AE8D2" w14:textId="77777777" w:rsidR="00415918" w:rsidRPr="00CD6727" w:rsidRDefault="00415918">
      <w:pPr>
        <w:rPr>
          <w:rFonts w:ascii="Arial Narrow" w:hAnsi="Arial Narrow"/>
        </w:rPr>
      </w:pPr>
    </w:p>
    <w:p w14:paraId="45E26AEC" w14:textId="77777777" w:rsidR="00415918" w:rsidRPr="00CD6727" w:rsidRDefault="00415918">
      <w:pPr>
        <w:rPr>
          <w:rFonts w:ascii="Arial Narrow" w:hAnsi="Arial Narrow"/>
        </w:rPr>
      </w:pPr>
    </w:p>
    <w:p w14:paraId="1A2CC723" w14:textId="77777777" w:rsidR="00415918" w:rsidRPr="00CD6727" w:rsidRDefault="00415918">
      <w:pPr>
        <w:rPr>
          <w:rFonts w:ascii="Arial Narrow" w:hAnsi="Arial Narrow"/>
          <w:b/>
          <w:sz w:val="22"/>
        </w:rPr>
      </w:pPr>
    </w:p>
    <w:p w14:paraId="42E056AB" w14:textId="77777777" w:rsidR="00415918" w:rsidRPr="00CD6727" w:rsidRDefault="00415918">
      <w:pPr>
        <w:pStyle w:val="Nagwek2"/>
        <w:jc w:val="center"/>
        <w:rPr>
          <w:rFonts w:ascii="Arial Narrow" w:hAnsi="Arial Narrow"/>
          <w:b/>
        </w:rPr>
      </w:pPr>
      <w:r w:rsidRPr="00CD6727">
        <w:rPr>
          <w:rFonts w:ascii="Arial Narrow" w:hAnsi="Arial Narrow"/>
          <w:b/>
        </w:rPr>
        <w:t>W Y K A Z   DOSTAW</w:t>
      </w:r>
    </w:p>
    <w:p w14:paraId="3369A681" w14:textId="77777777" w:rsidR="00415918" w:rsidRPr="00CD6727" w:rsidRDefault="00415918">
      <w:pPr>
        <w:rPr>
          <w:rFonts w:ascii="Arial Narrow" w:hAnsi="Arial Narrow"/>
          <w:sz w:val="22"/>
        </w:rPr>
      </w:pPr>
    </w:p>
    <w:p w14:paraId="7725682B" w14:textId="77777777" w:rsidR="00415918" w:rsidRPr="00CD6727" w:rsidRDefault="00415918">
      <w:pPr>
        <w:rPr>
          <w:rFonts w:ascii="Arial Narrow" w:hAnsi="Arial Narrow"/>
          <w:sz w:val="22"/>
        </w:rPr>
      </w:pPr>
    </w:p>
    <w:p w14:paraId="711A3A7F" w14:textId="3DBFF26C" w:rsidR="00415918" w:rsidRPr="00CD6727" w:rsidRDefault="00415918">
      <w:pPr>
        <w:spacing w:line="360" w:lineRule="auto"/>
        <w:rPr>
          <w:rFonts w:ascii="Arial Narrow" w:hAnsi="Arial Narrow"/>
          <w:sz w:val="24"/>
        </w:rPr>
      </w:pPr>
      <w:r w:rsidRPr="00CD6727">
        <w:rPr>
          <w:rFonts w:ascii="Arial Narrow" w:hAnsi="Arial Narrow"/>
          <w:sz w:val="24"/>
        </w:rPr>
        <w:t>Składając ofertę w przetargu „</w:t>
      </w:r>
      <w:r w:rsidR="00C7430B" w:rsidRPr="00CD6727">
        <w:rPr>
          <w:rFonts w:ascii="Arial Narrow" w:hAnsi="Arial Narrow"/>
          <w:b/>
          <w:sz w:val="24"/>
        </w:rPr>
        <w:t xml:space="preserve">Tryb podstawowy bez negocjacji - art. 275 pkt. 1 ustawy </w:t>
      </w:r>
      <w:r w:rsidR="00CD6727" w:rsidRPr="00CD6727">
        <w:rPr>
          <w:rFonts w:ascii="Arial Narrow" w:hAnsi="Arial Narrow"/>
          <w:b/>
          <w:sz w:val="24"/>
        </w:rPr>
        <w:t>Pzp</w:t>
      </w:r>
      <w:r w:rsidR="00CD6727" w:rsidRPr="00CD6727">
        <w:rPr>
          <w:rFonts w:ascii="Arial Narrow" w:hAnsi="Arial Narrow"/>
          <w:sz w:val="24"/>
        </w:rPr>
        <w:t xml:space="preserve"> „na:</w:t>
      </w:r>
    </w:p>
    <w:p w14:paraId="1643042A" w14:textId="77777777" w:rsidR="00415918" w:rsidRPr="00CD6727" w:rsidRDefault="00C7430B">
      <w:pPr>
        <w:spacing w:line="360" w:lineRule="auto"/>
        <w:rPr>
          <w:rFonts w:ascii="Arial Narrow" w:hAnsi="Arial Narrow"/>
          <w:sz w:val="24"/>
        </w:rPr>
      </w:pPr>
      <w:r w:rsidRPr="00CD6727">
        <w:rPr>
          <w:rFonts w:ascii="Arial Narrow" w:hAnsi="Arial Narrow"/>
          <w:b/>
          <w:sz w:val="24"/>
        </w:rPr>
        <w:t>Dostawy materiałów eksploatacyjnych do aparatury medycznej i sprzętu jednorazowego użytku</w:t>
      </w:r>
    </w:p>
    <w:p w14:paraId="240373A2" w14:textId="77777777" w:rsidR="00415918" w:rsidRPr="00CD6727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D6727">
        <w:rPr>
          <w:rFonts w:ascii="Arial Narrow" w:hAnsi="Arial Narrow"/>
          <w:sz w:val="24"/>
        </w:rPr>
        <w:t>oświadczamy, że:</w:t>
      </w:r>
    </w:p>
    <w:p w14:paraId="3377E66B" w14:textId="77777777" w:rsidR="00415918" w:rsidRPr="00CD6727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D6727">
        <w:rPr>
          <w:rFonts w:ascii="Arial Narrow" w:hAnsi="Arial Narrow"/>
          <w:sz w:val="24"/>
        </w:rPr>
        <w:t>w ciągu ostatnich 3 lat wykon</w:t>
      </w:r>
      <w:r w:rsidRPr="00CD6727">
        <w:rPr>
          <w:rFonts w:ascii="Arial Narrow" w:hAnsi="Arial Narrow"/>
          <w:sz w:val="24"/>
        </w:rPr>
        <w:t>a</w:t>
      </w:r>
      <w:r w:rsidRPr="00CD6727">
        <w:rPr>
          <w:rFonts w:ascii="Arial Narrow" w:hAnsi="Arial Narrow"/>
          <w:sz w:val="24"/>
        </w:rPr>
        <w:t>liśmy następujące prace o charakterze i złożoności podobnej do przedmiotu z</w:t>
      </w:r>
      <w:r w:rsidRPr="00CD6727">
        <w:rPr>
          <w:rFonts w:ascii="Arial Narrow" w:hAnsi="Arial Narrow"/>
          <w:sz w:val="24"/>
        </w:rPr>
        <w:t>a</w:t>
      </w:r>
      <w:r w:rsidRPr="00CD6727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9CF652C" w14:textId="77777777" w:rsidR="00415918" w:rsidRPr="00CD6727" w:rsidRDefault="00415918">
      <w:pPr>
        <w:rPr>
          <w:rFonts w:ascii="Arial Narrow" w:hAnsi="Arial Narrow"/>
          <w:sz w:val="24"/>
        </w:rPr>
      </w:pPr>
    </w:p>
    <w:p w14:paraId="44691BB5" w14:textId="77777777" w:rsidR="00415918" w:rsidRPr="00CD6727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D6727" w14:paraId="554E902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F58B69D" w14:textId="77777777" w:rsidR="00415918" w:rsidRPr="00CD672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D6727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9625FED" w14:textId="77777777" w:rsidR="00415918" w:rsidRPr="00CD672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D6727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E06FE76" w14:textId="77777777" w:rsidR="00415918" w:rsidRPr="00CD672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D6727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D5CB5E7" w14:textId="77777777" w:rsidR="00415918" w:rsidRPr="00CD672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D6727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8BB523B" w14:textId="77777777" w:rsidR="00415918" w:rsidRPr="00CD672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D6727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D6727" w14:paraId="2EFDCD0B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1FDFA05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76D6C54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BE1BC8A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E0AD4CC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  <w:p w14:paraId="709267B4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  <w:p w14:paraId="3BA15D2D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8059B2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D6727" w14:paraId="3DB6699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9AFEE7E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D5D4D43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F69D5FD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A430BCC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  <w:p w14:paraId="2928767D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  <w:p w14:paraId="10566A09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E2E9FD4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D6727" w14:paraId="77D28C5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9FCF2EA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7FFAB90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66581C3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F2FF67F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  <w:p w14:paraId="2E104C1E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  <w:p w14:paraId="4244D68B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5E75C73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D6727" w14:paraId="2FB2B60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35E6993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8051E5E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76AE08E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A356A5A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  <w:p w14:paraId="0E3DAC1B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  <w:p w14:paraId="6F003E21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75C6C46" w14:textId="77777777" w:rsidR="00415918" w:rsidRPr="00CD6727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5FE53CE" w14:textId="77777777" w:rsidR="00415918" w:rsidRPr="00CD672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D6727">
        <w:rPr>
          <w:rFonts w:ascii="Arial Narrow" w:hAnsi="Arial Narrow"/>
          <w:sz w:val="24"/>
          <w:u w:val="dotted"/>
        </w:rPr>
        <w:tab/>
      </w:r>
      <w:r w:rsidRPr="00CD6727">
        <w:rPr>
          <w:rFonts w:ascii="Arial Narrow" w:hAnsi="Arial Narrow"/>
          <w:sz w:val="24"/>
        </w:rPr>
        <w:t xml:space="preserve"> dnia </w:t>
      </w:r>
      <w:r w:rsidRPr="00CD6727">
        <w:rPr>
          <w:rFonts w:ascii="Arial Narrow" w:hAnsi="Arial Narrow"/>
          <w:sz w:val="24"/>
          <w:u w:val="dotted"/>
        </w:rPr>
        <w:tab/>
      </w:r>
      <w:r w:rsidRPr="00CD6727">
        <w:rPr>
          <w:rFonts w:ascii="Arial Narrow" w:hAnsi="Arial Narrow"/>
          <w:sz w:val="24"/>
        </w:rPr>
        <w:tab/>
      </w:r>
      <w:r w:rsidRPr="00CD6727">
        <w:rPr>
          <w:rFonts w:ascii="Arial Narrow" w:hAnsi="Arial Narrow"/>
          <w:sz w:val="24"/>
          <w:u w:val="dotted"/>
        </w:rPr>
        <w:tab/>
      </w:r>
    </w:p>
    <w:p w14:paraId="38E1EC30" w14:textId="77777777" w:rsidR="00415918" w:rsidRPr="00CD6727" w:rsidRDefault="00415918">
      <w:pPr>
        <w:ind w:left="5529"/>
        <w:jc w:val="center"/>
        <w:rPr>
          <w:rFonts w:ascii="Arial Narrow" w:hAnsi="Arial Narrow"/>
          <w:sz w:val="24"/>
        </w:rPr>
      </w:pPr>
      <w:r w:rsidRPr="00CD6727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D6727">
        <w:rPr>
          <w:rFonts w:ascii="Arial Narrow" w:hAnsi="Arial Narrow"/>
          <w:sz w:val="24"/>
          <w:vertAlign w:val="superscript"/>
        </w:rPr>
        <w:t>d</w:t>
      </w:r>
      <w:r w:rsidRPr="00CD6727">
        <w:rPr>
          <w:rFonts w:ascii="Arial Narrow" w:hAnsi="Arial Narrow"/>
          <w:sz w:val="24"/>
          <w:vertAlign w:val="superscript"/>
        </w:rPr>
        <w:t>czeń woli w imieniu Wykonawcy</w:t>
      </w:r>
    </w:p>
    <w:p w14:paraId="4E2ECC12" w14:textId="77777777" w:rsidR="00415918" w:rsidRPr="00CD6727" w:rsidRDefault="00415918">
      <w:pPr>
        <w:rPr>
          <w:rFonts w:ascii="Arial Narrow" w:hAnsi="Arial Narrow"/>
        </w:rPr>
      </w:pPr>
    </w:p>
    <w:sectPr w:rsidR="00415918" w:rsidRPr="00CD67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8B60B" w14:textId="77777777" w:rsidR="00FB4BBA" w:rsidRDefault="00FB4BBA">
      <w:r>
        <w:separator/>
      </w:r>
    </w:p>
  </w:endnote>
  <w:endnote w:type="continuationSeparator" w:id="0">
    <w:p w14:paraId="000967AA" w14:textId="77777777" w:rsidR="00FB4BBA" w:rsidRDefault="00FB4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D927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5A02AE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3BB0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AB14ED" w14:textId="77777777" w:rsidR="00415918" w:rsidRDefault="00415918">
    <w:pPr>
      <w:pStyle w:val="Stopka"/>
      <w:tabs>
        <w:tab w:val="clear" w:pos="4536"/>
      </w:tabs>
      <w:jc w:val="center"/>
    </w:pPr>
  </w:p>
  <w:p w14:paraId="314E749B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1197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8AE1AB" w14:textId="77777777" w:rsidR="00415918" w:rsidRDefault="00415918">
    <w:pPr>
      <w:pStyle w:val="Stopka"/>
      <w:tabs>
        <w:tab w:val="clear" w:pos="4536"/>
      </w:tabs>
      <w:jc w:val="center"/>
    </w:pPr>
  </w:p>
  <w:p w14:paraId="50002520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B4827" w14:textId="77777777" w:rsidR="00FB4BBA" w:rsidRDefault="00FB4BBA">
      <w:r>
        <w:separator/>
      </w:r>
    </w:p>
  </w:footnote>
  <w:footnote w:type="continuationSeparator" w:id="0">
    <w:p w14:paraId="34AD8845" w14:textId="77777777" w:rsidR="00FB4BBA" w:rsidRDefault="00FB4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B49CC" w14:textId="77777777" w:rsidR="00C7430B" w:rsidRDefault="00C74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351AF" w14:textId="77777777" w:rsidR="00C7430B" w:rsidRDefault="00C74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7A27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BBA"/>
    <w:rsid w:val="00415918"/>
    <w:rsid w:val="00C7430B"/>
    <w:rsid w:val="00CD6727"/>
    <w:rsid w:val="00FB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C26CE88"/>
  <w15:chartTrackingRefBased/>
  <w15:docId w15:val="{149435B8-17FC-44C0-B55A-82579F27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2024-02-08T06:43:00Z</dcterms:created>
  <dcterms:modified xsi:type="dcterms:W3CDTF">2024-02-08T06:44:00Z</dcterms:modified>
</cp:coreProperties>
</file>