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F065C" w14:textId="4ACFE908" w:rsidR="00025386" w:rsidRPr="0011100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110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1100C" w:rsidRPr="0011100C">
        <w:rPr>
          <w:rFonts w:ascii="Arial Narrow" w:hAnsi="Arial Narrow" w:cs="Arial"/>
          <w:bCs/>
          <w:i w:val="0"/>
          <w:szCs w:val="24"/>
        </w:rPr>
        <w:t>3</w:t>
      </w:r>
      <w:r w:rsidR="007666D6" w:rsidRPr="0011100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1100C" w14:paraId="75050EB0" w14:textId="77777777" w:rsidTr="00467CA2">
        <w:tc>
          <w:tcPr>
            <w:tcW w:w="2800" w:type="dxa"/>
            <w:shd w:val="clear" w:color="auto" w:fill="auto"/>
          </w:tcPr>
          <w:p w14:paraId="5673C75F" w14:textId="77777777" w:rsidR="00D520D3" w:rsidRPr="0011100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100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1100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B45A15" w14:textId="77777777" w:rsidR="00D520D3" w:rsidRPr="001110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BF0B7E9" w14:textId="77777777" w:rsidR="00D520D3" w:rsidRPr="001110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CC4F24" w14:textId="77777777" w:rsidR="00D520D3" w:rsidRPr="0011100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11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1100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11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1100C" w14:paraId="10A40336" w14:textId="77777777" w:rsidTr="00467CA2">
        <w:tc>
          <w:tcPr>
            <w:tcW w:w="2800" w:type="dxa"/>
            <w:shd w:val="clear" w:color="auto" w:fill="auto"/>
          </w:tcPr>
          <w:p w14:paraId="5E116475" w14:textId="77777777" w:rsidR="00D520D3" w:rsidRPr="0011100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100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47B358" w14:textId="77777777" w:rsidR="00D520D3" w:rsidRPr="001110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B824D0" w14:textId="77777777" w:rsidR="00D520D3" w:rsidRPr="001110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692457" w14:textId="77777777" w:rsidR="00D520D3" w:rsidRPr="0011100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11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1100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1100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1BEDC7" w14:textId="77777777" w:rsidR="00B62AD0" w:rsidRPr="0011100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1100C" w14:paraId="16AA058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7DF037" w14:textId="77777777" w:rsidR="00053927" w:rsidRPr="0011100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1100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37550D0" w14:textId="77777777" w:rsidR="00053927" w:rsidRPr="0011100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1100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1100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1100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A27D83" w14:textId="77777777" w:rsidR="0071340C" w:rsidRPr="0011100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1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1100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1100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55118" w:rsidRPr="0011100C">
        <w:rPr>
          <w:rFonts w:ascii="Arial Narrow" w:hAnsi="Arial Narrow" w:cs="Arial"/>
          <w:sz w:val="24"/>
          <w:szCs w:val="24"/>
        </w:rPr>
        <w:t>(</w:t>
      </w:r>
      <w:proofErr w:type="spellStart"/>
      <w:r w:rsidR="00955118" w:rsidRPr="0011100C">
        <w:rPr>
          <w:rFonts w:ascii="Arial Narrow" w:hAnsi="Arial Narrow" w:cs="Arial"/>
          <w:sz w:val="24"/>
          <w:szCs w:val="24"/>
        </w:rPr>
        <w:t>t.j</w:t>
      </w:r>
      <w:proofErr w:type="spellEnd"/>
      <w:r w:rsidR="00955118" w:rsidRPr="0011100C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11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1100C" w14:paraId="1AF9DE90" w14:textId="77777777" w:rsidTr="00467CA2">
        <w:tc>
          <w:tcPr>
            <w:tcW w:w="2269" w:type="dxa"/>
            <w:shd w:val="clear" w:color="auto" w:fill="auto"/>
          </w:tcPr>
          <w:p w14:paraId="5BB5B4EC" w14:textId="77777777" w:rsidR="00D520D3" w:rsidRPr="0011100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EAB3A0" w14:textId="77777777" w:rsidR="00D520D3" w:rsidRPr="0011100C" w:rsidRDefault="0095511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materiałów eksploatacyjnych do aparatury medycznej i sprzętu jednorazowego użytku</w:t>
            </w:r>
            <w:r w:rsidR="00D520D3" w:rsidRPr="00111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5118" w:rsidRPr="0011100C" w14:paraId="3C03843C" w14:textId="77777777" w:rsidTr="007011C6">
        <w:tc>
          <w:tcPr>
            <w:tcW w:w="2269" w:type="dxa"/>
            <w:shd w:val="clear" w:color="auto" w:fill="auto"/>
          </w:tcPr>
          <w:p w14:paraId="7EDC0131" w14:textId="77777777" w:rsidR="00955118" w:rsidRPr="0011100C" w:rsidRDefault="00955118" w:rsidP="007011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26AE8F" w14:textId="77777777" w:rsidR="00955118" w:rsidRPr="0011100C" w:rsidRDefault="00955118" w:rsidP="007011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10/2024</w:t>
            </w:r>
          </w:p>
        </w:tc>
      </w:tr>
    </w:tbl>
    <w:p w14:paraId="6DF4B4EE" w14:textId="77777777" w:rsidR="00DC652A" w:rsidRPr="0011100C" w:rsidRDefault="0095511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1100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FCE0512" w14:textId="77777777" w:rsidR="00DC652A" w:rsidRPr="001110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11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DA5720E" w14:textId="77777777" w:rsidR="0071340C" w:rsidRPr="001110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1100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1100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1100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F158037" w14:textId="77777777" w:rsidR="0071340C" w:rsidRPr="001110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6E4A503" w14:textId="77777777" w:rsidR="0071340C" w:rsidRPr="0011100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C9B0E34" w14:textId="77777777" w:rsidR="0071340C" w:rsidRPr="001110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11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37C9784" w14:textId="77777777" w:rsidR="0071340C" w:rsidRPr="001110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1100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1100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1100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DCD6663" w14:textId="77777777" w:rsidR="0071340C" w:rsidRPr="001110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BDDD016" w14:textId="77777777" w:rsidR="0071340C" w:rsidRPr="001110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784B9F3" w14:textId="77777777" w:rsidR="00DC652A" w:rsidRPr="001110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11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1100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1100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9DE96F0" w14:textId="77777777" w:rsidR="00DC652A" w:rsidRPr="001110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1100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1100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B51521A" w14:textId="77777777" w:rsidR="0093388F" w:rsidRPr="001110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11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9C76BEA" w14:textId="77777777" w:rsidR="0093388F" w:rsidRPr="001110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283B9E4" w14:textId="77777777" w:rsidR="0093388F" w:rsidRPr="001110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11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27F170C" w14:textId="77777777" w:rsidR="00CB29AC" w:rsidRPr="0011100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0A4228B" w14:textId="77777777" w:rsidR="00CB29AC" w:rsidRPr="001110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1100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3CDF9A5" w14:textId="77777777" w:rsidR="00830970" w:rsidRPr="001110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1100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1100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FEF3643" w14:textId="77777777" w:rsidR="00E27ABB" w:rsidRPr="0011100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1100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1100C" w14:paraId="3BE272A6" w14:textId="77777777" w:rsidTr="00467CA2">
        <w:tc>
          <w:tcPr>
            <w:tcW w:w="2660" w:type="dxa"/>
            <w:shd w:val="clear" w:color="auto" w:fill="auto"/>
          </w:tcPr>
          <w:p w14:paraId="570183FA" w14:textId="77777777" w:rsidR="00D520D3" w:rsidRPr="001110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030ED47" w14:textId="77777777" w:rsidR="00D520D3" w:rsidRPr="001110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00BA65F" w14:textId="77777777" w:rsidR="00D520D3" w:rsidRPr="0011100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9FA3B70" w14:textId="77777777" w:rsidR="00D520D3" w:rsidRPr="001110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FC728FB" w14:textId="77777777" w:rsidR="00D520D3" w:rsidRPr="001110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7BF13C" w14:textId="77777777" w:rsidR="00D520D3" w:rsidRPr="0011100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1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55118" w:rsidRPr="00111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11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11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1100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9551AB3" w14:textId="77777777" w:rsidR="00E27ABB" w:rsidRPr="001110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1100C" w:rsidSect="00911D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06E3E" w14:textId="77777777" w:rsidR="00911DE1" w:rsidRDefault="00911DE1" w:rsidP="00025386">
      <w:pPr>
        <w:spacing w:after="0" w:line="240" w:lineRule="auto"/>
      </w:pPr>
      <w:r>
        <w:separator/>
      </w:r>
    </w:p>
  </w:endnote>
  <w:endnote w:type="continuationSeparator" w:id="0">
    <w:p w14:paraId="219C92B3" w14:textId="77777777" w:rsidR="00911DE1" w:rsidRDefault="00911D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DBAA2" w14:textId="77777777" w:rsidR="00955118" w:rsidRDefault="009551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D7C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FD41BE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8F1DB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C73F9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35C06" w14:textId="77777777" w:rsidR="00955118" w:rsidRDefault="009551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40C65" w14:textId="77777777" w:rsidR="00911DE1" w:rsidRDefault="00911DE1" w:rsidP="00025386">
      <w:pPr>
        <w:spacing w:after="0" w:line="240" w:lineRule="auto"/>
      </w:pPr>
      <w:r>
        <w:separator/>
      </w:r>
    </w:p>
  </w:footnote>
  <w:footnote w:type="continuationSeparator" w:id="0">
    <w:p w14:paraId="21399D2B" w14:textId="77777777" w:rsidR="00911DE1" w:rsidRDefault="00911D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23444" w14:textId="77777777" w:rsidR="00955118" w:rsidRDefault="009551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ADBDA" w14:textId="77777777" w:rsidR="00955118" w:rsidRDefault="009551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54CF" w14:textId="77777777" w:rsidR="00955118" w:rsidRDefault="009551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422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DE1"/>
    <w:rsid w:val="00025386"/>
    <w:rsid w:val="000423B9"/>
    <w:rsid w:val="00053927"/>
    <w:rsid w:val="00066C44"/>
    <w:rsid w:val="00071D4C"/>
    <w:rsid w:val="00084786"/>
    <w:rsid w:val="0011100C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11DE1"/>
    <w:rsid w:val="0093388F"/>
    <w:rsid w:val="00955118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78EEB"/>
  <w15:chartTrackingRefBased/>
  <w15:docId w15:val="{F54BF62B-5B9D-422F-89FF-685FB8D11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2024-02-08T07:13:00Z</dcterms:created>
  <dcterms:modified xsi:type="dcterms:W3CDTF">2024-02-08T07:13:00Z</dcterms:modified>
</cp:coreProperties>
</file>