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D8CE4" w14:textId="5F998070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949A7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FF2C219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F0D068E" w14:textId="77777777" w:rsidR="006676AE" w:rsidRPr="0012157F" w:rsidRDefault="0035145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35145E">
        <w:rPr>
          <w:rFonts w:ascii="Arial" w:hAnsi="Arial" w:cs="Arial"/>
        </w:rPr>
        <w:t>SZPITAL WOJEWÓDZKI W POZNANIU</w:t>
      </w:r>
    </w:p>
    <w:p w14:paraId="11C16EC0" w14:textId="77777777" w:rsidR="006676AE" w:rsidRPr="0012157F" w:rsidRDefault="0035145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5145E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35145E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4C26436" w14:textId="77777777" w:rsidR="00F90CD1" w:rsidRDefault="0035145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5145E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35145E">
        <w:rPr>
          <w:rFonts w:ascii="Arial" w:hAnsi="Arial" w:cs="Arial"/>
        </w:rPr>
        <w:t>Poznań</w:t>
      </w:r>
    </w:p>
    <w:p w14:paraId="708B48C0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A72E57D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4DAAA1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3BB878D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C4BEE3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7FF4E9C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8779634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ECA396E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F0A2A6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5145E" w:rsidRPr="0012157F" w14:paraId="11B66A2C" w14:textId="77777777" w:rsidTr="00DD6D95">
        <w:tc>
          <w:tcPr>
            <w:tcW w:w="9104" w:type="dxa"/>
            <w:shd w:val="clear" w:color="auto" w:fill="D9D9D9"/>
          </w:tcPr>
          <w:p w14:paraId="340A35A5" w14:textId="77777777" w:rsidR="0035145E" w:rsidRPr="0012157F" w:rsidRDefault="0035145E" w:rsidP="009949A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6B8CE91" w14:textId="77777777" w:rsidR="0035145E" w:rsidRPr="0012157F" w:rsidRDefault="0035145E" w:rsidP="009949A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5145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5145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5145E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7AD9390F" w14:textId="77777777" w:rsidR="0035145E" w:rsidRPr="00612283" w:rsidRDefault="0035145E" w:rsidP="009949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A6EF0FA" w14:textId="77777777" w:rsidR="0035145E" w:rsidRPr="00612283" w:rsidRDefault="0035145E" w:rsidP="009949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D1FA2D4" w14:textId="77777777" w:rsidR="0035145E" w:rsidRPr="0012157F" w:rsidRDefault="0035145E" w:rsidP="009949A7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E13D495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79CF0D40" w14:textId="77777777" w:rsidR="00E50194" w:rsidRDefault="0035145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5145E">
        <w:rPr>
          <w:rFonts w:ascii="Arial" w:hAnsi="Arial" w:cs="Arial"/>
          <w:b/>
          <w:sz w:val="24"/>
          <w:szCs w:val="24"/>
        </w:rPr>
        <w:t>Dostawa krążków diagnostycznych do badania lekooporności, testów rynienkowych i podłoży do oznaczania lekowrażliwości - powtórka.</w:t>
      </w:r>
    </w:p>
    <w:p w14:paraId="173C4823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5145E" w:rsidRPr="0035145E">
        <w:rPr>
          <w:rFonts w:ascii="Arial" w:hAnsi="Arial" w:cs="Arial"/>
          <w:b/>
          <w:sz w:val="24"/>
          <w:szCs w:val="24"/>
        </w:rPr>
        <w:t>SZW/DZP/10/2024</w:t>
      </w:r>
    </w:p>
    <w:p w14:paraId="7EA8322A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5145E" w:rsidRPr="0035145E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ABAA782" w14:textId="77777777" w:rsidTr="00650D6C">
        <w:tc>
          <w:tcPr>
            <w:tcW w:w="9104" w:type="dxa"/>
            <w:shd w:val="clear" w:color="auto" w:fill="D9D9D9"/>
          </w:tcPr>
          <w:p w14:paraId="15997217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5B90730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6557190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56F272D5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E2C4732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3B41FA1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02E54DA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</w:t>
      </w:r>
      <w:r w:rsidR="00E426EB" w:rsidRPr="00E426EB">
        <w:rPr>
          <w:rFonts w:ascii="Arial" w:hAnsi="Arial" w:cs="Arial"/>
          <w:i/>
          <w:sz w:val="20"/>
          <w:szCs w:val="20"/>
        </w:rPr>
        <w:lastRenderedPageBreak/>
        <w:t>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C7A28A7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76795E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9D5A659" w14:textId="77777777" w:rsidTr="00CD4DD1">
        <w:tc>
          <w:tcPr>
            <w:tcW w:w="9104" w:type="dxa"/>
            <w:shd w:val="clear" w:color="auto" w:fill="D9D9D9"/>
          </w:tcPr>
          <w:p w14:paraId="4D1AD7CD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45B53C3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A13BFB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938DB" w14:textId="77777777" w:rsidR="00D2702A" w:rsidRPr="0012157F" w:rsidRDefault="00D2702A" w:rsidP="009949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6FB4F" w14:textId="77777777" w:rsidR="00D2702A" w:rsidRPr="0012157F" w:rsidRDefault="00D2702A" w:rsidP="009949A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5145E" w:rsidRPr="0012157F" w14:paraId="0EB8DF8C" w14:textId="77777777" w:rsidTr="00DD6D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DD9C6" w14:textId="77777777" w:rsidR="0035145E" w:rsidRPr="0012157F" w:rsidRDefault="0035145E" w:rsidP="009949A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145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826B1" w14:textId="77777777" w:rsidR="0035145E" w:rsidRPr="0012157F" w:rsidRDefault="0035145E" w:rsidP="009949A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5145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C414320" w14:textId="77777777" w:rsidR="0035145E" w:rsidRPr="0012157F" w:rsidRDefault="0035145E" w:rsidP="009949A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145E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35145E" w:rsidRPr="0012157F" w14:paraId="06C9906C" w14:textId="77777777" w:rsidTr="00DD6D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4A4D2" w14:textId="77777777" w:rsidR="0035145E" w:rsidRPr="0012157F" w:rsidRDefault="0035145E" w:rsidP="009949A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145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3F782" w14:textId="77777777" w:rsidR="0035145E" w:rsidRPr="0012157F" w:rsidRDefault="0035145E" w:rsidP="009949A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5145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60B33A8" w14:textId="77777777" w:rsidR="0035145E" w:rsidRPr="0012157F" w:rsidRDefault="0035145E" w:rsidP="009949A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145E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35145E" w:rsidRPr="0012157F" w14:paraId="37B5552C" w14:textId="77777777" w:rsidTr="00DD6D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63148" w14:textId="77777777" w:rsidR="0035145E" w:rsidRPr="0012157F" w:rsidRDefault="0035145E" w:rsidP="009949A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145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DA43F" w14:textId="77777777" w:rsidR="0035145E" w:rsidRPr="0012157F" w:rsidRDefault="0035145E" w:rsidP="009949A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5145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1E2DFED" w14:textId="77777777" w:rsidR="0035145E" w:rsidRPr="0012157F" w:rsidRDefault="0035145E" w:rsidP="009949A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145E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35145E" w:rsidRPr="0012157F" w14:paraId="1AC4EDB5" w14:textId="77777777" w:rsidTr="00DD6D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15D2A" w14:textId="77777777" w:rsidR="0035145E" w:rsidRPr="0012157F" w:rsidRDefault="0035145E" w:rsidP="009949A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145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FE87A" w14:textId="77777777" w:rsidR="0035145E" w:rsidRPr="0012157F" w:rsidRDefault="0035145E" w:rsidP="009949A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5145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0767074" w14:textId="77777777" w:rsidR="0035145E" w:rsidRPr="0012157F" w:rsidRDefault="0035145E" w:rsidP="009949A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145E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0FDFEAE2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C42A770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41E242B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lastRenderedPageBreak/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35E4D1A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3C0C339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50E474F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FD2873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A9A9AB5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82DD50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152BED1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E6F3E21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5B7E93B9" w14:textId="77777777" w:rsidTr="00CD4DD1">
        <w:tc>
          <w:tcPr>
            <w:tcW w:w="9104" w:type="dxa"/>
            <w:shd w:val="clear" w:color="auto" w:fill="D9D9D9"/>
          </w:tcPr>
          <w:p w14:paraId="2CAF488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1F605E3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3FA1705" w14:textId="77777777" w:rsidTr="00847232">
        <w:tc>
          <w:tcPr>
            <w:tcW w:w="9104" w:type="dxa"/>
            <w:shd w:val="clear" w:color="auto" w:fill="D9D9D9"/>
          </w:tcPr>
          <w:p w14:paraId="764C9B98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C51FDF2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08812BE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F43D71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89F85E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AE145D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F40144F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857C2B6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9D599CE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27A5DF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B727B7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1F704FC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C86E3FA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B867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62E2E" w14:textId="77777777" w:rsidR="00B867C5" w:rsidRDefault="00B867C5" w:rsidP="0038231F">
      <w:pPr>
        <w:spacing w:after="0" w:line="240" w:lineRule="auto"/>
      </w:pPr>
      <w:r>
        <w:separator/>
      </w:r>
    </w:p>
  </w:endnote>
  <w:endnote w:type="continuationSeparator" w:id="0">
    <w:p w14:paraId="6D1D49C2" w14:textId="77777777" w:rsidR="00B867C5" w:rsidRDefault="00B867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C80A7" w14:textId="77777777" w:rsidR="0035145E" w:rsidRDefault="003514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8E67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30F267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302D1" w14:textId="77777777" w:rsidR="0035145E" w:rsidRDefault="003514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1273A" w14:textId="77777777" w:rsidR="00B867C5" w:rsidRDefault="00B867C5" w:rsidP="0038231F">
      <w:pPr>
        <w:spacing w:after="0" w:line="240" w:lineRule="auto"/>
      </w:pPr>
      <w:r>
        <w:separator/>
      </w:r>
    </w:p>
  </w:footnote>
  <w:footnote w:type="continuationSeparator" w:id="0">
    <w:p w14:paraId="46F3A6A5" w14:textId="77777777" w:rsidR="00B867C5" w:rsidRDefault="00B867C5" w:rsidP="0038231F">
      <w:pPr>
        <w:spacing w:after="0" w:line="240" w:lineRule="auto"/>
      </w:pPr>
      <w:r>
        <w:continuationSeparator/>
      </w:r>
    </w:p>
  </w:footnote>
  <w:footnote w:id="1">
    <w:p w14:paraId="51B0DD5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92888F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1BE35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FEE735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C0144" w14:textId="77777777" w:rsidR="0035145E" w:rsidRDefault="003514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971D1" w14:textId="77777777" w:rsidR="0035145E" w:rsidRDefault="003514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1436C" w14:textId="77777777" w:rsidR="0035145E" w:rsidRDefault="003514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3277915">
    <w:abstractNumId w:val="11"/>
  </w:num>
  <w:num w:numId="2" w16cid:durableId="1754819468">
    <w:abstractNumId w:val="0"/>
  </w:num>
  <w:num w:numId="3" w16cid:durableId="384568779">
    <w:abstractNumId w:val="10"/>
  </w:num>
  <w:num w:numId="4" w16cid:durableId="1769689164">
    <w:abstractNumId w:val="13"/>
  </w:num>
  <w:num w:numId="5" w16cid:durableId="813378844">
    <w:abstractNumId w:val="12"/>
  </w:num>
  <w:num w:numId="6" w16cid:durableId="1451433256">
    <w:abstractNumId w:val="9"/>
  </w:num>
  <w:num w:numId="7" w16cid:durableId="1018313660">
    <w:abstractNumId w:val="1"/>
  </w:num>
  <w:num w:numId="8" w16cid:durableId="1335644520">
    <w:abstractNumId w:val="6"/>
  </w:num>
  <w:num w:numId="9" w16cid:durableId="1089736446">
    <w:abstractNumId w:val="4"/>
  </w:num>
  <w:num w:numId="10" w16cid:durableId="1241213308">
    <w:abstractNumId w:val="7"/>
  </w:num>
  <w:num w:numId="11" w16cid:durableId="46884470">
    <w:abstractNumId w:val="5"/>
  </w:num>
  <w:num w:numId="12" w16cid:durableId="196355606">
    <w:abstractNumId w:val="8"/>
  </w:num>
  <w:num w:numId="13" w16cid:durableId="1674332398">
    <w:abstractNumId w:val="3"/>
  </w:num>
  <w:num w:numId="14" w16cid:durableId="5074514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7C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45E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49A7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867C5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30FE21"/>
  <w15:docId w15:val="{610716FB-2868-4079-9428-201AFB4E2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734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2024-02-08T09:14:00Z</dcterms:created>
  <dcterms:modified xsi:type="dcterms:W3CDTF">2024-02-08T09:14:00Z</dcterms:modified>
</cp:coreProperties>
</file>