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D9F97" w14:textId="29C7FE7C" w:rsidR="00D665F5" w:rsidRPr="009D12AE" w:rsidRDefault="00DB5A4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D12AE">
        <w:rPr>
          <w:sz w:val="24"/>
          <w:szCs w:val="24"/>
        </w:rPr>
        <w:t>Poznań</w:t>
      </w:r>
      <w:r w:rsidR="00D665F5" w:rsidRPr="009D12AE">
        <w:rPr>
          <w:sz w:val="24"/>
          <w:szCs w:val="24"/>
        </w:rPr>
        <w:t xml:space="preserve"> dnia: </w:t>
      </w:r>
      <w:r w:rsidRPr="009D12AE">
        <w:rPr>
          <w:sz w:val="24"/>
          <w:szCs w:val="24"/>
        </w:rPr>
        <w:t>2024-0</w:t>
      </w:r>
      <w:r w:rsidR="000F6AFE">
        <w:rPr>
          <w:sz w:val="24"/>
          <w:szCs w:val="24"/>
        </w:rPr>
        <w:t>2</w:t>
      </w:r>
      <w:r w:rsidRPr="009D12AE">
        <w:rPr>
          <w:sz w:val="24"/>
          <w:szCs w:val="24"/>
        </w:rPr>
        <w:t>-</w:t>
      </w:r>
      <w:r w:rsidR="00D421BD">
        <w:rPr>
          <w:sz w:val="24"/>
          <w:szCs w:val="24"/>
        </w:rPr>
        <w:t>0</w:t>
      </w:r>
      <w:r w:rsidR="006301FF">
        <w:rPr>
          <w:sz w:val="24"/>
          <w:szCs w:val="24"/>
        </w:rPr>
        <w:t>9</w:t>
      </w:r>
    </w:p>
    <w:p w14:paraId="42EDA367" w14:textId="77777777" w:rsidR="00DB5A46" w:rsidRPr="009D12AE" w:rsidRDefault="00DB5A46" w:rsidP="00577BC6">
      <w:pPr>
        <w:spacing w:after="40"/>
        <w:rPr>
          <w:b/>
          <w:bCs/>
          <w:sz w:val="24"/>
          <w:szCs w:val="24"/>
        </w:rPr>
      </w:pPr>
      <w:r w:rsidRPr="009D12AE">
        <w:rPr>
          <w:b/>
          <w:bCs/>
          <w:sz w:val="24"/>
          <w:szCs w:val="24"/>
        </w:rPr>
        <w:t>Szpital Wojewódzki w Poznaniu</w:t>
      </w:r>
    </w:p>
    <w:p w14:paraId="31A28EDF" w14:textId="77777777" w:rsidR="00D665F5" w:rsidRPr="009D12AE" w:rsidRDefault="00DB5A46" w:rsidP="00577BC6">
      <w:pPr>
        <w:spacing w:after="40"/>
        <w:rPr>
          <w:b/>
          <w:bCs/>
          <w:sz w:val="24"/>
          <w:szCs w:val="24"/>
        </w:rPr>
      </w:pPr>
      <w:r w:rsidRPr="009D12AE">
        <w:rPr>
          <w:b/>
          <w:bCs/>
          <w:sz w:val="24"/>
          <w:szCs w:val="24"/>
        </w:rPr>
        <w:t>Dział Zamówień Publicznych</w:t>
      </w:r>
    </w:p>
    <w:p w14:paraId="444FBC6E" w14:textId="77777777" w:rsidR="00D665F5" w:rsidRPr="009D12AE" w:rsidRDefault="00DB5A46" w:rsidP="00D665F5">
      <w:pPr>
        <w:rPr>
          <w:sz w:val="24"/>
          <w:szCs w:val="24"/>
        </w:rPr>
      </w:pPr>
      <w:r w:rsidRPr="009D12AE">
        <w:rPr>
          <w:sz w:val="24"/>
          <w:szCs w:val="24"/>
        </w:rPr>
        <w:t>Juraszów</w:t>
      </w:r>
      <w:r w:rsidR="00D665F5" w:rsidRPr="009D12AE">
        <w:rPr>
          <w:sz w:val="24"/>
          <w:szCs w:val="24"/>
        </w:rPr>
        <w:t xml:space="preserve"> </w:t>
      </w:r>
      <w:r w:rsidRPr="009D12AE">
        <w:rPr>
          <w:sz w:val="24"/>
          <w:szCs w:val="24"/>
        </w:rPr>
        <w:t>7/19</w:t>
      </w:r>
    </w:p>
    <w:p w14:paraId="41FCA360" w14:textId="77777777" w:rsidR="00D665F5" w:rsidRPr="009D12AE" w:rsidRDefault="00DB5A46" w:rsidP="00D665F5">
      <w:pPr>
        <w:rPr>
          <w:sz w:val="24"/>
          <w:szCs w:val="24"/>
        </w:rPr>
      </w:pPr>
      <w:r w:rsidRPr="009D12AE">
        <w:rPr>
          <w:sz w:val="24"/>
          <w:szCs w:val="24"/>
        </w:rPr>
        <w:t>60-479</w:t>
      </w:r>
      <w:r w:rsidR="00D665F5" w:rsidRPr="009D12AE">
        <w:rPr>
          <w:sz w:val="24"/>
          <w:szCs w:val="24"/>
        </w:rPr>
        <w:t xml:space="preserve"> </w:t>
      </w:r>
      <w:r w:rsidRPr="009D12AE">
        <w:rPr>
          <w:sz w:val="24"/>
          <w:szCs w:val="24"/>
        </w:rPr>
        <w:t>Poznań</w:t>
      </w:r>
    </w:p>
    <w:p w14:paraId="3BBE20DD" w14:textId="77777777" w:rsidR="00D665F5" w:rsidRPr="009D12AE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F8CE4" w14:textId="77777777" w:rsidR="00D665F5" w:rsidRPr="009D12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CCA8B1" w14:textId="77777777" w:rsidR="00A80738" w:rsidRPr="009D12A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D12AE">
        <w:rPr>
          <w:sz w:val="24"/>
          <w:szCs w:val="24"/>
        </w:rPr>
        <w:t>Znak sprawy:</w:t>
      </w:r>
      <w:r w:rsidRPr="009D12AE">
        <w:rPr>
          <w:b/>
          <w:sz w:val="24"/>
          <w:szCs w:val="24"/>
        </w:rPr>
        <w:t xml:space="preserve"> </w:t>
      </w:r>
      <w:r w:rsidR="00DB5A46" w:rsidRPr="009D12AE">
        <w:rPr>
          <w:b/>
          <w:sz w:val="24"/>
          <w:szCs w:val="24"/>
        </w:rPr>
        <w:t>SZW/DZP/133/2023</w:t>
      </w:r>
      <w:r w:rsidR="00A80738" w:rsidRPr="009D12AE">
        <w:rPr>
          <w:sz w:val="24"/>
          <w:szCs w:val="24"/>
        </w:rPr>
        <w:tab/>
        <w:t xml:space="preserve"> </w:t>
      </w:r>
    </w:p>
    <w:p w14:paraId="53709266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AD35E3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90F58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08C40" w14:textId="77777777" w:rsidR="00D421BD" w:rsidRDefault="00D421BD" w:rsidP="00D421BD">
      <w:pPr>
        <w:pStyle w:val="Nagwek"/>
        <w:tabs>
          <w:tab w:val="left" w:pos="708"/>
        </w:tabs>
        <w:rPr>
          <w:sz w:val="22"/>
          <w:szCs w:val="22"/>
        </w:rPr>
      </w:pPr>
    </w:p>
    <w:p w14:paraId="7C21381B" w14:textId="2DB2617D" w:rsidR="00D421BD" w:rsidRDefault="00D421BD" w:rsidP="00D421BD">
      <w:pPr>
        <w:pStyle w:val="Nagwek"/>
        <w:tabs>
          <w:tab w:val="left" w:pos="708"/>
        </w:tabs>
        <w:jc w:val="center"/>
        <w:rPr>
          <w:b/>
          <w:spacing w:val="20"/>
          <w:sz w:val="22"/>
          <w:szCs w:val="22"/>
        </w:rPr>
      </w:pPr>
      <w:r>
        <w:rPr>
          <w:b/>
          <w:spacing w:val="20"/>
          <w:sz w:val="22"/>
          <w:szCs w:val="22"/>
        </w:rPr>
        <w:t xml:space="preserve">INFORMACJA Z OTWARCIA OFERT – po zastosowaniu </w:t>
      </w:r>
      <w:r w:rsidR="00CC6D63">
        <w:rPr>
          <w:b/>
          <w:spacing w:val="20"/>
          <w:sz w:val="22"/>
          <w:szCs w:val="22"/>
        </w:rPr>
        <w:t>art</w:t>
      </w:r>
      <w:r>
        <w:rPr>
          <w:b/>
          <w:spacing w:val="20"/>
          <w:sz w:val="22"/>
          <w:szCs w:val="22"/>
        </w:rPr>
        <w:t>. 223 ust. 2 pkt. 2</w:t>
      </w:r>
    </w:p>
    <w:p w14:paraId="0D269C68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4B0CF0" w14:textId="77777777" w:rsidR="00C659E2" w:rsidRPr="009D12A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D12AE">
        <w:rPr>
          <w:bCs/>
          <w:sz w:val="24"/>
          <w:szCs w:val="24"/>
        </w:rPr>
        <w:t xml:space="preserve">Dotyczy </w:t>
      </w:r>
      <w:r w:rsidRPr="009D12AE">
        <w:rPr>
          <w:sz w:val="24"/>
          <w:szCs w:val="24"/>
        </w:rPr>
        <w:t xml:space="preserve">postępowania o udzielenie zamówienia publicznego prowadzonego w trybie </w:t>
      </w:r>
      <w:r w:rsidR="00DB5A46" w:rsidRPr="009D12AE">
        <w:rPr>
          <w:sz w:val="24"/>
          <w:szCs w:val="24"/>
        </w:rPr>
        <w:t>przetarg nieograniczony</w:t>
      </w:r>
      <w:r w:rsidRPr="009D12AE">
        <w:rPr>
          <w:sz w:val="24"/>
          <w:szCs w:val="24"/>
        </w:rPr>
        <w:t xml:space="preserve"> na:</w:t>
      </w:r>
    </w:p>
    <w:p w14:paraId="633C1948" w14:textId="6E31F442" w:rsidR="00A80738" w:rsidRPr="009D12AE" w:rsidRDefault="00DB5A4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D12AE">
        <w:rPr>
          <w:b/>
          <w:szCs w:val="24"/>
        </w:rPr>
        <w:t xml:space="preserve">Dostawa produktów leczniczych do Szpitala Wojewódzkiego w Poznaniu </w:t>
      </w:r>
      <w:r w:rsidR="00D421BD">
        <w:rPr>
          <w:b/>
          <w:szCs w:val="24"/>
        </w:rPr>
        <w:t>–</w:t>
      </w:r>
      <w:r w:rsidRPr="009D12AE">
        <w:rPr>
          <w:b/>
          <w:szCs w:val="24"/>
        </w:rPr>
        <w:t xml:space="preserve"> część 4</w:t>
      </w:r>
    </w:p>
    <w:p w14:paraId="13A2C94C" w14:textId="520C807F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D12AE">
        <w:rPr>
          <w:sz w:val="24"/>
          <w:szCs w:val="24"/>
        </w:rPr>
        <w:t xml:space="preserve">Zamawiający, działając na podstawie </w:t>
      </w:r>
      <w:r w:rsidR="00D421BD">
        <w:rPr>
          <w:sz w:val="24"/>
          <w:szCs w:val="24"/>
        </w:rPr>
        <w:t>al</w:t>
      </w:r>
      <w:r w:rsidRPr="009D12AE">
        <w:rPr>
          <w:sz w:val="24"/>
          <w:szCs w:val="24"/>
        </w:rPr>
        <w:t>. 22</w:t>
      </w:r>
      <w:r w:rsidR="00FC7F5E" w:rsidRPr="009D12AE">
        <w:rPr>
          <w:sz w:val="24"/>
          <w:szCs w:val="24"/>
        </w:rPr>
        <w:t>2</w:t>
      </w:r>
      <w:r w:rsidRPr="009D12AE">
        <w:rPr>
          <w:sz w:val="24"/>
          <w:szCs w:val="24"/>
        </w:rPr>
        <w:t xml:space="preserve"> ust. 5 </w:t>
      </w:r>
      <w:r w:rsidRPr="009D12AE">
        <w:rPr>
          <w:bCs/>
          <w:sz w:val="24"/>
          <w:szCs w:val="24"/>
        </w:rPr>
        <w:t>ustawy z dnia 11 września 2019 r. Prawo zamówień publicznych</w:t>
      </w:r>
      <w:r w:rsidRPr="009D12AE">
        <w:rPr>
          <w:sz w:val="24"/>
          <w:szCs w:val="24"/>
        </w:rPr>
        <w:t xml:space="preserve"> </w:t>
      </w:r>
      <w:r w:rsidR="00DB5A46" w:rsidRPr="009D12AE">
        <w:rPr>
          <w:sz w:val="24"/>
          <w:szCs w:val="24"/>
        </w:rPr>
        <w:t>(</w:t>
      </w:r>
      <w:proofErr w:type="spellStart"/>
      <w:r w:rsidR="00DB5A46" w:rsidRPr="009D12AE">
        <w:rPr>
          <w:sz w:val="24"/>
          <w:szCs w:val="24"/>
        </w:rPr>
        <w:t>t.j</w:t>
      </w:r>
      <w:proofErr w:type="spellEnd"/>
      <w:r w:rsidR="00DB5A46" w:rsidRPr="009D12AE">
        <w:rPr>
          <w:sz w:val="24"/>
          <w:szCs w:val="24"/>
        </w:rPr>
        <w:t>. Dz. U. z 2022r. poz. 1710)</w:t>
      </w:r>
      <w:r w:rsidR="00490DC0" w:rsidRPr="009D12AE">
        <w:rPr>
          <w:sz w:val="24"/>
          <w:szCs w:val="24"/>
        </w:rPr>
        <w:t xml:space="preserve"> </w:t>
      </w:r>
      <w:r w:rsidRPr="009D12AE">
        <w:rPr>
          <w:sz w:val="24"/>
          <w:szCs w:val="24"/>
        </w:rPr>
        <w:t>udostępnia</w:t>
      </w:r>
      <w:r w:rsidR="00F95C33" w:rsidRPr="009D12AE">
        <w:rPr>
          <w:sz w:val="24"/>
          <w:szCs w:val="24"/>
        </w:rPr>
        <w:t xml:space="preserve"> </w:t>
      </w:r>
      <w:r w:rsidR="004C7E9B" w:rsidRPr="009D12AE">
        <w:rPr>
          <w:sz w:val="24"/>
          <w:szCs w:val="24"/>
        </w:rPr>
        <w:t>informacj</w:t>
      </w:r>
      <w:r w:rsidR="00577BC6" w:rsidRPr="009D12AE">
        <w:rPr>
          <w:sz w:val="24"/>
          <w:szCs w:val="24"/>
        </w:rPr>
        <w:t>ę</w:t>
      </w:r>
      <w:r w:rsidR="00035488" w:rsidRPr="009D12AE">
        <w:rPr>
          <w:sz w:val="24"/>
          <w:szCs w:val="24"/>
        </w:rPr>
        <w:t xml:space="preserve"> z otwarcia ofert</w:t>
      </w:r>
      <w:r w:rsidR="00577BC6" w:rsidRPr="009D12AE">
        <w:rPr>
          <w:sz w:val="24"/>
          <w:szCs w:val="24"/>
        </w:rPr>
        <w:t>.</w:t>
      </w:r>
    </w:p>
    <w:p w14:paraId="7ED7C517" w14:textId="77777777" w:rsidR="009D12AE" w:rsidRDefault="009D12AE" w:rsidP="00577BC6">
      <w:pPr>
        <w:spacing w:before="120" w:line="276" w:lineRule="auto"/>
        <w:jc w:val="both"/>
        <w:rPr>
          <w:sz w:val="24"/>
          <w:szCs w:val="24"/>
        </w:rPr>
      </w:pPr>
    </w:p>
    <w:p w14:paraId="5B3A0EB7" w14:textId="55A19EB4" w:rsidR="009D12AE" w:rsidRPr="009D12AE" w:rsidRDefault="009D12AE" w:rsidP="009D12AE">
      <w:pPr>
        <w:rPr>
          <w:sz w:val="22"/>
          <w:szCs w:val="22"/>
        </w:rPr>
      </w:pPr>
      <w:r w:rsidRPr="009D12AE">
        <w:rPr>
          <w:sz w:val="22"/>
          <w:szCs w:val="22"/>
        </w:rPr>
        <w:t xml:space="preserve">Zamawiający, działając w trybie </w:t>
      </w:r>
      <w:r w:rsidR="00D421BD">
        <w:rPr>
          <w:sz w:val="22"/>
          <w:szCs w:val="22"/>
        </w:rPr>
        <w:t>al</w:t>
      </w:r>
      <w:r w:rsidRPr="009D12AE">
        <w:rPr>
          <w:sz w:val="22"/>
          <w:szCs w:val="22"/>
        </w:rPr>
        <w:t>. 222 ust. 4 ustawy Prawo Zamówień Publicznych, informuje że kwota jaką zamierza przeznaczyć na sfinansowanie zamówienia wynosi:</w:t>
      </w:r>
    </w:p>
    <w:p w14:paraId="7F7B73E1" w14:textId="77777777" w:rsidR="009D12AE" w:rsidRDefault="009D12AE" w:rsidP="009D12AE">
      <w:pPr>
        <w:rPr>
          <w:sz w:val="22"/>
          <w:szCs w:val="22"/>
        </w:rPr>
      </w:pPr>
    </w:p>
    <w:p w14:paraId="6589EC09" w14:textId="77777777" w:rsidR="009D12AE" w:rsidRDefault="009D12AE" w:rsidP="009D12AE">
      <w:pPr>
        <w:rPr>
          <w:sz w:val="22"/>
          <w:szCs w:val="22"/>
        </w:rPr>
        <w:sectPr w:rsidR="009D12A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62CA1ECB" w14:textId="3E1970A1" w:rsidR="009D12AE" w:rsidRPr="009D12AE" w:rsidRDefault="009D12AE" w:rsidP="009D12AE">
      <w:r w:rsidRPr="009D12AE">
        <w:t>Zadanie 1 -60886,56 zł brutto</w:t>
      </w:r>
    </w:p>
    <w:p w14:paraId="157D16CA" w14:textId="7102ADEC" w:rsidR="009D12AE" w:rsidRPr="009D12AE" w:rsidRDefault="009D12AE" w:rsidP="009D12AE">
      <w:r w:rsidRPr="009D12AE">
        <w:t>Zadanie 2 -39646,81 zł brutto</w:t>
      </w:r>
    </w:p>
    <w:p w14:paraId="7FD70784" w14:textId="0ED723FC" w:rsidR="009D12AE" w:rsidRPr="009D12AE" w:rsidRDefault="009D12AE" w:rsidP="009D12AE">
      <w:r w:rsidRPr="009D12AE">
        <w:t>Zadanie 3 -6097,53 zł brutto</w:t>
      </w:r>
    </w:p>
    <w:p w14:paraId="2EB06000" w14:textId="6E8C27BA" w:rsidR="009D12AE" w:rsidRPr="009D12AE" w:rsidRDefault="009D12AE" w:rsidP="009D12AE">
      <w:r w:rsidRPr="009D12AE">
        <w:t>Zadanie 4 -58125,00 zł brutto</w:t>
      </w:r>
    </w:p>
    <w:p w14:paraId="5577C9A4" w14:textId="11DCF8B8" w:rsidR="009D12AE" w:rsidRPr="009D12AE" w:rsidRDefault="009D12AE" w:rsidP="009D12AE">
      <w:r w:rsidRPr="009D12AE">
        <w:t>Zadanie 5 -2360,60 zł brutto</w:t>
      </w:r>
    </w:p>
    <w:p w14:paraId="076683C5" w14:textId="653E5EEB" w:rsidR="009D12AE" w:rsidRPr="009D12AE" w:rsidRDefault="009D12AE" w:rsidP="009D12AE">
      <w:r w:rsidRPr="009D12AE">
        <w:t>Zadanie 6 -5704,60 zł brutto</w:t>
      </w:r>
    </w:p>
    <w:p w14:paraId="7B08F0E7" w14:textId="24CC406E" w:rsidR="009D12AE" w:rsidRPr="009D12AE" w:rsidRDefault="009D12AE" w:rsidP="009D12AE">
      <w:r w:rsidRPr="009D12AE">
        <w:t>Zadanie 7 -2471,20 zł brutto</w:t>
      </w:r>
    </w:p>
    <w:p w14:paraId="507F1E81" w14:textId="4AD07462" w:rsidR="009D12AE" w:rsidRPr="009D12AE" w:rsidRDefault="009D12AE" w:rsidP="009D12AE">
      <w:r w:rsidRPr="009D12AE">
        <w:t>Zadanie 8 -56055,09 zł brutto</w:t>
      </w:r>
    </w:p>
    <w:p w14:paraId="2D029F28" w14:textId="3A0DA4D3" w:rsidR="009D12AE" w:rsidRPr="009D12AE" w:rsidRDefault="009D12AE" w:rsidP="009D12AE">
      <w:r w:rsidRPr="009D12AE">
        <w:t>Zadanie 9 -1292,20 zł brutto</w:t>
      </w:r>
    </w:p>
    <w:p w14:paraId="232ACC0F" w14:textId="38790899" w:rsidR="009D12AE" w:rsidRPr="009D12AE" w:rsidRDefault="009D12AE" w:rsidP="009D12AE">
      <w:r w:rsidRPr="009D12AE">
        <w:t>Zadanie 10 -28271,34 zł brutto</w:t>
      </w:r>
    </w:p>
    <w:p w14:paraId="12B77524" w14:textId="164B962C" w:rsidR="009D12AE" w:rsidRPr="009D12AE" w:rsidRDefault="009D12AE" w:rsidP="009D12AE">
      <w:r w:rsidRPr="009D12AE">
        <w:t>Zadanie 11 -3592,48 zł brutto</w:t>
      </w:r>
    </w:p>
    <w:p w14:paraId="0FC781B7" w14:textId="6CCCDF7D" w:rsidR="009D12AE" w:rsidRPr="009D12AE" w:rsidRDefault="009D12AE" w:rsidP="009D12AE">
      <w:r w:rsidRPr="009D12AE">
        <w:t>Zadanie 12 -3443,44 zł brutto</w:t>
      </w:r>
    </w:p>
    <w:p w14:paraId="5D848F0A" w14:textId="0AA69F85" w:rsidR="009D12AE" w:rsidRPr="009D12AE" w:rsidRDefault="009D12AE" w:rsidP="009D12AE">
      <w:r w:rsidRPr="009D12AE">
        <w:t>Zadanie 13 -40841,10 zł brutto</w:t>
      </w:r>
    </w:p>
    <w:p w14:paraId="10659F44" w14:textId="35427461" w:rsidR="009D12AE" w:rsidRPr="009D12AE" w:rsidRDefault="009D12AE" w:rsidP="009D12AE">
      <w:r w:rsidRPr="009D12AE">
        <w:t>Zadanie 14 -43424,38 zł brutto</w:t>
      </w:r>
    </w:p>
    <w:p w14:paraId="5E556DCC" w14:textId="51777684" w:rsidR="009D12AE" w:rsidRPr="009D12AE" w:rsidRDefault="009D12AE" w:rsidP="009D12AE">
      <w:r w:rsidRPr="009D12AE">
        <w:t>Zadanie 15 -12075,60 zł brutto</w:t>
      </w:r>
    </w:p>
    <w:p w14:paraId="631F5C08" w14:textId="6F0A9884" w:rsidR="009D12AE" w:rsidRPr="009D12AE" w:rsidRDefault="009D12AE" w:rsidP="009D12AE">
      <w:r w:rsidRPr="009D12AE">
        <w:t>Zadanie 16 -20118,00 zł brutto</w:t>
      </w:r>
    </w:p>
    <w:p w14:paraId="26266B93" w14:textId="0489F5BF" w:rsidR="009D12AE" w:rsidRPr="009D12AE" w:rsidRDefault="009D12AE" w:rsidP="009D12AE">
      <w:r w:rsidRPr="009D12AE">
        <w:t>Zadanie 17 -11744,20 zł brutto</w:t>
      </w:r>
    </w:p>
    <w:p w14:paraId="476B3D90" w14:textId="3BA5422E" w:rsidR="009D12AE" w:rsidRPr="009D12AE" w:rsidRDefault="009D12AE" w:rsidP="009D12AE">
      <w:r w:rsidRPr="009D12AE">
        <w:t>Zadanie 18 -29999,64 zł brutto</w:t>
      </w:r>
    </w:p>
    <w:p w14:paraId="536F987F" w14:textId="4DE8B57A" w:rsidR="009D12AE" w:rsidRPr="009D12AE" w:rsidRDefault="009D12AE" w:rsidP="009D12AE">
      <w:r w:rsidRPr="009D12AE">
        <w:t>Zadanie 19 -12429,65 zł brutto</w:t>
      </w:r>
    </w:p>
    <w:p w14:paraId="00DAC849" w14:textId="7386F032" w:rsidR="009D12AE" w:rsidRPr="009D12AE" w:rsidRDefault="009D12AE" w:rsidP="009D12AE">
      <w:r w:rsidRPr="009D12AE">
        <w:t>Zadanie 20 -45680,35 zł brutto</w:t>
      </w:r>
    </w:p>
    <w:p w14:paraId="60922E7A" w14:textId="1AB99711" w:rsidR="009D12AE" w:rsidRPr="009D12AE" w:rsidRDefault="009D12AE" w:rsidP="009D12AE">
      <w:r w:rsidRPr="009D12AE">
        <w:t>Zadanie 21 -3902,61 zł brutto</w:t>
      </w:r>
    </w:p>
    <w:p w14:paraId="28F8E2BA" w14:textId="5CE5260A" w:rsidR="009D12AE" w:rsidRPr="009D12AE" w:rsidRDefault="009D12AE" w:rsidP="009D12AE">
      <w:r w:rsidRPr="009D12AE">
        <w:t>Zadanie 22 -4122,60 zł brutto</w:t>
      </w:r>
    </w:p>
    <w:p w14:paraId="0A2BB124" w14:textId="5DF136AE" w:rsidR="009D12AE" w:rsidRPr="009D12AE" w:rsidRDefault="009D12AE" w:rsidP="009D12AE">
      <w:r w:rsidRPr="009D12AE">
        <w:t>Zadanie 23 -61125,45 zł brutto</w:t>
      </w:r>
    </w:p>
    <w:p w14:paraId="7036A81D" w14:textId="09CBA461" w:rsidR="009D12AE" w:rsidRPr="009D12AE" w:rsidRDefault="009D12AE" w:rsidP="009D12AE">
      <w:r w:rsidRPr="009D12AE">
        <w:t>Zadanie 24 -15034,01 zł brutto</w:t>
      </w:r>
    </w:p>
    <w:p w14:paraId="4E55DCFA" w14:textId="646DD7AE" w:rsidR="009D12AE" w:rsidRPr="009D12AE" w:rsidRDefault="009D12AE" w:rsidP="009D12AE">
      <w:r w:rsidRPr="009D12AE">
        <w:t>Zadanie 25 -4857,10 zł brutto</w:t>
      </w:r>
    </w:p>
    <w:p w14:paraId="007B8A88" w14:textId="64F82220" w:rsidR="009D12AE" w:rsidRPr="009D12AE" w:rsidRDefault="009D12AE" w:rsidP="009D12AE">
      <w:r w:rsidRPr="009D12AE">
        <w:t>Zadanie 26 -1728,00 zł brutto</w:t>
      </w:r>
    </w:p>
    <w:p w14:paraId="6AE9CF53" w14:textId="1E41FF64" w:rsidR="009D12AE" w:rsidRPr="009D12AE" w:rsidRDefault="009D12AE" w:rsidP="009D12AE">
      <w:r w:rsidRPr="009D12AE">
        <w:t>Zadanie 27 -39133,16 zł brutto</w:t>
      </w:r>
    </w:p>
    <w:p w14:paraId="37F057D8" w14:textId="64EF6A08" w:rsidR="009D12AE" w:rsidRPr="009D12AE" w:rsidRDefault="009D12AE" w:rsidP="009D12AE">
      <w:r w:rsidRPr="009D12AE">
        <w:t>Zadanie 28 -30116,80 zł brutto</w:t>
      </w:r>
    </w:p>
    <w:p w14:paraId="72FF4F50" w14:textId="2F4B6910" w:rsidR="009D12AE" w:rsidRPr="009D12AE" w:rsidRDefault="009D12AE" w:rsidP="009D12AE">
      <w:r w:rsidRPr="009D12AE">
        <w:t>Zadanie 29 -636023,95zł brutto</w:t>
      </w:r>
    </w:p>
    <w:p w14:paraId="5EC0B235" w14:textId="1CD4E0B9" w:rsidR="009D12AE" w:rsidRPr="009D12AE" w:rsidRDefault="009D12AE" w:rsidP="009D12AE">
      <w:r w:rsidRPr="009D12AE">
        <w:t>Zadanie 30 -6713,60 zł brutto</w:t>
      </w:r>
    </w:p>
    <w:p w14:paraId="024FDF09" w14:textId="2DBDE87C" w:rsidR="009D12AE" w:rsidRPr="009D12AE" w:rsidRDefault="009D12AE" w:rsidP="009D12AE">
      <w:r w:rsidRPr="009D12AE">
        <w:t>Zadanie 31 -30317,00 zł brutto</w:t>
      </w:r>
    </w:p>
    <w:p w14:paraId="2F36BA9F" w14:textId="7B0A6326" w:rsidR="009D12AE" w:rsidRPr="009D12AE" w:rsidRDefault="009D12AE" w:rsidP="009D12AE">
      <w:r w:rsidRPr="009D12AE">
        <w:t>Zadanie 32 -145469,25zł brutto</w:t>
      </w:r>
    </w:p>
    <w:p w14:paraId="26F9196E" w14:textId="5193EAB6" w:rsidR="009D12AE" w:rsidRPr="009D12AE" w:rsidRDefault="009D12AE" w:rsidP="009D12AE">
      <w:r w:rsidRPr="009D12AE">
        <w:t>Zadanie 33 -42938,20 zł brutto</w:t>
      </w:r>
    </w:p>
    <w:p w14:paraId="77360F3F" w14:textId="32A02E3F" w:rsidR="009D12AE" w:rsidRPr="009D12AE" w:rsidRDefault="009D12AE" w:rsidP="009D12AE">
      <w:r w:rsidRPr="009D12AE">
        <w:t>Zadanie 34 -18988,82 zł brutto</w:t>
      </w:r>
    </w:p>
    <w:p w14:paraId="7803F4CF" w14:textId="461AF077" w:rsidR="009D12AE" w:rsidRPr="009D12AE" w:rsidRDefault="009D12AE" w:rsidP="009D12AE">
      <w:r w:rsidRPr="009D12AE">
        <w:t>Zadanie 35 -11671,50 zł brutto</w:t>
      </w:r>
    </w:p>
    <w:p w14:paraId="353364DF" w14:textId="1287ED4F" w:rsidR="009D12AE" w:rsidRPr="009D12AE" w:rsidRDefault="009D12AE" w:rsidP="009D12AE">
      <w:r w:rsidRPr="009D12AE">
        <w:t>Zadanie 36 -3302,46 zł brutto</w:t>
      </w:r>
    </w:p>
    <w:p w14:paraId="2BCE8E88" w14:textId="03A7AEA5" w:rsidR="009D12AE" w:rsidRPr="009D12AE" w:rsidRDefault="009D12AE" w:rsidP="009D12AE">
      <w:r w:rsidRPr="009D12AE">
        <w:t>Zadanie 37 -38313,00 zł brutto</w:t>
      </w:r>
    </w:p>
    <w:p w14:paraId="3958E1CB" w14:textId="52E3933B" w:rsidR="009D12AE" w:rsidRPr="009D12AE" w:rsidRDefault="009D12AE" w:rsidP="009D12AE">
      <w:r w:rsidRPr="009D12AE">
        <w:t>Zadanie 38 -13311,12 zł brutto</w:t>
      </w:r>
    </w:p>
    <w:p w14:paraId="6AC55D3D" w14:textId="7F942D79" w:rsidR="009D12AE" w:rsidRPr="009D12AE" w:rsidRDefault="009D12AE" w:rsidP="009D12AE">
      <w:r w:rsidRPr="009D12AE">
        <w:t>Zadanie 39 -73029,60 zł brutto</w:t>
      </w:r>
    </w:p>
    <w:p w14:paraId="26AD16AC" w14:textId="588AAEED" w:rsidR="009D12AE" w:rsidRPr="009D12AE" w:rsidRDefault="009D12AE" w:rsidP="009D12AE">
      <w:r w:rsidRPr="009D12AE">
        <w:t>Zadanie 40 -294166,45zł brutto</w:t>
      </w:r>
    </w:p>
    <w:p w14:paraId="43145E33" w14:textId="391858F8" w:rsidR="009D12AE" w:rsidRPr="009D12AE" w:rsidRDefault="009D12AE" w:rsidP="009D12AE">
      <w:r w:rsidRPr="009D12AE">
        <w:t>Zadanie 41 -14185,13 zł brutto</w:t>
      </w:r>
    </w:p>
    <w:p w14:paraId="502EF824" w14:textId="7619EE4B" w:rsidR="009D12AE" w:rsidRPr="009D12AE" w:rsidRDefault="009D12AE" w:rsidP="009D12AE">
      <w:r w:rsidRPr="009D12AE">
        <w:t>Zadanie 42 -12278,40 zł brutto</w:t>
      </w:r>
    </w:p>
    <w:p w14:paraId="52F424E6" w14:textId="5BD7A908" w:rsidR="009D12AE" w:rsidRPr="009D12AE" w:rsidRDefault="009D12AE" w:rsidP="009D12AE">
      <w:r w:rsidRPr="009D12AE">
        <w:t>Zadanie 43 -80865,52 zł brutto</w:t>
      </w:r>
    </w:p>
    <w:p w14:paraId="41343BB8" w14:textId="7B7C866C" w:rsidR="009D12AE" w:rsidRPr="009D12AE" w:rsidRDefault="009D12AE" w:rsidP="009D12AE">
      <w:r w:rsidRPr="009D12AE">
        <w:t>Zadanie 44 -5690,95 zł brutto</w:t>
      </w:r>
    </w:p>
    <w:p w14:paraId="41B9FFDD" w14:textId="733DDA5D" w:rsidR="009D12AE" w:rsidRPr="009D12AE" w:rsidRDefault="009D12AE" w:rsidP="009D12AE">
      <w:r w:rsidRPr="009D12AE">
        <w:t>Zadanie 45 -27763,40 zł brutto</w:t>
      </w:r>
    </w:p>
    <w:p w14:paraId="7B4E2761" w14:textId="26EF08D0" w:rsidR="009D12AE" w:rsidRPr="009D12AE" w:rsidRDefault="009D12AE" w:rsidP="009D12AE">
      <w:r w:rsidRPr="009D12AE">
        <w:t>Zadanie 46 -84110,60 zł brutto</w:t>
      </w:r>
    </w:p>
    <w:p w14:paraId="26122B02" w14:textId="5D133F08" w:rsidR="009D12AE" w:rsidRPr="009D12AE" w:rsidRDefault="009D12AE" w:rsidP="009D12AE">
      <w:r w:rsidRPr="009D12AE">
        <w:t>Zadanie 47 -41230,60 zł brutto</w:t>
      </w:r>
    </w:p>
    <w:p w14:paraId="41B0785A" w14:textId="4665F8F6" w:rsidR="009D12AE" w:rsidRPr="009D12AE" w:rsidRDefault="009D12AE" w:rsidP="009D12AE">
      <w:r w:rsidRPr="009D12AE">
        <w:t>Zadanie 48 -15018,00 zł brutto</w:t>
      </w:r>
    </w:p>
    <w:p w14:paraId="402CB47C" w14:textId="510CD427" w:rsidR="009D12AE" w:rsidRPr="009D12AE" w:rsidRDefault="009D12AE" w:rsidP="009D12AE">
      <w:r w:rsidRPr="009D12AE">
        <w:t>Zadanie 49 -431,13 zł brutto</w:t>
      </w:r>
    </w:p>
    <w:p w14:paraId="50F0B45E" w14:textId="7433AD63" w:rsidR="009D12AE" w:rsidRPr="009D12AE" w:rsidRDefault="009D12AE" w:rsidP="009D12AE">
      <w:r w:rsidRPr="009D12AE">
        <w:t>Zadanie 50 -17002,40 zł brutto</w:t>
      </w:r>
    </w:p>
    <w:p w14:paraId="0290347D" w14:textId="7D8FAB44" w:rsidR="009D12AE" w:rsidRPr="009D12AE" w:rsidRDefault="009D12AE" w:rsidP="009D12AE">
      <w:r w:rsidRPr="009D12AE">
        <w:t>Zadanie 51 -19992,00 zł brutto</w:t>
      </w:r>
    </w:p>
    <w:p w14:paraId="6725ADA5" w14:textId="2AABAC71" w:rsidR="009D12AE" w:rsidRPr="009D12AE" w:rsidRDefault="009D12AE" w:rsidP="009D12AE">
      <w:r w:rsidRPr="009D12AE">
        <w:t>Zadanie 52-104750,40</w:t>
      </w:r>
      <w:r>
        <w:t xml:space="preserve"> </w:t>
      </w:r>
      <w:r w:rsidRPr="009D12AE">
        <w:t>zł brutto</w:t>
      </w:r>
    </w:p>
    <w:p w14:paraId="6D3E7753" w14:textId="21C23245" w:rsidR="009D12AE" w:rsidRPr="009D12AE" w:rsidRDefault="009D12AE" w:rsidP="009D12AE">
      <w:r w:rsidRPr="009D12AE">
        <w:t>Zadanie 53 -30650,40 zł brutto</w:t>
      </w:r>
    </w:p>
    <w:p w14:paraId="6426F31A" w14:textId="320F3EA9" w:rsidR="009D12AE" w:rsidRPr="009D12AE" w:rsidRDefault="009D12AE" w:rsidP="009D12AE">
      <w:r w:rsidRPr="009D12AE">
        <w:t>Zadanie 54 -20391,76 zł brutto</w:t>
      </w:r>
    </w:p>
    <w:p w14:paraId="1E774533" w14:textId="0DE398B6" w:rsidR="009D12AE" w:rsidRPr="009D12AE" w:rsidRDefault="009D12AE" w:rsidP="009D12AE">
      <w:r w:rsidRPr="009D12AE">
        <w:t>Zadanie 55 -90946,77 zł brutto</w:t>
      </w:r>
    </w:p>
    <w:p w14:paraId="70050442" w14:textId="6F66443F" w:rsidR="009D12AE" w:rsidRPr="009D12AE" w:rsidRDefault="009D12AE" w:rsidP="009D12AE">
      <w:r w:rsidRPr="009D12AE">
        <w:t>Zadanie 56 -14224,65 zł brutto</w:t>
      </w:r>
    </w:p>
    <w:p w14:paraId="7B2699A1" w14:textId="415525B0" w:rsidR="009D12AE" w:rsidRPr="009D12AE" w:rsidRDefault="009D12AE" w:rsidP="009D12AE">
      <w:r w:rsidRPr="009D12AE">
        <w:t>Zadanie 57 -14466,74 zł brutto</w:t>
      </w:r>
    </w:p>
    <w:p w14:paraId="5392A302" w14:textId="7A93B410" w:rsidR="009D12AE" w:rsidRPr="009D12AE" w:rsidRDefault="009D12AE" w:rsidP="009D12AE">
      <w:r w:rsidRPr="009D12AE">
        <w:t>Zadanie 58 -29958,46 zł brutto</w:t>
      </w:r>
    </w:p>
    <w:p w14:paraId="5FEC7683" w14:textId="0F6FD5EF" w:rsidR="009D12AE" w:rsidRPr="009D12AE" w:rsidRDefault="009D12AE" w:rsidP="009D12AE">
      <w:r w:rsidRPr="009D12AE">
        <w:t>Zadanie 59 -53180,52 zł brutto</w:t>
      </w:r>
    </w:p>
    <w:p w14:paraId="35B0859C" w14:textId="506ED8B6" w:rsidR="009D12AE" w:rsidRPr="009D12AE" w:rsidRDefault="009D12AE" w:rsidP="009D12AE">
      <w:r w:rsidRPr="009D12AE">
        <w:t>Zadanie 60 -18692,68 zł brutto</w:t>
      </w:r>
    </w:p>
    <w:p w14:paraId="0992B617" w14:textId="477CA25F" w:rsidR="009D12AE" w:rsidRPr="009D12AE" w:rsidRDefault="009D12AE" w:rsidP="009D12AE">
      <w:r w:rsidRPr="009D12AE">
        <w:t>Zadanie 61 -8785,28 zł brutto</w:t>
      </w:r>
    </w:p>
    <w:p w14:paraId="729E84FD" w14:textId="17032DE4" w:rsidR="009D12AE" w:rsidRPr="009D12AE" w:rsidRDefault="009D12AE" w:rsidP="009D12AE">
      <w:r w:rsidRPr="009D12AE">
        <w:t>Zadanie 62-172976,70 zł brutto</w:t>
      </w:r>
    </w:p>
    <w:p w14:paraId="0D8EEC5A" w14:textId="7BDE3C09" w:rsidR="009D12AE" w:rsidRPr="009D12AE" w:rsidRDefault="009D12AE" w:rsidP="009D12AE">
      <w:r w:rsidRPr="009D12AE">
        <w:t>Zadanie 63 -7874,00 zł brutto</w:t>
      </w:r>
    </w:p>
    <w:p w14:paraId="1449C43D" w14:textId="17B22793" w:rsidR="009D12AE" w:rsidRPr="009D12AE" w:rsidRDefault="009D12AE" w:rsidP="009D12AE">
      <w:r w:rsidRPr="009D12AE">
        <w:t>Zadanie 64 -6614,08 zł brutto</w:t>
      </w:r>
    </w:p>
    <w:p w14:paraId="773109A1" w14:textId="77777777" w:rsidR="009D12AE" w:rsidRDefault="009D12AE" w:rsidP="00577BC6">
      <w:pPr>
        <w:spacing w:before="120" w:line="276" w:lineRule="auto"/>
        <w:jc w:val="both"/>
        <w:rPr>
          <w:sz w:val="24"/>
          <w:szCs w:val="24"/>
        </w:rPr>
        <w:sectPr w:rsidR="009D12AE" w:rsidSect="009D12AE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</w:p>
    <w:p w14:paraId="3E5B6849" w14:textId="77777777" w:rsidR="009D12AE" w:rsidRPr="009D12AE" w:rsidRDefault="009D12AE" w:rsidP="00577BC6">
      <w:pPr>
        <w:spacing w:before="120" w:line="276" w:lineRule="auto"/>
        <w:jc w:val="both"/>
        <w:rPr>
          <w:sz w:val="24"/>
          <w:szCs w:val="24"/>
        </w:rPr>
      </w:pPr>
    </w:p>
    <w:p w14:paraId="67111437" w14:textId="77777777" w:rsidR="00A80738" w:rsidRPr="009D12A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D12AE">
        <w:rPr>
          <w:sz w:val="24"/>
          <w:szCs w:val="24"/>
        </w:rPr>
        <w:t>Podczas otwarcia ofert, mającego miejsce</w:t>
      </w:r>
      <w:r w:rsidR="00FF4AB1" w:rsidRPr="009D12AE">
        <w:rPr>
          <w:sz w:val="24"/>
          <w:szCs w:val="24"/>
        </w:rPr>
        <w:t xml:space="preserve"> w dniu </w:t>
      </w:r>
      <w:r w:rsidR="00DB5A46" w:rsidRPr="009D12AE">
        <w:rPr>
          <w:sz w:val="24"/>
          <w:szCs w:val="24"/>
        </w:rPr>
        <w:t>31/01/2024</w:t>
      </w:r>
      <w:r w:rsidR="00FF4AB1" w:rsidRPr="009D12AE">
        <w:rPr>
          <w:sz w:val="24"/>
          <w:szCs w:val="24"/>
        </w:rPr>
        <w:t xml:space="preserve"> o godz. </w:t>
      </w:r>
      <w:r w:rsidR="00DB5A46" w:rsidRPr="009D12AE">
        <w:rPr>
          <w:sz w:val="24"/>
          <w:szCs w:val="24"/>
        </w:rPr>
        <w:t>10:00</w:t>
      </w:r>
      <w:r w:rsidRPr="009D12A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D12AE" w14:paraId="53D5AC32" w14:textId="77777777" w:rsidTr="00C82837">
        <w:tc>
          <w:tcPr>
            <w:tcW w:w="993" w:type="dxa"/>
            <w:shd w:val="clear" w:color="auto" w:fill="auto"/>
            <w:vAlign w:val="center"/>
          </w:tcPr>
          <w:p w14:paraId="1541773F" w14:textId="77777777" w:rsidR="006B27ED" w:rsidRPr="009D12AE" w:rsidRDefault="006B27ED" w:rsidP="00C82837">
            <w:pPr>
              <w:spacing w:before="120" w:after="120"/>
              <w:jc w:val="center"/>
            </w:pPr>
            <w:r w:rsidRPr="009D12AE"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869A2" w14:textId="77777777" w:rsidR="006B27ED" w:rsidRPr="009D12AE" w:rsidRDefault="006B27ED" w:rsidP="00C82837">
            <w:pPr>
              <w:spacing w:before="120" w:after="120"/>
              <w:jc w:val="center"/>
            </w:pPr>
            <w:r w:rsidRPr="009D12AE">
              <w:t>Nr</w:t>
            </w:r>
            <w:r w:rsidR="00C82837" w:rsidRPr="009D12AE">
              <w:t xml:space="preserve"> </w:t>
            </w:r>
            <w:r w:rsidRPr="009D12A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4912BE" w14:textId="77777777" w:rsidR="006B27ED" w:rsidRPr="009D12AE" w:rsidRDefault="006B27ED" w:rsidP="00BB547B">
            <w:pPr>
              <w:spacing w:before="120" w:after="120"/>
              <w:jc w:val="center"/>
            </w:pPr>
            <w:r w:rsidRPr="009D12A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60C0EB" w14:textId="77777777" w:rsidR="006B27ED" w:rsidRPr="009D12AE" w:rsidRDefault="006B27ED" w:rsidP="00C82837">
            <w:pPr>
              <w:spacing w:before="120" w:after="120"/>
              <w:jc w:val="center"/>
            </w:pPr>
            <w:r w:rsidRPr="009D12AE">
              <w:t>Cena oferty</w:t>
            </w:r>
          </w:p>
        </w:tc>
      </w:tr>
      <w:tr w:rsidR="00DB5A46" w:rsidRPr="009D12AE" w14:paraId="1ECA50D3" w14:textId="77777777" w:rsidTr="00BD301A">
        <w:tc>
          <w:tcPr>
            <w:tcW w:w="993" w:type="dxa"/>
            <w:shd w:val="clear" w:color="auto" w:fill="auto"/>
            <w:vAlign w:val="center"/>
          </w:tcPr>
          <w:p w14:paraId="473BD62D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94584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4110" w:type="dxa"/>
            <w:shd w:val="clear" w:color="auto" w:fill="auto"/>
          </w:tcPr>
          <w:p w14:paraId="1F0BBD7E" w14:textId="77777777" w:rsidR="00DB5A46" w:rsidRPr="009D12AE" w:rsidRDefault="00DB5A46" w:rsidP="00BD301A">
            <w:pPr>
              <w:spacing w:before="80"/>
            </w:pPr>
            <w:r w:rsidRPr="009D12AE">
              <w:t>GENESIS PHARM Sp. z o. o. Sp. K.</w:t>
            </w:r>
          </w:p>
          <w:p w14:paraId="20713D81" w14:textId="18834111" w:rsidR="00DB5A46" w:rsidRPr="009D12AE" w:rsidRDefault="009D12AE" w:rsidP="00BD301A">
            <w:r>
              <w:t xml:space="preserve">ul. </w:t>
            </w:r>
            <w:r w:rsidR="00DB5A46" w:rsidRPr="009D12AE">
              <w:t xml:space="preserve">Obywatelska 128/152 </w:t>
            </w:r>
          </w:p>
          <w:p w14:paraId="33513037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38A3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3 402.00 zł</w:t>
            </w:r>
          </w:p>
        </w:tc>
      </w:tr>
      <w:tr w:rsidR="00DB5A46" w:rsidRPr="009D12AE" w14:paraId="572B1906" w14:textId="77777777" w:rsidTr="00BD301A">
        <w:tc>
          <w:tcPr>
            <w:tcW w:w="993" w:type="dxa"/>
            <w:shd w:val="clear" w:color="auto" w:fill="auto"/>
            <w:vAlign w:val="center"/>
          </w:tcPr>
          <w:p w14:paraId="528B774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AF93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61E69AF3" w14:textId="77777777" w:rsidR="00DB5A46" w:rsidRPr="009D12AE" w:rsidRDefault="00DB5A46" w:rsidP="00BD301A">
            <w:pPr>
              <w:spacing w:before="80"/>
            </w:pPr>
            <w:r w:rsidRPr="009D12AE">
              <w:t>GENESIS PHARM Sp. z o. o. Sp. K.</w:t>
            </w:r>
          </w:p>
          <w:p w14:paraId="66D3476C" w14:textId="595F5577" w:rsidR="00DB5A46" w:rsidRPr="009D12AE" w:rsidRDefault="009D12AE" w:rsidP="00BD301A">
            <w:r>
              <w:t xml:space="preserve">ul. </w:t>
            </w:r>
            <w:r w:rsidR="00DB5A46" w:rsidRPr="009D12AE">
              <w:t xml:space="preserve">Obywatelska 128/152 </w:t>
            </w:r>
          </w:p>
          <w:p w14:paraId="5267F0B2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9BD2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10 368.00 zł</w:t>
            </w:r>
          </w:p>
        </w:tc>
      </w:tr>
      <w:tr w:rsidR="00DB5A46" w:rsidRPr="009D12AE" w14:paraId="73DD07B6" w14:textId="77777777" w:rsidTr="00BD301A">
        <w:tc>
          <w:tcPr>
            <w:tcW w:w="993" w:type="dxa"/>
            <w:shd w:val="clear" w:color="auto" w:fill="auto"/>
            <w:vAlign w:val="center"/>
          </w:tcPr>
          <w:p w14:paraId="2B6BE58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50560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56017EBF" w14:textId="77777777" w:rsidR="00DB5A46" w:rsidRPr="009D12AE" w:rsidRDefault="00DB5A46" w:rsidP="00BD301A">
            <w:pPr>
              <w:spacing w:before="80"/>
            </w:pPr>
            <w:proofErr w:type="spellStart"/>
            <w:r w:rsidRPr="009D12AE">
              <w:t>Delfarma</w:t>
            </w:r>
            <w:proofErr w:type="spellEnd"/>
            <w:r w:rsidRPr="009D12AE">
              <w:t xml:space="preserve"> Sp. z o.o.</w:t>
            </w:r>
          </w:p>
          <w:p w14:paraId="1268394F" w14:textId="77777777" w:rsidR="00DB5A46" w:rsidRPr="009D12AE" w:rsidRDefault="00DB5A46" w:rsidP="00BD301A">
            <w:r w:rsidRPr="009D12AE">
              <w:t xml:space="preserve">Św. Teresy od Dzieciątka Jezus 111 </w:t>
            </w:r>
          </w:p>
          <w:p w14:paraId="436B4FF6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7560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5 149.44 zł</w:t>
            </w:r>
          </w:p>
        </w:tc>
      </w:tr>
      <w:tr w:rsidR="00DB5A46" w:rsidRPr="009D12AE" w14:paraId="3D9CBF2A" w14:textId="77777777" w:rsidTr="00BD301A">
        <w:tc>
          <w:tcPr>
            <w:tcW w:w="993" w:type="dxa"/>
            <w:shd w:val="clear" w:color="auto" w:fill="auto"/>
            <w:vAlign w:val="center"/>
          </w:tcPr>
          <w:p w14:paraId="017DCCE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2A701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411B08B5" w14:textId="77777777" w:rsidR="00DB5A46" w:rsidRPr="009D12AE" w:rsidRDefault="00DB5A46" w:rsidP="00BD301A">
            <w:pPr>
              <w:spacing w:before="80"/>
            </w:pPr>
            <w:proofErr w:type="spellStart"/>
            <w:r w:rsidRPr="009D12AE">
              <w:t>Delfarma</w:t>
            </w:r>
            <w:proofErr w:type="spellEnd"/>
            <w:r w:rsidRPr="009D12AE">
              <w:t xml:space="preserve"> Sp. z o.o.</w:t>
            </w:r>
          </w:p>
          <w:p w14:paraId="4529F1B4" w14:textId="77777777" w:rsidR="00DB5A46" w:rsidRPr="009D12AE" w:rsidRDefault="00DB5A46" w:rsidP="00BD301A">
            <w:r w:rsidRPr="009D12AE">
              <w:t xml:space="preserve">Św. Teresy od Dzieciątka Jezus 111 </w:t>
            </w:r>
          </w:p>
          <w:p w14:paraId="752A5A15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ED3B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10 713.60 zł</w:t>
            </w:r>
          </w:p>
        </w:tc>
      </w:tr>
      <w:tr w:rsidR="00DB5A46" w:rsidRPr="009D12AE" w14:paraId="7D689AA7" w14:textId="77777777" w:rsidTr="00BD301A">
        <w:tc>
          <w:tcPr>
            <w:tcW w:w="993" w:type="dxa"/>
            <w:shd w:val="clear" w:color="auto" w:fill="auto"/>
            <w:vAlign w:val="center"/>
          </w:tcPr>
          <w:p w14:paraId="415E843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27F7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14E15B31" w14:textId="4AD3CDAA" w:rsidR="00DB5A46" w:rsidRPr="009D12AE" w:rsidRDefault="00DB5A46" w:rsidP="00BD301A">
            <w:pPr>
              <w:spacing w:before="80"/>
            </w:pPr>
            <w:r w:rsidRPr="009D12AE">
              <w:t>C</w:t>
            </w:r>
            <w:r w:rsidR="009D12AE">
              <w:t>entrala</w:t>
            </w:r>
            <w:r w:rsidRPr="009D12AE">
              <w:t xml:space="preserve"> F</w:t>
            </w:r>
            <w:r w:rsidR="009D12AE">
              <w:t>armaceutyczna</w:t>
            </w:r>
            <w:r w:rsidRPr="009D12AE">
              <w:t xml:space="preserve"> CEFARM SA</w:t>
            </w:r>
          </w:p>
          <w:p w14:paraId="2474218C" w14:textId="62DEB073" w:rsidR="00DB5A46" w:rsidRPr="009D12AE" w:rsidRDefault="009D12AE" w:rsidP="00BD301A">
            <w:r>
              <w:t>ul</w:t>
            </w:r>
            <w:r w:rsidR="00DB5A46" w:rsidRPr="009D12AE">
              <w:t>.</w:t>
            </w:r>
            <w:r>
              <w:t xml:space="preserve">  </w:t>
            </w:r>
            <w:r w:rsidR="00DB5A46" w:rsidRPr="009D12AE">
              <w:t>J</w:t>
            </w:r>
            <w:r>
              <w:t>ana</w:t>
            </w:r>
            <w:r w:rsidR="00DB5A46" w:rsidRPr="009D12AE">
              <w:t xml:space="preserve"> K</w:t>
            </w:r>
            <w:r>
              <w:t>azimierza</w:t>
            </w:r>
            <w:r w:rsidR="00DB5A46" w:rsidRPr="009D12AE">
              <w:t xml:space="preserve"> 16 </w:t>
            </w:r>
          </w:p>
          <w:p w14:paraId="1637BAEC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AB90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1 609.20 zł</w:t>
            </w:r>
          </w:p>
        </w:tc>
      </w:tr>
      <w:tr w:rsidR="00DB5A46" w:rsidRPr="009D12AE" w14:paraId="7E4B339C" w14:textId="77777777" w:rsidTr="00BD301A">
        <w:tc>
          <w:tcPr>
            <w:tcW w:w="993" w:type="dxa"/>
            <w:shd w:val="clear" w:color="auto" w:fill="auto"/>
            <w:vAlign w:val="center"/>
          </w:tcPr>
          <w:p w14:paraId="3101EE8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8A69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4110" w:type="dxa"/>
            <w:shd w:val="clear" w:color="auto" w:fill="auto"/>
          </w:tcPr>
          <w:p w14:paraId="590098C8" w14:textId="77777777" w:rsidR="009D12AE" w:rsidRPr="009D12AE" w:rsidRDefault="009D12AE" w:rsidP="009D12AE">
            <w:pPr>
              <w:spacing w:before="80"/>
            </w:pPr>
            <w:r w:rsidRPr="009D12AE">
              <w:t>C</w:t>
            </w:r>
            <w:r>
              <w:t>entrala</w:t>
            </w:r>
            <w:r w:rsidRPr="009D12AE">
              <w:t xml:space="preserve"> F</w:t>
            </w:r>
            <w:r>
              <w:t>armaceutyczna</w:t>
            </w:r>
            <w:r w:rsidRPr="009D12AE">
              <w:t xml:space="preserve"> CEFARM SA</w:t>
            </w:r>
          </w:p>
          <w:p w14:paraId="06F20541" w14:textId="024BB3D7" w:rsidR="009D12AE" w:rsidRPr="009D12AE" w:rsidRDefault="009D12AE" w:rsidP="009D12AE">
            <w:r>
              <w:t>ul</w:t>
            </w:r>
            <w:r w:rsidRPr="009D12AE">
              <w:t>.</w:t>
            </w:r>
            <w:r>
              <w:t xml:space="preserve"> </w:t>
            </w:r>
            <w:r w:rsidRPr="009D12AE">
              <w:t>J</w:t>
            </w:r>
            <w:r>
              <w:t>ana</w:t>
            </w:r>
            <w:r w:rsidRPr="009D12AE">
              <w:t xml:space="preserve"> K</w:t>
            </w:r>
            <w:r>
              <w:t>azimierza</w:t>
            </w:r>
            <w:r w:rsidRPr="009D12AE">
              <w:t xml:space="preserve"> 16 </w:t>
            </w:r>
          </w:p>
          <w:p w14:paraId="520A6D09" w14:textId="0DC044DD" w:rsidR="00DB5A46" w:rsidRPr="009D12AE" w:rsidRDefault="009D12AE" w:rsidP="009D12AE">
            <w:pPr>
              <w:spacing w:after="80"/>
              <w:jc w:val="both"/>
            </w:pPr>
            <w:r w:rsidRPr="009D12AE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05E5B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11 731.50 zł</w:t>
            </w:r>
          </w:p>
        </w:tc>
      </w:tr>
      <w:tr w:rsidR="00DB5A46" w:rsidRPr="009D12AE" w14:paraId="192503CD" w14:textId="77777777" w:rsidTr="00BD301A">
        <w:tc>
          <w:tcPr>
            <w:tcW w:w="993" w:type="dxa"/>
            <w:shd w:val="clear" w:color="auto" w:fill="auto"/>
            <w:vAlign w:val="center"/>
          </w:tcPr>
          <w:p w14:paraId="2607F17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73D9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44E9B9E3" w14:textId="77777777" w:rsidR="009D12AE" w:rsidRPr="009D12AE" w:rsidRDefault="009D12AE" w:rsidP="009D12AE">
            <w:pPr>
              <w:spacing w:before="80"/>
            </w:pPr>
            <w:r w:rsidRPr="009D12AE">
              <w:t>C</w:t>
            </w:r>
            <w:r>
              <w:t>entrala</w:t>
            </w:r>
            <w:r w:rsidRPr="009D12AE">
              <w:t xml:space="preserve"> F</w:t>
            </w:r>
            <w:r>
              <w:t>armaceutyczna</w:t>
            </w:r>
            <w:r w:rsidRPr="009D12AE">
              <w:t xml:space="preserve"> CEFARM SA</w:t>
            </w:r>
          </w:p>
          <w:p w14:paraId="558D158D" w14:textId="0AF54E4F" w:rsidR="009D12AE" w:rsidRPr="009D12AE" w:rsidRDefault="009D12AE" w:rsidP="009D12AE">
            <w:r>
              <w:t xml:space="preserve">ul </w:t>
            </w:r>
            <w:r w:rsidRPr="009D12AE">
              <w:t>.J</w:t>
            </w:r>
            <w:r>
              <w:t>ana</w:t>
            </w:r>
            <w:r w:rsidRPr="009D12AE">
              <w:t xml:space="preserve"> K</w:t>
            </w:r>
            <w:r>
              <w:t>azimierza</w:t>
            </w:r>
            <w:r w:rsidRPr="009D12AE">
              <w:t xml:space="preserve"> 16 </w:t>
            </w:r>
          </w:p>
          <w:p w14:paraId="1ACBBC02" w14:textId="2080A521" w:rsidR="00DB5A46" w:rsidRPr="009D12AE" w:rsidRDefault="009D12AE" w:rsidP="009D12AE">
            <w:pPr>
              <w:spacing w:after="80"/>
              <w:jc w:val="both"/>
            </w:pPr>
            <w:r w:rsidRPr="009D12AE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86AC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189 666.36 zł</w:t>
            </w:r>
          </w:p>
        </w:tc>
      </w:tr>
      <w:tr w:rsidR="00DB5A46" w:rsidRPr="009D12AE" w14:paraId="3CA0DA25" w14:textId="77777777" w:rsidTr="00BD301A">
        <w:tc>
          <w:tcPr>
            <w:tcW w:w="993" w:type="dxa"/>
            <w:shd w:val="clear" w:color="auto" w:fill="auto"/>
            <w:vAlign w:val="center"/>
          </w:tcPr>
          <w:p w14:paraId="3C0F891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0B2B5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368AAFB4" w14:textId="77777777" w:rsidR="00DB5A46" w:rsidRPr="009D12AE" w:rsidRDefault="00DB5A46" w:rsidP="00BD301A">
            <w:pPr>
              <w:spacing w:before="80"/>
            </w:pPr>
            <w:r w:rsidRPr="009D12AE">
              <w:t xml:space="preserve">Fresenius </w:t>
            </w:r>
            <w:proofErr w:type="spellStart"/>
            <w:r w:rsidRPr="009D12AE">
              <w:t>Kabi</w:t>
            </w:r>
            <w:proofErr w:type="spellEnd"/>
            <w:r w:rsidRPr="009D12AE">
              <w:t xml:space="preserve"> Polska Sp.  z o.o.</w:t>
            </w:r>
          </w:p>
          <w:p w14:paraId="018352FA" w14:textId="4FE30F62" w:rsidR="00DB5A46" w:rsidRPr="009D12AE" w:rsidRDefault="00D421BD" w:rsidP="00BD301A">
            <w:r>
              <w:t>Al</w:t>
            </w:r>
            <w:r w:rsidR="00DB5A46" w:rsidRPr="009D12AE">
              <w:t xml:space="preserve">. Jerozolimskie 134 </w:t>
            </w:r>
          </w:p>
          <w:p w14:paraId="2612F858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208FF" w14:textId="77777777" w:rsidR="00DB5A46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D421BD">
              <w:rPr>
                <w:strike/>
              </w:rPr>
              <w:t>53 379.00 zł</w:t>
            </w:r>
          </w:p>
          <w:p w14:paraId="40CE124D" w14:textId="3BE0C12B" w:rsidR="00D421BD" w:rsidRPr="00D421BD" w:rsidRDefault="00D421BD" w:rsidP="00BD301A">
            <w:pPr>
              <w:spacing w:before="80" w:after="80"/>
              <w:jc w:val="center"/>
            </w:pPr>
            <w:r w:rsidRPr="00D421BD">
              <w:rPr>
                <w:color w:val="FF0000"/>
              </w:rPr>
              <w:t xml:space="preserve">53 362,50 zł </w:t>
            </w:r>
          </w:p>
        </w:tc>
      </w:tr>
      <w:tr w:rsidR="00DB5A46" w:rsidRPr="009D12AE" w14:paraId="2F057D5A" w14:textId="77777777" w:rsidTr="00BD301A">
        <w:tc>
          <w:tcPr>
            <w:tcW w:w="993" w:type="dxa"/>
            <w:shd w:val="clear" w:color="auto" w:fill="auto"/>
            <w:vAlign w:val="center"/>
          </w:tcPr>
          <w:p w14:paraId="01DD883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FB0D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16EF5863" w14:textId="77777777" w:rsidR="00DB5A46" w:rsidRPr="009D12AE" w:rsidRDefault="00DB5A46" w:rsidP="00BD301A">
            <w:pPr>
              <w:spacing w:before="80"/>
            </w:pPr>
            <w:r w:rsidRPr="009D12AE">
              <w:t xml:space="preserve">Fresenius </w:t>
            </w:r>
            <w:proofErr w:type="spellStart"/>
            <w:r w:rsidRPr="009D12AE">
              <w:t>Kabi</w:t>
            </w:r>
            <w:proofErr w:type="spellEnd"/>
            <w:r w:rsidRPr="009D12AE">
              <w:t xml:space="preserve"> Polska Sp.  z o.o.</w:t>
            </w:r>
          </w:p>
          <w:p w14:paraId="771E8E40" w14:textId="77777777" w:rsidR="00DB5A46" w:rsidRPr="009D12AE" w:rsidRDefault="00DB5A46" w:rsidP="00BD301A">
            <w:r w:rsidRPr="009D12AE">
              <w:t xml:space="preserve">Al. Jerozolimskie 134 </w:t>
            </w:r>
          </w:p>
          <w:p w14:paraId="6A44279B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056F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18 252.00 zł</w:t>
            </w:r>
          </w:p>
        </w:tc>
      </w:tr>
      <w:tr w:rsidR="00DB5A46" w:rsidRPr="009D12AE" w14:paraId="51098617" w14:textId="77777777" w:rsidTr="00BD301A">
        <w:tc>
          <w:tcPr>
            <w:tcW w:w="993" w:type="dxa"/>
            <w:shd w:val="clear" w:color="auto" w:fill="auto"/>
            <w:vAlign w:val="center"/>
          </w:tcPr>
          <w:p w14:paraId="00A6B8F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1C7D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202BAE11" w14:textId="77777777" w:rsidR="00DB5A46" w:rsidRPr="009D12AE" w:rsidRDefault="00DB5A46" w:rsidP="00BD301A">
            <w:pPr>
              <w:spacing w:before="80"/>
            </w:pPr>
            <w:r w:rsidRPr="009D12AE">
              <w:t>Farmacol Logistyka Sp. z o.o.</w:t>
            </w:r>
          </w:p>
          <w:p w14:paraId="46C17AEF" w14:textId="06C838A0" w:rsidR="00DB5A46" w:rsidRPr="009D12AE" w:rsidRDefault="00996E8D" w:rsidP="00BD301A">
            <w:r>
              <w:t xml:space="preserve">ul. </w:t>
            </w:r>
            <w:r w:rsidR="00DB5A46" w:rsidRPr="009D12AE">
              <w:t xml:space="preserve">Szopienicka 77 </w:t>
            </w:r>
          </w:p>
          <w:p w14:paraId="0796003A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10D81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32 790.87 zł</w:t>
            </w:r>
          </w:p>
          <w:p w14:paraId="20936154" w14:textId="195A0149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32 791,77 zł </w:t>
            </w:r>
          </w:p>
        </w:tc>
      </w:tr>
      <w:tr w:rsidR="00DB5A46" w:rsidRPr="009D12AE" w14:paraId="075AA7CF" w14:textId="77777777" w:rsidTr="00BD301A">
        <w:tc>
          <w:tcPr>
            <w:tcW w:w="993" w:type="dxa"/>
            <w:shd w:val="clear" w:color="auto" w:fill="auto"/>
            <w:vAlign w:val="center"/>
          </w:tcPr>
          <w:p w14:paraId="756A117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2E199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331107E9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2F6945E5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A6FC8A2" w14:textId="74AB2A4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A4CE51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47 052.66 zł</w:t>
            </w:r>
          </w:p>
          <w:p w14:paraId="1D70B19D" w14:textId="3659F623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47 061,26 zł </w:t>
            </w:r>
          </w:p>
        </w:tc>
      </w:tr>
      <w:tr w:rsidR="00DB5A46" w:rsidRPr="009D12AE" w14:paraId="0012DA04" w14:textId="77777777" w:rsidTr="00BD301A">
        <w:tc>
          <w:tcPr>
            <w:tcW w:w="993" w:type="dxa"/>
            <w:shd w:val="clear" w:color="auto" w:fill="auto"/>
            <w:vAlign w:val="center"/>
          </w:tcPr>
          <w:p w14:paraId="3BE4668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3DF09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36608F25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1604793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69E441F5" w14:textId="55A690AB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2BAFC2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60 790.50 zł</w:t>
            </w:r>
          </w:p>
          <w:p w14:paraId="74C3369B" w14:textId="712B55A0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60 787,50 zł </w:t>
            </w:r>
          </w:p>
        </w:tc>
      </w:tr>
      <w:tr w:rsidR="00DB5A46" w:rsidRPr="009D12AE" w14:paraId="04B56BAB" w14:textId="77777777" w:rsidTr="00BD301A">
        <w:tc>
          <w:tcPr>
            <w:tcW w:w="993" w:type="dxa"/>
            <w:shd w:val="clear" w:color="auto" w:fill="auto"/>
            <w:vAlign w:val="center"/>
          </w:tcPr>
          <w:p w14:paraId="6E4268B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9686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4110" w:type="dxa"/>
            <w:shd w:val="clear" w:color="auto" w:fill="auto"/>
          </w:tcPr>
          <w:p w14:paraId="55E557CA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A65BE4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312C7AA" w14:textId="0C412766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4F10E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5 711.09 zł</w:t>
            </w:r>
          </w:p>
          <w:p w14:paraId="22828858" w14:textId="7A30151A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5 711,10 zł </w:t>
            </w:r>
          </w:p>
        </w:tc>
      </w:tr>
      <w:tr w:rsidR="00DB5A46" w:rsidRPr="009D12AE" w14:paraId="3E6C00B1" w14:textId="77777777" w:rsidTr="00BD301A">
        <w:tc>
          <w:tcPr>
            <w:tcW w:w="993" w:type="dxa"/>
            <w:shd w:val="clear" w:color="auto" w:fill="auto"/>
            <w:vAlign w:val="center"/>
          </w:tcPr>
          <w:p w14:paraId="3EF02E7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3D05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6EBA51A9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7CDBB428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31DAE750" w14:textId="139B54CD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1BA793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3 453.84 zł</w:t>
            </w:r>
          </w:p>
          <w:p w14:paraId="35E8C8CC" w14:textId="72DE04A1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3 454,00 zł </w:t>
            </w:r>
          </w:p>
        </w:tc>
      </w:tr>
      <w:tr w:rsidR="00DB5A46" w:rsidRPr="009D12AE" w14:paraId="5CB9341A" w14:textId="77777777" w:rsidTr="00BD301A">
        <w:tc>
          <w:tcPr>
            <w:tcW w:w="993" w:type="dxa"/>
            <w:shd w:val="clear" w:color="auto" w:fill="auto"/>
            <w:vAlign w:val="center"/>
          </w:tcPr>
          <w:p w14:paraId="5063642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74FC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29D7CEB1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7212D72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1991B604" w14:textId="2ED963C1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867205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59 440.84 zł</w:t>
            </w:r>
          </w:p>
          <w:p w14:paraId="06008349" w14:textId="5796CC7F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59 439,22 zł </w:t>
            </w:r>
          </w:p>
        </w:tc>
      </w:tr>
      <w:tr w:rsidR="00DB5A46" w:rsidRPr="009D12AE" w14:paraId="7B349065" w14:textId="77777777" w:rsidTr="00BD301A">
        <w:tc>
          <w:tcPr>
            <w:tcW w:w="993" w:type="dxa"/>
            <w:shd w:val="clear" w:color="auto" w:fill="auto"/>
            <w:vAlign w:val="center"/>
          </w:tcPr>
          <w:p w14:paraId="4810A63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5142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4D3712C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4D8674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FBCCBB1" w14:textId="0CFF3330" w:rsidR="00DB5A46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FADDE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lastRenderedPageBreak/>
              <w:t>2 104.70 zł</w:t>
            </w:r>
          </w:p>
          <w:p w14:paraId="58DEECF0" w14:textId="271F891A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lastRenderedPageBreak/>
              <w:t xml:space="preserve">2 104,72 zł </w:t>
            </w:r>
          </w:p>
        </w:tc>
      </w:tr>
      <w:tr w:rsidR="00DB5A46" w:rsidRPr="009D12AE" w14:paraId="37B2FA51" w14:textId="77777777" w:rsidTr="00BD301A">
        <w:tc>
          <w:tcPr>
            <w:tcW w:w="993" w:type="dxa"/>
            <w:shd w:val="clear" w:color="auto" w:fill="auto"/>
            <w:vAlign w:val="center"/>
          </w:tcPr>
          <w:p w14:paraId="2A94716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F0F8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4110" w:type="dxa"/>
            <w:shd w:val="clear" w:color="auto" w:fill="auto"/>
          </w:tcPr>
          <w:p w14:paraId="12445F4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408108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639BBB8D" w14:textId="246E7D1C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76C83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52 507.79 zł</w:t>
            </w:r>
          </w:p>
          <w:p w14:paraId="6876FC1E" w14:textId="1ED1BB70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>52</w:t>
            </w:r>
            <w:r w:rsidR="00BA78D3">
              <w:rPr>
                <w:color w:val="FF0000"/>
              </w:rPr>
              <w:t> </w:t>
            </w:r>
            <w:r w:rsidRPr="004B23C9">
              <w:rPr>
                <w:color w:val="FF0000"/>
              </w:rPr>
              <w:t>508</w:t>
            </w:r>
            <w:r w:rsidR="00BA78D3">
              <w:rPr>
                <w:color w:val="FF0000"/>
              </w:rPr>
              <w:t>,</w:t>
            </w:r>
            <w:r w:rsidRPr="004B23C9">
              <w:rPr>
                <w:color w:val="FF0000"/>
              </w:rPr>
              <w:t xml:space="preserve">42 zł </w:t>
            </w:r>
          </w:p>
        </w:tc>
      </w:tr>
      <w:tr w:rsidR="00DB5A46" w:rsidRPr="009D12AE" w14:paraId="3555CDC4" w14:textId="77777777" w:rsidTr="00BD301A">
        <w:tc>
          <w:tcPr>
            <w:tcW w:w="993" w:type="dxa"/>
            <w:shd w:val="clear" w:color="auto" w:fill="auto"/>
            <w:vAlign w:val="center"/>
          </w:tcPr>
          <w:p w14:paraId="6839D31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63CEC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638C39C0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5905B30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3675C908" w14:textId="5E06EB2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59A533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18 761.76 zł</w:t>
            </w:r>
          </w:p>
          <w:p w14:paraId="5FAE1B2F" w14:textId="34F79C29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18 762,00 zł </w:t>
            </w:r>
          </w:p>
        </w:tc>
      </w:tr>
      <w:tr w:rsidR="00DB5A46" w:rsidRPr="009D12AE" w14:paraId="43A01004" w14:textId="77777777" w:rsidTr="00BD301A">
        <w:tc>
          <w:tcPr>
            <w:tcW w:w="993" w:type="dxa"/>
            <w:shd w:val="clear" w:color="auto" w:fill="auto"/>
            <w:vAlign w:val="center"/>
          </w:tcPr>
          <w:p w14:paraId="37C39D1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D45E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</w:t>
            </w:r>
          </w:p>
        </w:tc>
        <w:tc>
          <w:tcPr>
            <w:tcW w:w="4110" w:type="dxa"/>
            <w:shd w:val="clear" w:color="auto" w:fill="auto"/>
          </w:tcPr>
          <w:p w14:paraId="72C56C64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ADC2773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72AF875B" w14:textId="0AE228A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4755E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28 365.93 zł</w:t>
            </w:r>
          </w:p>
          <w:p w14:paraId="52E8AF75" w14:textId="6A7EE68D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28 364,79 zł </w:t>
            </w:r>
          </w:p>
        </w:tc>
      </w:tr>
      <w:tr w:rsidR="00DB5A46" w:rsidRPr="009D12AE" w14:paraId="6F32D401" w14:textId="77777777" w:rsidTr="00BD301A">
        <w:tc>
          <w:tcPr>
            <w:tcW w:w="993" w:type="dxa"/>
            <w:shd w:val="clear" w:color="auto" w:fill="auto"/>
            <w:vAlign w:val="center"/>
          </w:tcPr>
          <w:p w14:paraId="6E93549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1680C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5F0B91EA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9E9ADCD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6EA2C0F" w14:textId="74BD6B9C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6FE195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10 700.00 zł</w:t>
            </w:r>
          </w:p>
          <w:p w14:paraId="00A90509" w14:textId="2538E01E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10 691,00 zł </w:t>
            </w:r>
          </w:p>
        </w:tc>
      </w:tr>
      <w:tr w:rsidR="00DB5A46" w:rsidRPr="009D12AE" w14:paraId="1198BEAA" w14:textId="77777777" w:rsidTr="00BD301A">
        <w:tc>
          <w:tcPr>
            <w:tcW w:w="993" w:type="dxa"/>
            <w:shd w:val="clear" w:color="auto" w:fill="auto"/>
            <w:vAlign w:val="center"/>
          </w:tcPr>
          <w:p w14:paraId="0BFC0AE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39F09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30918666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9DDD4B7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1917C838" w14:textId="2E364C4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3AF71A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3 162.57 zł</w:t>
            </w:r>
          </w:p>
          <w:p w14:paraId="4068DAA5" w14:textId="343CA330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3 162,83 zł </w:t>
            </w:r>
          </w:p>
        </w:tc>
      </w:tr>
      <w:tr w:rsidR="00DB5A46" w:rsidRPr="009D12AE" w14:paraId="04FC4353" w14:textId="77777777" w:rsidTr="00BD301A">
        <w:tc>
          <w:tcPr>
            <w:tcW w:w="993" w:type="dxa"/>
            <w:shd w:val="clear" w:color="auto" w:fill="auto"/>
            <w:vAlign w:val="center"/>
          </w:tcPr>
          <w:p w14:paraId="2BD7479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E3334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73A83269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6A2E48D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3109FAEC" w14:textId="0226B930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D04AC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15 132.52 zł</w:t>
            </w:r>
          </w:p>
          <w:p w14:paraId="66EBF3FE" w14:textId="708E1A54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15 132,37 zł </w:t>
            </w:r>
          </w:p>
        </w:tc>
      </w:tr>
      <w:tr w:rsidR="00DB5A46" w:rsidRPr="009D12AE" w14:paraId="65B61FE1" w14:textId="77777777" w:rsidTr="00BD301A">
        <w:tc>
          <w:tcPr>
            <w:tcW w:w="993" w:type="dxa"/>
            <w:shd w:val="clear" w:color="auto" w:fill="auto"/>
            <w:vAlign w:val="center"/>
          </w:tcPr>
          <w:p w14:paraId="5CAF77C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3091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31CB285E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9D862B5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6AE3B45" w14:textId="5D4F9B4F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404640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6 284.39 zł</w:t>
            </w:r>
          </w:p>
          <w:p w14:paraId="0524895B" w14:textId="53BD2FB3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6 284,48 zł </w:t>
            </w:r>
          </w:p>
        </w:tc>
      </w:tr>
      <w:tr w:rsidR="00DB5A46" w:rsidRPr="009D12AE" w14:paraId="09B62DF3" w14:textId="77777777" w:rsidTr="00BD301A">
        <w:tc>
          <w:tcPr>
            <w:tcW w:w="993" w:type="dxa"/>
            <w:shd w:val="clear" w:color="auto" w:fill="auto"/>
            <w:vAlign w:val="center"/>
          </w:tcPr>
          <w:p w14:paraId="16F1E0F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F4E1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4E0341F5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E06227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A75377D" w14:textId="7C649CCB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8A4BBD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134 1</w:t>
            </w:r>
            <w:r w:rsidR="00457EB4" w:rsidRPr="004B23C9">
              <w:rPr>
                <w:strike/>
              </w:rPr>
              <w:t>1</w:t>
            </w:r>
            <w:r w:rsidRPr="004B23C9">
              <w:rPr>
                <w:strike/>
              </w:rPr>
              <w:t>5.24 zł</w:t>
            </w:r>
          </w:p>
          <w:p w14:paraId="6DDE7187" w14:textId="22289AC2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>134 116,97 zł</w:t>
            </w:r>
          </w:p>
        </w:tc>
      </w:tr>
      <w:tr w:rsidR="00DB5A46" w:rsidRPr="009D12AE" w14:paraId="357DC3C5" w14:textId="77777777" w:rsidTr="00BD301A">
        <w:tc>
          <w:tcPr>
            <w:tcW w:w="993" w:type="dxa"/>
            <w:shd w:val="clear" w:color="auto" w:fill="auto"/>
            <w:vAlign w:val="center"/>
          </w:tcPr>
          <w:p w14:paraId="2D0D77F4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F99B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43DB01D1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43E1779B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DCA3F0B" w14:textId="3BB6567E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D7C7A4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3 012.70 zł</w:t>
            </w:r>
          </w:p>
          <w:p w14:paraId="22E13A14" w14:textId="60E7E377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3 012,77 zł </w:t>
            </w:r>
          </w:p>
        </w:tc>
      </w:tr>
      <w:tr w:rsidR="00DB5A46" w:rsidRPr="009D12AE" w14:paraId="0A2C2AFF" w14:textId="77777777" w:rsidTr="00BD301A">
        <w:tc>
          <w:tcPr>
            <w:tcW w:w="993" w:type="dxa"/>
            <w:shd w:val="clear" w:color="auto" w:fill="auto"/>
            <w:vAlign w:val="center"/>
          </w:tcPr>
          <w:p w14:paraId="34CC206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2EB7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38</w:t>
            </w:r>
          </w:p>
        </w:tc>
        <w:tc>
          <w:tcPr>
            <w:tcW w:w="4110" w:type="dxa"/>
            <w:shd w:val="clear" w:color="auto" w:fill="auto"/>
          </w:tcPr>
          <w:p w14:paraId="52B648FE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61B2B37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9393B1F" w14:textId="4B55A8E2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2CE04B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11 976.20 zł</w:t>
            </w:r>
          </w:p>
          <w:p w14:paraId="739DDCCA" w14:textId="69A9A336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11 975,91 zł </w:t>
            </w:r>
          </w:p>
        </w:tc>
      </w:tr>
      <w:tr w:rsidR="00DB5A46" w:rsidRPr="009D12AE" w14:paraId="54DB3638" w14:textId="77777777" w:rsidTr="00BD301A">
        <w:tc>
          <w:tcPr>
            <w:tcW w:w="993" w:type="dxa"/>
            <w:shd w:val="clear" w:color="auto" w:fill="auto"/>
            <w:vAlign w:val="center"/>
          </w:tcPr>
          <w:p w14:paraId="5B7A249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DBB32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259F321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75197FC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A20BC59" w14:textId="40409383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5FB10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190 124.26 zł</w:t>
            </w:r>
          </w:p>
          <w:p w14:paraId="44E65F1A" w14:textId="6DC10B81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190 123,82 zł </w:t>
            </w:r>
          </w:p>
        </w:tc>
      </w:tr>
      <w:tr w:rsidR="00DB5A46" w:rsidRPr="009D12AE" w14:paraId="1A0563C7" w14:textId="77777777" w:rsidTr="00BD301A">
        <w:tc>
          <w:tcPr>
            <w:tcW w:w="993" w:type="dxa"/>
            <w:shd w:val="clear" w:color="auto" w:fill="auto"/>
            <w:vAlign w:val="center"/>
          </w:tcPr>
          <w:p w14:paraId="78BBF10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9E4C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43</w:t>
            </w:r>
          </w:p>
        </w:tc>
        <w:tc>
          <w:tcPr>
            <w:tcW w:w="4110" w:type="dxa"/>
            <w:shd w:val="clear" w:color="auto" w:fill="auto"/>
          </w:tcPr>
          <w:p w14:paraId="11C2E607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7CFF56EF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7F53DAA5" w14:textId="6AB6F819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56B65C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80 816.32 zł</w:t>
            </w:r>
          </w:p>
          <w:p w14:paraId="4EF7F882" w14:textId="66F36DE7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80 815,06 zł </w:t>
            </w:r>
          </w:p>
        </w:tc>
      </w:tr>
      <w:tr w:rsidR="00DB5A46" w:rsidRPr="009D12AE" w14:paraId="0EF29C57" w14:textId="77777777" w:rsidTr="00BD301A">
        <w:tc>
          <w:tcPr>
            <w:tcW w:w="993" w:type="dxa"/>
            <w:shd w:val="clear" w:color="auto" w:fill="auto"/>
            <w:vAlign w:val="center"/>
          </w:tcPr>
          <w:p w14:paraId="5BD186E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071C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45</w:t>
            </w:r>
          </w:p>
        </w:tc>
        <w:tc>
          <w:tcPr>
            <w:tcW w:w="4110" w:type="dxa"/>
            <w:shd w:val="clear" w:color="auto" w:fill="auto"/>
          </w:tcPr>
          <w:p w14:paraId="4EB8D1B2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23518A95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51800158" w14:textId="0A3E45B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5DF798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25 391.02 zł</w:t>
            </w:r>
          </w:p>
          <w:p w14:paraId="36C06BC1" w14:textId="00F081AB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25 391,80 zł </w:t>
            </w:r>
          </w:p>
        </w:tc>
      </w:tr>
      <w:tr w:rsidR="00DB5A46" w:rsidRPr="009D12AE" w14:paraId="092B0F85" w14:textId="77777777" w:rsidTr="00BD301A">
        <w:tc>
          <w:tcPr>
            <w:tcW w:w="993" w:type="dxa"/>
            <w:shd w:val="clear" w:color="auto" w:fill="auto"/>
            <w:vAlign w:val="center"/>
          </w:tcPr>
          <w:p w14:paraId="0C64653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AA30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6024C392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7D6F9FA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7109E3A8" w14:textId="3E4D1E9D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8E5B0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94 434.55 zł</w:t>
            </w:r>
          </w:p>
          <w:p w14:paraId="236F8AC3" w14:textId="10852539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>94 432,</w:t>
            </w:r>
            <w:r w:rsidR="006A3B11">
              <w:rPr>
                <w:color w:val="FF0000"/>
              </w:rPr>
              <w:t>8</w:t>
            </w:r>
            <w:r w:rsidRPr="004B23C9">
              <w:rPr>
                <w:color w:val="FF0000"/>
              </w:rPr>
              <w:t>0 z</w:t>
            </w:r>
            <w:r w:rsidRPr="006A3B11">
              <w:rPr>
                <w:color w:val="FF0000"/>
              </w:rPr>
              <w:t xml:space="preserve">ł </w:t>
            </w:r>
          </w:p>
        </w:tc>
      </w:tr>
      <w:tr w:rsidR="00DB5A46" w:rsidRPr="009D12AE" w14:paraId="24A491B6" w14:textId="77777777" w:rsidTr="00BD301A">
        <w:tc>
          <w:tcPr>
            <w:tcW w:w="993" w:type="dxa"/>
            <w:shd w:val="clear" w:color="auto" w:fill="auto"/>
            <w:vAlign w:val="center"/>
          </w:tcPr>
          <w:p w14:paraId="53FF090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0A35B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1AA5420C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0E38E11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4B2DE092" w14:textId="44CDF57F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ECEA8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129 238.63 zł</w:t>
            </w:r>
          </w:p>
          <w:p w14:paraId="3A0D2080" w14:textId="756B2B6E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>129 242,40 zł</w:t>
            </w:r>
          </w:p>
        </w:tc>
      </w:tr>
      <w:tr w:rsidR="00DB5A46" w:rsidRPr="009D12AE" w14:paraId="3966D6C4" w14:textId="77777777" w:rsidTr="00BD301A">
        <w:tc>
          <w:tcPr>
            <w:tcW w:w="993" w:type="dxa"/>
            <w:shd w:val="clear" w:color="auto" w:fill="auto"/>
            <w:vAlign w:val="center"/>
          </w:tcPr>
          <w:p w14:paraId="5876CA5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D093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0FAC638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373060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4EEAC3CD" w14:textId="4EBB78DC" w:rsidR="00DB5A46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77C12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lastRenderedPageBreak/>
              <w:t>29 730.07 zł</w:t>
            </w:r>
          </w:p>
          <w:p w14:paraId="1F667A19" w14:textId="678B00BD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29 731,04 zł </w:t>
            </w:r>
          </w:p>
        </w:tc>
      </w:tr>
      <w:tr w:rsidR="00DB5A46" w:rsidRPr="009D12AE" w14:paraId="34679274" w14:textId="77777777" w:rsidTr="00BD301A">
        <w:tc>
          <w:tcPr>
            <w:tcW w:w="993" w:type="dxa"/>
            <w:shd w:val="clear" w:color="auto" w:fill="auto"/>
            <w:vAlign w:val="center"/>
          </w:tcPr>
          <w:p w14:paraId="3949F43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9F79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0ABA9734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347516D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1B1C73A9" w14:textId="520B8A87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5FC3B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6 982.50 zł</w:t>
            </w:r>
          </w:p>
          <w:p w14:paraId="2D8DCFBF" w14:textId="6A72E2CF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6 982,52 zł </w:t>
            </w:r>
          </w:p>
        </w:tc>
      </w:tr>
      <w:tr w:rsidR="00DB5A46" w:rsidRPr="009D12AE" w14:paraId="2E86D69E" w14:textId="77777777" w:rsidTr="00BD301A">
        <w:tc>
          <w:tcPr>
            <w:tcW w:w="993" w:type="dxa"/>
            <w:shd w:val="clear" w:color="auto" w:fill="auto"/>
            <w:vAlign w:val="center"/>
          </w:tcPr>
          <w:p w14:paraId="046A2B3C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94E0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474434F1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EAFE95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3D316E3" w14:textId="5D9704F2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5341B6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5 733.45 zł</w:t>
            </w:r>
          </w:p>
          <w:p w14:paraId="5421C4C7" w14:textId="42619AFB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 xml:space="preserve">5 735,00 zł </w:t>
            </w:r>
          </w:p>
        </w:tc>
      </w:tr>
      <w:tr w:rsidR="00DB5A46" w:rsidRPr="009D12AE" w14:paraId="106444F7" w14:textId="77777777" w:rsidTr="00BD301A">
        <w:tc>
          <w:tcPr>
            <w:tcW w:w="993" w:type="dxa"/>
            <w:shd w:val="clear" w:color="auto" w:fill="auto"/>
            <w:vAlign w:val="center"/>
          </w:tcPr>
          <w:p w14:paraId="05E43A74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3197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3BE0EA45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E8821F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B333B5E" w14:textId="078C1D2F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77A66" w14:textId="77777777" w:rsidR="00DB5A46" w:rsidRPr="004B23C9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4B23C9">
              <w:rPr>
                <w:strike/>
              </w:rPr>
              <w:t>5 229.08 zł</w:t>
            </w:r>
          </w:p>
          <w:p w14:paraId="477937F3" w14:textId="3341A962" w:rsidR="009511ED" w:rsidRPr="009D12AE" w:rsidRDefault="009511ED" w:rsidP="00BD301A">
            <w:pPr>
              <w:spacing w:before="80" w:after="80"/>
              <w:jc w:val="center"/>
            </w:pPr>
            <w:r w:rsidRPr="004B23C9">
              <w:rPr>
                <w:color w:val="FF0000"/>
              </w:rPr>
              <w:t>5</w:t>
            </w:r>
            <w:r w:rsidR="006A3B11">
              <w:rPr>
                <w:color w:val="FF0000"/>
              </w:rPr>
              <w:t> </w:t>
            </w:r>
            <w:r w:rsidRPr="004B23C9">
              <w:rPr>
                <w:color w:val="FF0000"/>
              </w:rPr>
              <w:t>227</w:t>
            </w:r>
            <w:r w:rsidR="006A3B11">
              <w:rPr>
                <w:color w:val="FF0000"/>
              </w:rPr>
              <w:t>,</w:t>
            </w:r>
            <w:r w:rsidRPr="004B23C9">
              <w:rPr>
                <w:color w:val="FF0000"/>
              </w:rPr>
              <w:t xml:space="preserve">62 zł </w:t>
            </w:r>
          </w:p>
        </w:tc>
      </w:tr>
      <w:tr w:rsidR="00DB5A46" w:rsidRPr="009D12AE" w14:paraId="67577470" w14:textId="77777777" w:rsidTr="00BD301A">
        <w:tc>
          <w:tcPr>
            <w:tcW w:w="993" w:type="dxa"/>
            <w:shd w:val="clear" w:color="auto" w:fill="auto"/>
            <w:vAlign w:val="center"/>
          </w:tcPr>
          <w:p w14:paraId="71B6697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984E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686C5713" w14:textId="254851BE" w:rsidR="00DB5A46" w:rsidRPr="009D12AE" w:rsidRDefault="00DB5A46" w:rsidP="00BD301A">
            <w:pPr>
              <w:spacing w:before="80"/>
            </w:pPr>
            <w:r w:rsidRPr="009D12AE">
              <w:t>Servier Polska Services Sp. z o.o.</w:t>
            </w:r>
            <w:r w:rsidR="00996E8D">
              <w:t xml:space="preserve"> </w:t>
            </w:r>
          </w:p>
          <w:p w14:paraId="1F5566EB" w14:textId="413DD09B" w:rsidR="00DB5A46" w:rsidRPr="009D12AE" w:rsidRDefault="00996E8D" w:rsidP="00BD301A">
            <w:r>
              <w:t xml:space="preserve">ul. </w:t>
            </w:r>
            <w:r w:rsidR="00DB5A46" w:rsidRPr="009D12AE">
              <w:t xml:space="preserve">Burakowska 14 </w:t>
            </w:r>
          </w:p>
          <w:p w14:paraId="2A5A183E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01-066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55A27" w14:textId="77777777" w:rsidR="00DB5A46" w:rsidRPr="007F0361" w:rsidRDefault="00DB5A46" w:rsidP="00BD301A">
            <w:pPr>
              <w:spacing w:before="80" w:after="80"/>
              <w:jc w:val="center"/>
              <w:rPr>
                <w:strike/>
              </w:rPr>
            </w:pPr>
            <w:r w:rsidRPr="007F0361">
              <w:rPr>
                <w:strike/>
              </w:rPr>
              <w:t>998.78 zł</w:t>
            </w:r>
          </w:p>
          <w:p w14:paraId="5D60D851" w14:textId="501856C2" w:rsidR="007F0361" w:rsidRPr="009D12AE" w:rsidRDefault="007F0361" w:rsidP="00BD301A">
            <w:pPr>
              <w:spacing w:before="80" w:after="80"/>
              <w:jc w:val="center"/>
            </w:pPr>
            <w:r w:rsidRPr="007F0361">
              <w:rPr>
                <w:color w:val="FF0000"/>
              </w:rPr>
              <w:t>998.92 zł</w:t>
            </w:r>
          </w:p>
        </w:tc>
      </w:tr>
      <w:tr w:rsidR="00DB5A46" w:rsidRPr="009D12AE" w14:paraId="1DA059D5" w14:textId="77777777" w:rsidTr="00BD301A">
        <w:tc>
          <w:tcPr>
            <w:tcW w:w="993" w:type="dxa"/>
            <w:shd w:val="clear" w:color="auto" w:fill="auto"/>
            <w:vAlign w:val="center"/>
          </w:tcPr>
          <w:p w14:paraId="211AE4CD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8467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614433B2" w14:textId="77777777" w:rsidR="00DB5A46" w:rsidRPr="009D12AE" w:rsidRDefault="00DB5A46" w:rsidP="00BD301A">
            <w:pPr>
              <w:spacing w:before="80"/>
            </w:pPr>
            <w:r w:rsidRPr="009D12AE">
              <w:t>Egis Polska Dystrybucja Sp. z o.o.</w:t>
            </w:r>
          </w:p>
          <w:p w14:paraId="10802628" w14:textId="7C405FE3" w:rsidR="00DB5A46" w:rsidRPr="009D12AE" w:rsidRDefault="00996E8D" w:rsidP="00BD301A">
            <w:r>
              <w:t xml:space="preserve">ul. </w:t>
            </w:r>
            <w:r w:rsidR="00DB5A46" w:rsidRPr="009D12AE">
              <w:t xml:space="preserve">Komitetu Obrony Robotników 45 D </w:t>
            </w:r>
          </w:p>
          <w:p w14:paraId="1F4494FD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02-146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47A3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2 237.76 zł</w:t>
            </w:r>
          </w:p>
        </w:tc>
      </w:tr>
      <w:tr w:rsidR="00DB5A46" w:rsidRPr="009D12AE" w14:paraId="4A8FAAD8" w14:textId="77777777" w:rsidTr="00BD301A">
        <w:tc>
          <w:tcPr>
            <w:tcW w:w="993" w:type="dxa"/>
            <w:shd w:val="clear" w:color="auto" w:fill="auto"/>
            <w:vAlign w:val="center"/>
          </w:tcPr>
          <w:p w14:paraId="2BA3046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D2DA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50FD1CA9" w14:textId="77777777" w:rsidR="00DB5A46" w:rsidRPr="009D12AE" w:rsidRDefault="00DB5A46" w:rsidP="00BD301A">
            <w:pPr>
              <w:spacing w:before="80"/>
            </w:pPr>
            <w:r w:rsidRPr="009D12AE">
              <w:t>Neuca S.A.</w:t>
            </w:r>
          </w:p>
          <w:p w14:paraId="194153B1" w14:textId="4CB5A494" w:rsidR="00DB5A46" w:rsidRPr="009D12AE" w:rsidRDefault="00996E8D" w:rsidP="00BD301A">
            <w:r>
              <w:t>ul. Forteczna 35-37</w:t>
            </w:r>
          </w:p>
          <w:p w14:paraId="7A346E09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6E4D1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32 192.17 zł</w:t>
            </w:r>
          </w:p>
        </w:tc>
      </w:tr>
      <w:tr w:rsidR="00996E8D" w:rsidRPr="009D12AE" w14:paraId="15FCCAFE" w14:textId="77777777" w:rsidTr="00BD301A">
        <w:tc>
          <w:tcPr>
            <w:tcW w:w="993" w:type="dxa"/>
            <w:shd w:val="clear" w:color="auto" w:fill="auto"/>
            <w:vAlign w:val="center"/>
          </w:tcPr>
          <w:p w14:paraId="0499EB4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2B45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6E2D982D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633E3AB" w14:textId="77777777" w:rsidR="00996E8D" w:rsidRPr="009D12AE" w:rsidRDefault="00996E8D" w:rsidP="00996E8D">
            <w:r>
              <w:t>ul. Forteczna 35-37</w:t>
            </w:r>
          </w:p>
          <w:p w14:paraId="7AD65906" w14:textId="6FB1F18F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22B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35 185.11 zł</w:t>
            </w:r>
          </w:p>
        </w:tc>
      </w:tr>
      <w:tr w:rsidR="00996E8D" w:rsidRPr="009D12AE" w14:paraId="250D8FA1" w14:textId="77777777" w:rsidTr="00BD301A">
        <w:tc>
          <w:tcPr>
            <w:tcW w:w="993" w:type="dxa"/>
            <w:shd w:val="clear" w:color="auto" w:fill="auto"/>
            <w:vAlign w:val="center"/>
          </w:tcPr>
          <w:p w14:paraId="1E04313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0D4A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3DC76944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61E1C70" w14:textId="77777777" w:rsidR="00996E8D" w:rsidRPr="009D12AE" w:rsidRDefault="00996E8D" w:rsidP="00996E8D">
            <w:r>
              <w:t>ul. Forteczna 35-37</w:t>
            </w:r>
          </w:p>
          <w:p w14:paraId="5B0817E7" w14:textId="6C35BA25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9E47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58 436.09 zł</w:t>
            </w:r>
          </w:p>
        </w:tc>
      </w:tr>
      <w:tr w:rsidR="00996E8D" w:rsidRPr="009D12AE" w14:paraId="27A1D8B9" w14:textId="77777777" w:rsidTr="00BD301A">
        <w:tc>
          <w:tcPr>
            <w:tcW w:w="993" w:type="dxa"/>
            <w:shd w:val="clear" w:color="auto" w:fill="auto"/>
            <w:vAlign w:val="center"/>
          </w:tcPr>
          <w:p w14:paraId="144BDF6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5D93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07BA9236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1B87E6A1" w14:textId="77777777" w:rsidR="00996E8D" w:rsidRPr="009D12AE" w:rsidRDefault="00996E8D" w:rsidP="00996E8D">
            <w:r>
              <w:t>ul. Forteczna 35-37</w:t>
            </w:r>
          </w:p>
          <w:p w14:paraId="227161A5" w14:textId="47A76D21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BBBF2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2 135.76 zł</w:t>
            </w:r>
          </w:p>
        </w:tc>
      </w:tr>
      <w:tr w:rsidR="00996E8D" w:rsidRPr="009D12AE" w14:paraId="79A79FDE" w14:textId="77777777" w:rsidTr="00BD301A">
        <w:tc>
          <w:tcPr>
            <w:tcW w:w="993" w:type="dxa"/>
            <w:shd w:val="clear" w:color="auto" w:fill="auto"/>
            <w:vAlign w:val="center"/>
          </w:tcPr>
          <w:p w14:paraId="0703EDA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1CF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29C7C3F3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FB50E73" w14:textId="77777777" w:rsidR="00996E8D" w:rsidRPr="009D12AE" w:rsidRDefault="00996E8D" w:rsidP="00996E8D">
            <w:r>
              <w:t>ul. Forteczna 35-37</w:t>
            </w:r>
          </w:p>
          <w:p w14:paraId="5C495ED9" w14:textId="0FF8556E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88B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10 716.70 zł</w:t>
            </w:r>
          </w:p>
        </w:tc>
      </w:tr>
      <w:tr w:rsidR="00996E8D" w:rsidRPr="009D12AE" w14:paraId="3F5C9B64" w14:textId="77777777" w:rsidTr="00BD301A">
        <w:tc>
          <w:tcPr>
            <w:tcW w:w="993" w:type="dxa"/>
            <w:shd w:val="clear" w:color="auto" w:fill="auto"/>
            <w:vAlign w:val="center"/>
          </w:tcPr>
          <w:p w14:paraId="2EACFF8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D3F63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20</w:t>
            </w:r>
          </w:p>
        </w:tc>
        <w:tc>
          <w:tcPr>
            <w:tcW w:w="4110" w:type="dxa"/>
            <w:shd w:val="clear" w:color="auto" w:fill="auto"/>
          </w:tcPr>
          <w:p w14:paraId="76734AF8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0100E18" w14:textId="77777777" w:rsidR="00996E8D" w:rsidRPr="009D12AE" w:rsidRDefault="00996E8D" w:rsidP="00996E8D">
            <w:r>
              <w:t>ul. Forteczna 35-37</w:t>
            </w:r>
          </w:p>
          <w:p w14:paraId="52430BB7" w14:textId="42F98E41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54F3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46 953.65 zł</w:t>
            </w:r>
          </w:p>
        </w:tc>
      </w:tr>
      <w:tr w:rsidR="00996E8D" w:rsidRPr="009D12AE" w14:paraId="168A8A9F" w14:textId="77777777" w:rsidTr="00BD301A">
        <w:tc>
          <w:tcPr>
            <w:tcW w:w="993" w:type="dxa"/>
            <w:shd w:val="clear" w:color="auto" w:fill="auto"/>
            <w:vAlign w:val="center"/>
          </w:tcPr>
          <w:p w14:paraId="5EC21DF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4C0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57578F88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552A33CA" w14:textId="77777777" w:rsidR="00996E8D" w:rsidRPr="009D12AE" w:rsidRDefault="00996E8D" w:rsidP="00996E8D">
            <w:r>
              <w:t>ul. Forteczna 35-37</w:t>
            </w:r>
          </w:p>
          <w:p w14:paraId="60583061" w14:textId="4F11AEFD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4DAC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3 620.89 zł</w:t>
            </w:r>
          </w:p>
        </w:tc>
      </w:tr>
      <w:tr w:rsidR="00996E8D" w:rsidRPr="009D12AE" w14:paraId="38C0D92E" w14:textId="77777777" w:rsidTr="00BD301A">
        <w:tc>
          <w:tcPr>
            <w:tcW w:w="993" w:type="dxa"/>
            <w:shd w:val="clear" w:color="auto" w:fill="auto"/>
            <w:vAlign w:val="center"/>
          </w:tcPr>
          <w:p w14:paraId="5BF4A65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9D3FE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64E66E19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771AA9AB" w14:textId="77777777" w:rsidR="00996E8D" w:rsidRPr="009D12AE" w:rsidRDefault="00996E8D" w:rsidP="00996E8D">
            <w:r>
              <w:t>ul. Forteczna 35-37</w:t>
            </w:r>
          </w:p>
          <w:p w14:paraId="1EC9351C" w14:textId="54EBF73C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073D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15 073.73 zł</w:t>
            </w:r>
          </w:p>
        </w:tc>
      </w:tr>
      <w:tr w:rsidR="00996E8D" w:rsidRPr="009D12AE" w14:paraId="39BC4E1E" w14:textId="77777777" w:rsidTr="00BD301A">
        <w:tc>
          <w:tcPr>
            <w:tcW w:w="993" w:type="dxa"/>
            <w:shd w:val="clear" w:color="auto" w:fill="auto"/>
            <w:vAlign w:val="center"/>
          </w:tcPr>
          <w:p w14:paraId="59588A6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C2A9A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0444AB91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5976965E" w14:textId="77777777" w:rsidR="00996E8D" w:rsidRPr="009D12AE" w:rsidRDefault="00996E8D" w:rsidP="00996E8D">
            <w:r>
              <w:t>ul. Forteczna 35-37</w:t>
            </w:r>
          </w:p>
          <w:p w14:paraId="7C7BDCCA" w14:textId="357372EF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2380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1 617.60 zł</w:t>
            </w:r>
          </w:p>
        </w:tc>
      </w:tr>
      <w:tr w:rsidR="00996E8D" w:rsidRPr="009D12AE" w14:paraId="237D634C" w14:textId="77777777" w:rsidTr="00BD301A">
        <w:tc>
          <w:tcPr>
            <w:tcW w:w="993" w:type="dxa"/>
            <w:shd w:val="clear" w:color="auto" w:fill="auto"/>
            <w:vAlign w:val="center"/>
          </w:tcPr>
          <w:p w14:paraId="080DAC1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0BED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</w:t>
            </w:r>
          </w:p>
        </w:tc>
        <w:tc>
          <w:tcPr>
            <w:tcW w:w="4110" w:type="dxa"/>
            <w:shd w:val="clear" w:color="auto" w:fill="auto"/>
          </w:tcPr>
          <w:p w14:paraId="2DC2E562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8E6A623" w14:textId="77777777" w:rsidR="00996E8D" w:rsidRPr="009D12AE" w:rsidRDefault="00996E8D" w:rsidP="00996E8D">
            <w:r>
              <w:t>ul. Forteczna 35-37</w:t>
            </w:r>
          </w:p>
          <w:p w14:paraId="3AF09016" w14:textId="338055C5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4604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28 472.80 zł</w:t>
            </w:r>
          </w:p>
        </w:tc>
      </w:tr>
      <w:tr w:rsidR="00996E8D" w:rsidRPr="009D12AE" w14:paraId="462BE58A" w14:textId="77777777" w:rsidTr="00BD301A">
        <w:tc>
          <w:tcPr>
            <w:tcW w:w="993" w:type="dxa"/>
            <w:shd w:val="clear" w:color="auto" w:fill="auto"/>
            <w:vAlign w:val="center"/>
          </w:tcPr>
          <w:p w14:paraId="1C57319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6B65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31</w:t>
            </w:r>
          </w:p>
        </w:tc>
        <w:tc>
          <w:tcPr>
            <w:tcW w:w="4110" w:type="dxa"/>
            <w:shd w:val="clear" w:color="auto" w:fill="auto"/>
          </w:tcPr>
          <w:p w14:paraId="78B0640A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1FABB1C" w14:textId="77777777" w:rsidR="00996E8D" w:rsidRPr="009D12AE" w:rsidRDefault="00996E8D" w:rsidP="00996E8D">
            <w:r>
              <w:t>ul. Forteczna 35-37</w:t>
            </w:r>
          </w:p>
          <w:p w14:paraId="6DA06DB6" w14:textId="2AE8F52B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DC8C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30 583.25 zł</w:t>
            </w:r>
          </w:p>
        </w:tc>
      </w:tr>
      <w:tr w:rsidR="00996E8D" w:rsidRPr="009D12AE" w14:paraId="06288FB3" w14:textId="77777777" w:rsidTr="00BD301A">
        <w:tc>
          <w:tcPr>
            <w:tcW w:w="993" w:type="dxa"/>
            <w:shd w:val="clear" w:color="auto" w:fill="auto"/>
            <w:vAlign w:val="center"/>
          </w:tcPr>
          <w:p w14:paraId="1D11ACE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32E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</w:t>
            </w:r>
          </w:p>
        </w:tc>
        <w:tc>
          <w:tcPr>
            <w:tcW w:w="4110" w:type="dxa"/>
            <w:shd w:val="clear" w:color="auto" w:fill="auto"/>
          </w:tcPr>
          <w:p w14:paraId="623C01B9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331B0507" w14:textId="77777777" w:rsidR="00996E8D" w:rsidRPr="009D12AE" w:rsidRDefault="00996E8D" w:rsidP="00996E8D">
            <w:r>
              <w:t>ul. Forteczna 35-37</w:t>
            </w:r>
          </w:p>
          <w:p w14:paraId="45B10E93" w14:textId="2E9CA9D2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8FB9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15 682.70 zł</w:t>
            </w:r>
          </w:p>
        </w:tc>
      </w:tr>
      <w:tr w:rsidR="00996E8D" w:rsidRPr="009D12AE" w14:paraId="0464A2B2" w14:textId="77777777" w:rsidTr="00BD301A">
        <w:tc>
          <w:tcPr>
            <w:tcW w:w="993" w:type="dxa"/>
            <w:shd w:val="clear" w:color="auto" w:fill="auto"/>
            <w:vAlign w:val="center"/>
          </w:tcPr>
          <w:p w14:paraId="5D1D703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6AB9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5A4D335D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5EB84FA6" w14:textId="77777777" w:rsidR="00996E8D" w:rsidRPr="009D12AE" w:rsidRDefault="00996E8D" w:rsidP="00996E8D">
            <w:r>
              <w:t>ul. Forteczna 35-37</w:t>
            </w:r>
          </w:p>
          <w:p w14:paraId="53FF1642" w14:textId="5FD47D7A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5C507" w14:textId="5D2076C4" w:rsidR="00996E8D" w:rsidRPr="009D12AE" w:rsidRDefault="00996E8D" w:rsidP="00996E8D">
            <w:pPr>
              <w:spacing w:before="80" w:after="80"/>
              <w:jc w:val="center"/>
            </w:pPr>
            <w:r w:rsidRPr="009D12AE">
              <w:t>8 4</w:t>
            </w:r>
            <w:r w:rsidR="00253132">
              <w:t>9</w:t>
            </w:r>
            <w:r w:rsidRPr="009D12AE">
              <w:t>1.14 zł</w:t>
            </w:r>
          </w:p>
        </w:tc>
      </w:tr>
      <w:tr w:rsidR="00996E8D" w:rsidRPr="009D12AE" w14:paraId="11CAB45C" w14:textId="77777777" w:rsidTr="00BD301A">
        <w:tc>
          <w:tcPr>
            <w:tcW w:w="993" w:type="dxa"/>
            <w:shd w:val="clear" w:color="auto" w:fill="auto"/>
            <w:vAlign w:val="center"/>
          </w:tcPr>
          <w:p w14:paraId="23C231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5977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38D1F540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9BA6AE5" w14:textId="77777777" w:rsidR="00996E8D" w:rsidRPr="009D12AE" w:rsidRDefault="00996E8D" w:rsidP="00996E8D">
            <w:r>
              <w:t>ul. Forteczna 35-37</w:t>
            </w:r>
          </w:p>
          <w:p w14:paraId="3A2D39E5" w14:textId="2FA3BA72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12D6E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96 155.60 zł</w:t>
            </w:r>
          </w:p>
        </w:tc>
      </w:tr>
      <w:tr w:rsidR="00996E8D" w:rsidRPr="009D12AE" w14:paraId="1975C612" w14:textId="77777777" w:rsidTr="00BD301A">
        <w:tc>
          <w:tcPr>
            <w:tcW w:w="993" w:type="dxa"/>
            <w:shd w:val="clear" w:color="auto" w:fill="auto"/>
            <w:vAlign w:val="center"/>
          </w:tcPr>
          <w:p w14:paraId="2875E47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CBA30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7E4B7A8A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30A8EB95" w14:textId="77777777" w:rsidR="00996E8D" w:rsidRPr="009D12AE" w:rsidRDefault="00996E8D" w:rsidP="00996E8D">
            <w:r>
              <w:t>ul. Forteczna 35-37</w:t>
            </w:r>
          </w:p>
          <w:p w14:paraId="73F5D62E" w14:textId="5B6278E3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9D8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9 145.00 zł</w:t>
            </w:r>
          </w:p>
        </w:tc>
      </w:tr>
      <w:tr w:rsidR="00996E8D" w:rsidRPr="009D12AE" w14:paraId="631B74E2" w14:textId="77777777" w:rsidTr="00BD301A">
        <w:tc>
          <w:tcPr>
            <w:tcW w:w="993" w:type="dxa"/>
            <w:shd w:val="clear" w:color="auto" w:fill="auto"/>
            <w:vAlign w:val="center"/>
          </w:tcPr>
          <w:p w14:paraId="563C505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3157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50</w:t>
            </w:r>
          </w:p>
        </w:tc>
        <w:tc>
          <w:tcPr>
            <w:tcW w:w="4110" w:type="dxa"/>
            <w:shd w:val="clear" w:color="auto" w:fill="auto"/>
          </w:tcPr>
          <w:p w14:paraId="5A50CFD2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941850D" w14:textId="77777777" w:rsidR="00996E8D" w:rsidRPr="009D12AE" w:rsidRDefault="00996E8D" w:rsidP="00996E8D">
            <w:r>
              <w:t>ul. Forteczna 35-37</w:t>
            </w:r>
          </w:p>
          <w:p w14:paraId="6B1948E1" w14:textId="119A34CB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DDE7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15 285.20 zł</w:t>
            </w:r>
          </w:p>
        </w:tc>
      </w:tr>
      <w:tr w:rsidR="00996E8D" w:rsidRPr="009D12AE" w14:paraId="5D4EABF5" w14:textId="77777777" w:rsidTr="00BD301A">
        <w:tc>
          <w:tcPr>
            <w:tcW w:w="993" w:type="dxa"/>
            <w:shd w:val="clear" w:color="auto" w:fill="auto"/>
            <w:vAlign w:val="center"/>
          </w:tcPr>
          <w:p w14:paraId="2F5FE82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5A092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17AF8763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3E9999C" w14:textId="77777777" w:rsidR="00996E8D" w:rsidRPr="009D12AE" w:rsidRDefault="00996E8D" w:rsidP="00996E8D">
            <w:r>
              <w:t>ul. Forteczna 35-37</w:t>
            </w:r>
          </w:p>
          <w:p w14:paraId="261DF69A" w14:textId="73B6DBCC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A28D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131 754.40 zł</w:t>
            </w:r>
          </w:p>
        </w:tc>
      </w:tr>
      <w:tr w:rsidR="00996E8D" w:rsidRPr="009D12AE" w14:paraId="71BCB80B" w14:textId="77777777" w:rsidTr="00BD301A">
        <w:tc>
          <w:tcPr>
            <w:tcW w:w="993" w:type="dxa"/>
            <w:shd w:val="clear" w:color="auto" w:fill="auto"/>
            <w:vAlign w:val="center"/>
          </w:tcPr>
          <w:p w14:paraId="2E27B1A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6C00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254FED6E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065464D7" w14:textId="77777777" w:rsidR="00996E8D" w:rsidRPr="009D12AE" w:rsidRDefault="00996E8D" w:rsidP="00996E8D">
            <w:r>
              <w:t>ul. Forteczna 35-37</w:t>
            </w:r>
          </w:p>
          <w:p w14:paraId="0C8EF6E7" w14:textId="6EAD3158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2A5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29 709.50 zł</w:t>
            </w:r>
          </w:p>
        </w:tc>
      </w:tr>
      <w:tr w:rsidR="00996E8D" w:rsidRPr="009D12AE" w14:paraId="50493643" w14:textId="77777777" w:rsidTr="00BD301A">
        <w:tc>
          <w:tcPr>
            <w:tcW w:w="993" w:type="dxa"/>
            <w:shd w:val="clear" w:color="auto" w:fill="auto"/>
            <w:vAlign w:val="center"/>
          </w:tcPr>
          <w:p w14:paraId="6FED784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2C26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</w:t>
            </w:r>
          </w:p>
        </w:tc>
        <w:tc>
          <w:tcPr>
            <w:tcW w:w="4110" w:type="dxa"/>
            <w:shd w:val="clear" w:color="auto" w:fill="auto"/>
          </w:tcPr>
          <w:p w14:paraId="56A3083D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77FEB8B" w14:textId="77777777" w:rsidR="00996E8D" w:rsidRPr="009D12AE" w:rsidRDefault="00996E8D" w:rsidP="00996E8D">
            <w:r>
              <w:t>ul. Forteczna 35-37</w:t>
            </w:r>
          </w:p>
          <w:p w14:paraId="1982CF14" w14:textId="117C161B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EE8E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95 453.95 zł</w:t>
            </w:r>
          </w:p>
        </w:tc>
      </w:tr>
      <w:tr w:rsidR="00996E8D" w:rsidRPr="009D12AE" w14:paraId="1BCD4494" w14:textId="77777777" w:rsidTr="00BD301A">
        <w:tc>
          <w:tcPr>
            <w:tcW w:w="993" w:type="dxa"/>
            <w:shd w:val="clear" w:color="auto" w:fill="auto"/>
            <w:vAlign w:val="center"/>
          </w:tcPr>
          <w:p w14:paraId="23B3947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350D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56</w:t>
            </w:r>
          </w:p>
        </w:tc>
        <w:tc>
          <w:tcPr>
            <w:tcW w:w="4110" w:type="dxa"/>
            <w:shd w:val="clear" w:color="auto" w:fill="auto"/>
          </w:tcPr>
          <w:p w14:paraId="5064D777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7AABDDB" w14:textId="77777777" w:rsidR="00996E8D" w:rsidRPr="009D12AE" w:rsidRDefault="00996E8D" w:rsidP="00996E8D">
            <w:r>
              <w:t>ul. Forteczna 35-37</w:t>
            </w:r>
          </w:p>
          <w:p w14:paraId="7D4F5E49" w14:textId="7C425B4A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106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17 726.23 zł</w:t>
            </w:r>
          </w:p>
        </w:tc>
      </w:tr>
      <w:tr w:rsidR="00996E8D" w:rsidRPr="009D12AE" w14:paraId="6CF10D6B" w14:textId="77777777" w:rsidTr="00BD301A">
        <w:tc>
          <w:tcPr>
            <w:tcW w:w="993" w:type="dxa"/>
            <w:shd w:val="clear" w:color="auto" w:fill="auto"/>
            <w:vAlign w:val="center"/>
          </w:tcPr>
          <w:p w14:paraId="2CCC9E2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C4DC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1D73DEFF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013E8CF8" w14:textId="77777777" w:rsidR="00996E8D" w:rsidRPr="009D12AE" w:rsidRDefault="00996E8D" w:rsidP="00996E8D">
            <w:r>
              <w:t>ul. Forteczna 35-37</w:t>
            </w:r>
          </w:p>
          <w:p w14:paraId="2EEA353A" w14:textId="57B2BFA3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8C1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7 188.48 zł</w:t>
            </w:r>
          </w:p>
        </w:tc>
      </w:tr>
      <w:tr w:rsidR="00996E8D" w:rsidRPr="009D12AE" w14:paraId="242658BE" w14:textId="77777777" w:rsidTr="00BD301A">
        <w:tc>
          <w:tcPr>
            <w:tcW w:w="993" w:type="dxa"/>
            <w:shd w:val="clear" w:color="auto" w:fill="auto"/>
            <w:vAlign w:val="center"/>
          </w:tcPr>
          <w:p w14:paraId="769CC3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662D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6991FF35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0F87969" w14:textId="77777777" w:rsidR="00996E8D" w:rsidRPr="009D12AE" w:rsidRDefault="00996E8D" w:rsidP="00996E8D">
            <w:r>
              <w:t>ul. Forteczna 35-37</w:t>
            </w:r>
          </w:p>
          <w:p w14:paraId="6AA5C656" w14:textId="77566CDC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6CEB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5 270.94 zł</w:t>
            </w:r>
          </w:p>
        </w:tc>
      </w:tr>
      <w:tr w:rsidR="00996E8D" w:rsidRPr="009D12AE" w14:paraId="3C4C458A" w14:textId="77777777" w:rsidTr="00BD301A">
        <w:tc>
          <w:tcPr>
            <w:tcW w:w="993" w:type="dxa"/>
            <w:shd w:val="clear" w:color="auto" w:fill="auto"/>
            <w:vAlign w:val="center"/>
          </w:tcPr>
          <w:p w14:paraId="6E27457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0DB4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53</w:t>
            </w:r>
          </w:p>
        </w:tc>
        <w:tc>
          <w:tcPr>
            <w:tcW w:w="4110" w:type="dxa"/>
            <w:shd w:val="clear" w:color="auto" w:fill="auto"/>
          </w:tcPr>
          <w:p w14:paraId="7D08B569" w14:textId="0DEB9C4D" w:rsidR="00996E8D" w:rsidRPr="009D12AE" w:rsidRDefault="00996E8D" w:rsidP="00996E8D">
            <w:pPr>
              <w:spacing w:before="80"/>
            </w:pPr>
            <w:r w:rsidRPr="009D12AE">
              <w:t xml:space="preserve">NEOSET PROFI </w:t>
            </w:r>
            <w:r>
              <w:t xml:space="preserve">Sp. z o.o. </w:t>
            </w:r>
          </w:p>
          <w:p w14:paraId="52248B22" w14:textId="77777777" w:rsidR="00996E8D" w:rsidRPr="009D12AE" w:rsidRDefault="00996E8D" w:rsidP="00996E8D">
            <w:r w:rsidRPr="009D12AE">
              <w:t xml:space="preserve">Szymanów 9E </w:t>
            </w:r>
          </w:p>
          <w:p w14:paraId="5EFA7948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05-532 Góra Kalwaria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BA88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15 093.00 zł</w:t>
            </w:r>
          </w:p>
        </w:tc>
      </w:tr>
      <w:tr w:rsidR="00996E8D" w:rsidRPr="009D12AE" w14:paraId="0D31F4F3" w14:textId="77777777" w:rsidTr="00BD301A">
        <w:tc>
          <w:tcPr>
            <w:tcW w:w="993" w:type="dxa"/>
            <w:shd w:val="clear" w:color="auto" w:fill="auto"/>
            <w:vAlign w:val="center"/>
          </w:tcPr>
          <w:p w14:paraId="55148F7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04A8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21C8F5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3575F6B7" w14:textId="4ECFCF9E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9868920" w14:textId="17815FBA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73E6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34 581.94 zł</w:t>
            </w:r>
          </w:p>
        </w:tc>
      </w:tr>
      <w:tr w:rsidR="00996E8D" w:rsidRPr="009D12AE" w14:paraId="7CC85023" w14:textId="77777777" w:rsidTr="00BD301A">
        <w:tc>
          <w:tcPr>
            <w:tcW w:w="993" w:type="dxa"/>
            <w:shd w:val="clear" w:color="auto" w:fill="auto"/>
            <w:vAlign w:val="center"/>
          </w:tcPr>
          <w:p w14:paraId="508EC79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C10B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5C81E54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E44B45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A76C30D" w14:textId="2CC87E7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25736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34 678.64 zł</w:t>
            </w:r>
          </w:p>
        </w:tc>
      </w:tr>
      <w:tr w:rsidR="00996E8D" w:rsidRPr="009D12AE" w14:paraId="1D3F77CC" w14:textId="77777777" w:rsidTr="00BD301A">
        <w:tc>
          <w:tcPr>
            <w:tcW w:w="993" w:type="dxa"/>
            <w:shd w:val="clear" w:color="auto" w:fill="auto"/>
            <w:vAlign w:val="center"/>
          </w:tcPr>
          <w:p w14:paraId="2BB7513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47B2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3DDD8F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7CDFE4A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40AEFE66" w14:textId="34A14DE0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261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62 362.50 zł</w:t>
            </w:r>
          </w:p>
        </w:tc>
      </w:tr>
      <w:tr w:rsidR="00996E8D" w:rsidRPr="009D12AE" w14:paraId="76C330A8" w14:textId="77777777" w:rsidTr="00BD301A">
        <w:tc>
          <w:tcPr>
            <w:tcW w:w="993" w:type="dxa"/>
            <w:shd w:val="clear" w:color="auto" w:fill="auto"/>
            <w:vAlign w:val="center"/>
          </w:tcPr>
          <w:p w14:paraId="26E39C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BDBC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4110" w:type="dxa"/>
            <w:shd w:val="clear" w:color="auto" w:fill="auto"/>
          </w:tcPr>
          <w:p w14:paraId="39D3E958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1ABA3DF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587472B" w14:textId="00BA5FC2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1E6E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2 940.93 zł</w:t>
            </w:r>
          </w:p>
        </w:tc>
      </w:tr>
      <w:tr w:rsidR="00996E8D" w:rsidRPr="009D12AE" w14:paraId="25BC4297" w14:textId="77777777" w:rsidTr="00BD301A">
        <w:tc>
          <w:tcPr>
            <w:tcW w:w="993" w:type="dxa"/>
            <w:shd w:val="clear" w:color="auto" w:fill="auto"/>
            <w:vAlign w:val="center"/>
          </w:tcPr>
          <w:p w14:paraId="392EA4F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AEB4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3630A00B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278865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775182C" w14:textId="64C5E27C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2D0F9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61 924.30 zł</w:t>
            </w:r>
          </w:p>
        </w:tc>
      </w:tr>
      <w:tr w:rsidR="00996E8D" w:rsidRPr="009D12AE" w14:paraId="0014ED0A" w14:textId="77777777" w:rsidTr="00BD301A">
        <w:tc>
          <w:tcPr>
            <w:tcW w:w="993" w:type="dxa"/>
            <w:shd w:val="clear" w:color="auto" w:fill="auto"/>
            <w:vAlign w:val="center"/>
          </w:tcPr>
          <w:p w14:paraId="425364C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F3DC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</w:t>
            </w:r>
          </w:p>
        </w:tc>
        <w:tc>
          <w:tcPr>
            <w:tcW w:w="4110" w:type="dxa"/>
            <w:shd w:val="clear" w:color="auto" w:fill="auto"/>
          </w:tcPr>
          <w:p w14:paraId="78EC29AF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70811AB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7C77D7CA" w14:textId="2B9A809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9E4D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1 174.74 zł</w:t>
            </w:r>
          </w:p>
        </w:tc>
      </w:tr>
      <w:tr w:rsidR="00996E8D" w:rsidRPr="009D12AE" w14:paraId="05F36EEB" w14:textId="77777777" w:rsidTr="00BD301A">
        <w:tc>
          <w:tcPr>
            <w:tcW w:w="993" w:type="dxa"/>
            <w:shd w:val="clear" w:color="auto" w:fill="auto"/>
            <w:vAlign w:val="center"/>
          </w:tcPr>
          <w:p w14:paraId="3DD63A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DDF0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4110" w:type="dxa"/>
            <w:shd w:val="clear" w:color="auto" w:fill="auto"/>
          </w:tcPr>
          <w:p w14:paraId="123B7A01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EC44697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F0C3DBB" w14:textId="1AD4DA9C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9036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21 409.80 zł</w:t>
            </w:r>
          </w:p>
        </w:tc>
      </w:tr>
      <w:tr w:rsidR="00996E8D" w:rsidRPr="009D12AE" w14:paraId="0775B782" w14:textId="77777777" w:rsidTr="00BD301A">
        <w:tc>
          <w:tcPr>
            <w:tcW w:w="993" w:type="dxa"/>
            <w:shd w:val="clear" w:color="auto" w:fill="auto"/>
            <w:vAlign w:val="center"/>
          </w:tcPr>
          <w:p w14:paraId="66F2D63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1088D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31E2E73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8CBF108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77DB877" w14:textId="72EA9C84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A5D2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2 156.40 zł</w:t>
            </w:r>
          </w:p>
        </w:tc>
      </w:tr>
      <w:tr w:rsidR="00996E8D" w:rsidRPr="009D12AE" w14:paraId="3E1934C2" w14:textId="77777777" w:rsidTr="00BD301A">
        <w:tc>
          <w:tcPr>
            <w:tcW w:w="993" w:type="dxa"/>
            <w:shd w:val="clear" w:color="auto" w:fill="auto"/>
            <w:vAlign w:val="center"/>
          </w:tcPr>
          <w:p w14:paraId="4A0DAB2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6ACD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4110" w:type="dxa"/>
            <w:shd w:val="clear" w:color="auto" w:fill="auto"/>
          </w:tcPr>
          <w:p w14:paraId="243794DF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356EBB5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33342AA" w14:textId="389D372D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137D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49 068.17 zł</w:t>
            </w:r>
          </w:p>
        </w:tc>
      </w:tr>
      <w:tr w:rsidR="00996E8D" w:rsidRPr="009D12AE" w14:paraId="7AE1D8D4" w14:textId="77777777" w:rsidTr="00BD301A">
        <w:tc>
          <w:tcPr>
            <w:tcW w:w="993" w:type="dxa"/>
            <w:shd w:val="clear" w:color="auto" w:fill="auto"/>
            <w:vAlign w:val="center"/>
          </w:tcPr>
          <w:p w14:paraId="6809C50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778A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6682D8FB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4CAFC2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4E8EF1B" w14:textId="3A37AB3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29D5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18 835.00 zł</w:t>
            </w:r>
          </w:p>
        </w:tc>
      </w:tr>
      <w:tr w:rsidR="00996E8D" w:rsidRPr="009D12AE" w14:paraId="65E4BDE9" w14:textId="77777777" w:rsidTr="00BD301A">
        <w:tc>
          <w:tcPr>
            <w:tcW w:w="993" w:type="dxa"/>
            <w:shd w:val="clear" w:color="auto" w:fill="auto"/>
            <w:vAlign w:val="center"/>
          </w:tcPr>
          <w:p w14:paraId="454843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893F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18</w:t>
            </w:r>
          </w:p>
        </w:tc>
        <w:tc>
          <w:tcPr>
            <w:tcW w:w="4110" w:type="dxa"/>
            <w:shd w:val="clear" w:color="auto" w:fill="auto"/>
          </w:tcPr>
          <w:p w14:paraId="026E66A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064446B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14489BE" w14:textId="01A1A87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4FA5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28 464.90 zł</w:t>
            </w:r>
          </w:p>
        </w:tc>
      </w:tr>
      <w:tr w:rsidR="00996E8D" w:rsidRPr="009D12AE" w14:paraId="7C9C0A1A" w14:textId="77777777" w:rsidTr="00BD301A">
        <w:tc>
          <w:tcPr>
            <w:tcW w:w="993" w:type="dxa"/>
            <w:shd w:val="clear" w:color="auto" w:fill="auto"/>
            <w:vAlign w:val="center"/>
          </w:tcPr>
          <w:p w14:paraId="135684F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36B73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0464C029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82CA52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81DA72B" w14:textId="53C8602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302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11 832.70 zł</w:t>
            </w:r>
          </w:p>
        </w:tc>
      </w:tr>
      <w:tr w:rsidR="00996E8D" w:rsidRPr="009D12AE" w14:paraId="29DBCBBF" w14:textId="77777777" w:rsidTr="00BD301A">
        <w:tc>
          <w:tcPr>
            <w:tcW w:w="993" w:type="dxa"/>
            <w:shd w:val="clear" w:color="auto" w:fill="auto"/>
            <w:vAlign w:val="center"/>
          </w:tcPr>
          <w:p w14:paraId="093C884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43BC0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72B6D7F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B88EDBC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56BA21F" w14:textId="7F1523A1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37343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3 130.15 zł</w:t>
            </w:r>
          </w:p>
        </w:tc>
      </w:tr>
      <w:tr w:rsidR="00996E8D" w:rsidRPr="009D12AE" w14:paraId="0E88193F" w14:textId="77777777" w:rsidTr="00BD301A">
        <w:tc>
          <w:tcPr>
            <w:tcW w:w="993" w:type="dxa"/>
            <w:shd w:val="clear" w:color="auto" w:fill="auto"/>
            <w:vAlign w:val="center"/>
          </w:tcPr>
          <w:p w14:paraId="7024321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2255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780787B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3EF453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5408FCB" w14:textId="1D3F03A8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92C6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15 531.00 zł</w:t>
            </w:r>
          </w:p>
        </w:tc>
      </w:tr>
      <w:tr w:rsidR="00996E8D" w:rsidRPr="009D12AE" w14:paraId="07AC039C" w14:textId="77777777" w:rsidTr="00BD301A">
        <w:tc>
          <w:tcPr>
            <w:tcW w:w="993" w:type="dxa"/>
            <w:shd w:val="clear" w:color="auto" w:fill="auto"/>
            <w:vAlign w:val="center"/>
          </w:tcPr>
          <w:p w14:paraId="163D4C7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AB757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53CF79F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987B321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6BB15CC" w14:textId="45EFD91F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FE11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1 617.60 zł</w:t>
            </w:r>
          </w:p>
        </w:tc>
      </w:tr>
      <w:tr w:rsidR="00996E8D" w:rsidRPr="009D12AE" w14:paraId="4B12A8E3" w14:textId="77777777" w:rsidTr="00BD301A">
        <w:tc>
          <w:tcPr>
            <w:tcW w:w="993" w:type="dxa"/>
            <w:shd w:val="clear" w:color="auto" w:fill="auto"/>
            <w:vAlign w:val="center"/>
          </w:tcPr>
          <w:p w14:paraId="6D1324A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10D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</w:t>
            </w:r>
          </w:p>
        </w:tc>
        <w:tc>
          <w:tcPr>
            <w:tcW w:w="4110" w:type="dxa"/>
            <w:shd w:val="clear" w:color="auto" w:fill="auto"/>
          </w:tcPr>
          <w:p w14:paraId="6D0E582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A584AC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8B40B83" w14:textId="083964C6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2A628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30 115.52 zł</w:t>
            </w:r>
          </w:p>
        </w:tc>
      </w:tr>
      <w:tr w:rsidR="00996E8D" w:rsidRPr="009D12AE" w14:paraId="13C14862" w14:textId="77777777" w:rsidTr="00BD301A">
        <w:tc>
          <w:tcPr>
            <w:tcW w:w="993" w:type="dxa"/>
            <w:shd w:val="clear" w:color="auto" w:fill="auto"/>
            <w:vAlign w:val="center"/>
          </w:tcPr>
          <w:p w14:paraId="25E5F0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399F1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367DEBE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7D0A257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5BCF738" w14:textId="39F0A2C5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4EC1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6 894.08 zł</w:t>
            </w:r>
          </w:p>
        </w:tc>
      </w:tr>
      <w:tr w:rsidR="00996E8D" w:rsidRPr="009D12AE" w14:paraId="4FD49DD3" w14:textId="77777777" w:rsidTr="00BD301A">
        <w:tc>
          <w:tcPr>
            <w:tcW w:w="993" w:type="dxa"/>
            <w:shd w:val="clear" w:color="auto" w:fill="auto"/>
            <w:vAlign w:val="center"/>
          </w:tcPr>
          <w:p w14:paraId="790282E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4FE0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47D9344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2B876A4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9AA7CA4" w14:textId="29AC5768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C83A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132 822.27 zł</w:t>
            </w:r>
          </w:p>
        </w:tc>
      </w:tr>
      <w:tr w:rsidR="00996E8D" w:rsidRPr="009D12AE" w14:paraId="6EC7030B" w14:textId="77777777" w:rsidTr="00BD301A">
        <w:tc>
          <w:tcPr>
            <w:tcW w:w="993" w:type="dxa"/>
            <w:shd w:val="clear" w:color="auto" w:fill="auto"/>
            <w:vAlign w:val="center"/>
          </w:tcPr>
          <w:p w14:paraId="2AB78B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1FE5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</w:t>
            </w:r>
          </w:p>
        </w:tc>
        <w:tc>
          <w:tcPr>
            <w:tcW w:w="4110" w:type="dxa"/>
            <w:shd w:val="clear" w:color="auto" w:fill="auto"/>
          </w:tcPr>
          <w:p w14:paraId="09A3D1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C9FD705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3F4803A" w14:textId="4B08D94C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7F5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33 976.80 zł</w:t>
            </w:r>
          </w:p>
        </w:tc>
      </w:tr>
      <w:tr w:rsidR="00996E8D" w:rsidRPr="009D12AE" w14:paraId="71868D48" w14:textId="77777777" w:rsidTr="00BD301A">
        <w:tc>
          <w:tcPr>
            <w:tcW w:w="993" w:type="dxa"/>
            <w:shd w:val="clear" w:color="auto" w:fill="auto"/>
            <w:vAlign w:val="center"/>
          </w:tcPr>
          <w:p w14:paraId="63CCA9D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D80A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</w:t>
            </w:r>
          </w:p>
        </w:tc>
        <w:tc>
          <w:tcPr>
            <w:tcW w:w="4110" w:type="dxa"/>
            <w:shd w:val="clear" w:color="auto" w:fill="auto"/>
          </w:tcPr>
          <w:p w14:paraId="62E2B15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DB93609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7AD8D56" w14:textId="355AC74B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13FA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17 174.89 zł</w:t>
            </w:r>
          </w:p>
        </w:tc>
      </w:tr>
      <w:tr w:rsidR="00996E8D" w:rsidRPr="009D12AE" w14:paraId="516D2A01" w14:textId="77777777" w:rsidTr="00BD301A">
        <w:tc>
          <w:tcPr>
            <w:tcW w:w="993" w:type="dxa"/>
            <w:shd w:val="clear" w:color="auto" w:fill="auto"/>
            <w:vAlign w:val="center"/>
          </w:tcPr>
          <w:p w14:paraId="51E6E99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BDE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6860382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E5826BC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44F2FA13" w14:textId="26D2D4F6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090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3 129.00 zł</w:t>
            </w:r>
          </w:p>
        </w:tc>
      </w:tr>
      <w:tr w:rsidR="00996E8D" w:rsidRPr="009D12AE" w14:paraId="3EEF0F71" w14:textId="77777777" w:rsidTr="00BD301A">
        <w:tc>
          <w:tcPr>
            <w:tcW w:w="993" w:type="dxa"/>
            <w:shd w:val="clear" w:color="auto" w:fill="auto"/>
            <w:vAlign w:val="center"/>
          </w:tcPr>
          <w:p w14:paraId="63F13A8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063C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37</w:t>
            </w:r>
          </w:p>
        </w:tc>
        <w:tc>
          <w:tcPr>
            <w:tcW w:w="4110" w:type="dxa"/>
            <w:shd w:val="clear" w:color="auto" w:fill="auto"/>
          </w:tcPr>
          <w:p w14:paraId="2A1E8027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F272A8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6587783" w14:textId="4C96E0D5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DC6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34 830.00 zł</w:t>
            </w:r>
          </w:p>
        </w:tc>
      </w:tr>
      <w:tr w:rsidR="00996E8D" w:rsidRPr="009D12AE" w14:paraId="4D5F09EF" w14:textId="77777777" w:rsidTr="00BD301A">
        <w:tc>
          <w:tcPr>
            <w:tcW w:w="993" w:type="dxa"/>
            <w:shd w:val="clear" w:color="auto" w:fill="auto"/>
            <w:vAlign w:val="center"/>
          </w:tcPr>
          <w:p w14:paraId="74302B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E07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38</w:t>
            </w:r>
          </w:p>
        </w:tc>
        <w:tc>
          <w:tcPr>
            <w:tcW w:w="4110" w:type="dxa"/>
            <w:shd w:val="clear" w:color="auto" w:fill="auto"/>
          </w:tcPr>
          <w:p w14:paraId="46135F8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0441B80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CA48E4F" w14:textId="7FDFE173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461F7" w14:textId="72BE5E63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12 124.39 zł</w:t>
            </w:r>
          </w:p>
        </w:tc>
      </w:tr>
      <w:tr w:rsidR="00996E8D" w:rsidRPr="009D12AE" w14:paraId="1F587475" w14:textId="77777777" w:rsidTr="00BD301A">
        <w:tc>
          <w:tcPr>
            <w:tcW w:w="993" w:type="dxa"/>
            <w:shd w:val="clear" w:color="auto" w:fill="auto"/>
            <w:vAlign w:val="center"/>
          </w:tcPr>
          <w:p w14:paraId="520D016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FC5FC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</w:t>
            </w:r>
          </w:p>
        </w:tc>
        <w:tc>
          <w:tcPr>
            <w:tcW w:w="4110" w:type="dxa"/>
            <w:shd w:val="clear" w:color="auto" w:fill="auto"/>
          </w:tcPr>
          <w:p w14:paraId="02A0723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04B675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E78C0F1" w14:textId="47C7BAD7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E9E3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13 336.80 zł</w:t>
            </w:r>
          </w:p>
        </w:tc>
      </w:tr>
      <w:tr w:rsidR="00996E8D" w:rsidRPr="009D12AE" w14:paraId="1F5EDE3F" w14:textId="77777777" w:rsidTr="00BD301A">
        <w:tc>
          <w:tcPr>
            <w:tcW w:w="993" w:type="dxa"/>
            <w:shd w:val="clear" w:color="auto" w:fill="auto"/>
            <w:vAlign w:val="center"/>
          </w:tcPr>
          <w:p w14:paraId="1F7863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FAC6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200B958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7751FC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B7BFD1D" w14:textId="63521D04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A1E7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191 988.30 zł</w:t>
            </w:r>
          </w:p>
        </w:tc>
      </w:tr>
      <w:tr w:rsidR="00996E8D" w:rsidRPr="009D12AE" w14:paraId="695FC995" w14:textId="77777777" w:rsidTr="00BD301A">
        <w:tc>
          <w:tcPr>
            <w:tcW w:w="993" w:type="dxa"/>
            <w:shd w:val="clear" w:color="auto" w:fill="auto"/>
            <w:vAlign w:val="center"/>
          </w:tcPr>
          <w:p w14:paraId="1580E0C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3B9C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41</w:t>
            </w:r>
          </w:p>
        </w:tc>
        <w:tc>
          <w:tcPr>
            <w:tcW w:w="4110" w:type="dxa"/>
            <w:shd w:val="clear" w:color="auto" w:fill="auto"/>
          </w:tcPr>
          <w:p w14:paraId="2F7AF20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AA4B83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FE07AF3" w14:textId="3C3BC124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9BE2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17 885.96 zł</w:t>
            </w:r>
          </w:p>
        </w:tc>
      </w:tr>
      <w:tr w:rsidR="00996E8D" w:rsidRPr="009D12AE" w14:paraId="2DD08242" w14:textId="77777777" w:rsidTr="00BD301A">
        <w:tc>
          <w:tcPr>
            <w:tcW w:w="993" w:type="dxa"/>
            <w:shd w:val="clear" w:color="auto" w:fill="auto"/>
            <w:vAlign w:val="center"/>
          </w:tcPr>
          <w:p w14:paraId="1AC551E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4505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45</w:t>
            </w:r>
          </w:p>
        </w:tc>
        <w:tc>
          <w:tcPr>
            <w:tcW w:w="4110" w:type="dxa"/>
            <w:shd w:val="clear" w:color="auto" w:fill="auto"/>
          </w:tcPr>
          <w:p w14:paraId="0B4430E1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213CC61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F502690" w14:textId="5C94784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E434F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26 141.50 zł</w:t>
            </w:r>
          </w:p>
        </w:tc>
      </w:tr>
      <w:tr w:rsidR="00996E8D" w:rsidRPr="009D12AE" w14:paraId="700E545C" w14:textId="77777777" w:rsidTr="00BD301A">
        <w:tc>
          <w:tcPr>
            <w:tcW w:w="993" w:type="dxa"/>
            <w:shd w:val="clear" w:color="auto" w:fill="auto"/>
            <w:vAlign w:val="center"/>
          </w:tcPr>
          <w:p w14:paraId="3321DCF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7CCE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29227387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9B6D48A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F77893A" w14:textId="66048B7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84C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95 367.20 zł</w:t>
            </w:r>
          </w:p>
        </w:tc>
      </w:tr>
      <w:tr w:rsidR="00996E8D" w:rsidRPr="009D12AE" w14:paraId="20C8F907" w14:textId="77777777" w:rsidTr="00BD301A">
        <w:tc>
          <w:tcPr>
            <w:tcW w:w="993" w:type="dxa"/>
            <w:shd w:val="clear" w:color="auto" w:fill="auto"/>
            <w:vAlign w:val="center"/>
          </w:tcPr>
          <w:p w14:paraId="70C72E1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F9B6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47</w:t>
            </w:r>
          </w:p>
        </w:tc>
        <w:tc>
          <w:tcPr>
            <w:tcW w:w="4110" w:type="dxa"/>
            <w:shd w:val="clear" w:color="auto" w:fill="auto"/>
          </w:tcPr>
          <w:p w14:paraId="12976325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4C34E0B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75A2EA45" w14:textId="6395E066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2497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41 749.45 zł</w:t>
            </w:r>
          </w:p>
        </w:tc>
      </w:tr>
      <w:tr w:rsidR="00996E8D" w:rsidRPr="009D12AE" w14:paraId="0042B97B" w14:textId="77777777" w:rsidTr="00BD301A">
        <w:tc>
          <w:tcPr>
            <w:tcW w:w="993" w:type="dxa"/>
            <w:shd w:val="clear" w:color="auto" w:fill="auto"/>
            <w:vAlign w:val="center"/>
          </w:tcPr>
          <w:p w14:paraId="59064E1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EFC72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1ACAC27C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F93C55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5546F65" w14:textId="13079B71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2444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9 234.00 zł</w:t>
            </w:r>
          </w:p>
        </w:tc>
      </w:tr>
      <w:tr w:rsidR="00996E8D" w:rsidRPr="009D12AE" w14:paraId="1E546A21" w14:textId="77777777" w:rsidTr="00BD301A">
        <w:tc>
          <w:tcPr>
            <w:tcW w:w="993" w:type="dxa"/>
            <w:shd w:val="clear" w:color="auto" w:fill="auto"/>
            <w:vAlign w:val="center"/>
          </w:tcPr>
          <w:p w14:paraId="1AD25B0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C0AD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49</w:t>
            </w:r>
          </w:p>
        </w:tc>
        <w:tc>
          <w:tcPr>
            <w:tcW w:w="4110" w:type="dxa"/>
            <w:shd w:val="clear" w:color="auto" w:fill="auto"/>
          </w:tcPr>
          <w:p w14:paraId="0DCE9FE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ADA001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63A205F" w14:textId="28436181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8800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392.00 zł</w:t>
            </w:r>
          </w:p>
        </w:tc>
      </w:tr>
      <w:tr w:rsidR="00996E8D" w:rsidRPr="009D12AE" w14:paraId="46262B89" w14:textId="77777777" w:rsidTr="00BD301A">
        <w:tc>
          <w:tcPr>
            <w:tcW w:w="993" w:type="dxa"/>
            <w:shd w:val="clear" w:color="auto" w:fill="auto"/>
            <w:vAlign w:val="center"/>
          </w:tcPr>
          <w:p w14:paraId="277848E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0D83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50</w:t>
            </w:r>
          </w:p>
        </w:tc>
        <w:tc>
          <w:tcPr>
            <w:tcW w:w="4110" w:type="dxa"/>
            <w:shd w:val="clear" w:color="auto" w:fill="auto"/>
          </w:tcPr>
          <w:p w14:paraId="776A2779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3E794704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FE49E93" w14:textId="4DA63A3F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4323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15 454.80 zł</w:t>
            </w:r>
          </w:p>
        </w:tc>
      </w:tr>
      <w:tr w:rsidR="00996E8D" w:rsidRPr="009D12AE" w14:paraId="4A0DA53A" w14:textId="77777777" w:rsidTr="00BD301A">
        <w:tc>
          <w:tcPr>
            <w:tcW w:w="993" w:type="dxa"/>
            <w:shd w:val="clear" w:color="auto" w:fill="auto"/>
            <w:vAlign w:val="center"/>
          </w:tcPr>
          <w:p w14:paraId="4161074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6106D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51</w:t>
            </w:r>
          </w:p>
        </w:tc>
        <w:tc>
          <w:tcPr>
            <w:tcW w:w="4110" w:type="dxa"/>
            <w:shd w:val="clear" w:color="auto" w:fill="auto"/>
          </w:tcPr>
          <w:p w14:paraId="37737EAA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4CF2030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72F71E6" w14:textId="7912C8DF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1581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34 259.12 zł</w:t>
            </w:r>
          </w:p>
        </w:tc>
      </w:tr>
      <w:tr w:rsidR="00996E8D" w:rsidRPr="009D12AE" w14:paraId="57AA4334" w14:textId="77777777" w:rsidTr="00BD301A">
        <w:tc>
          <w:tcPr>
            <w:tcW w:w="993" w:type="dxa"/>
            <w:shd w:val="clear" w:color="auto" w:fill="auto"/>
            <w:vAlign w:val="center"/>
          </w:tcPr>
          <w:p w14:paraId="08887C5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7AA8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018ED583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FA1ABF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73042301" w14:textId="584E6D4E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FC30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29 723.86 zł</w:t>
            </w:r>
          </w:p>
        </w:tc>
      </w:tr>
      <w:tr w:rsidR="00996E8D" w:rsidRPr="009D12AE" w14:paraId="3FC859CB" w14:textId="77777777" w:rsidTr="00BD301A">
        <w:tc>
          <w:tcPr>
            <w:tcW w:w="993" w:type="dxa"/>
            <w:shd w:val="clear" w:color="auto" w:fill="auto"/>
            <w:vAlign w:val="center"/>
          </w:tcPr>
          <w:p w14:paraId="39E103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8650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</w:t>
            </w:r>
          </w:p>
        </w:tc>
        <w:tc>
          <w:tcPr>
            <w:tcW w:w="4110" w:type="dxa"/>
            <w:shd w:val="clear" w:color="auto" w:fill="auto"/>
          </w:tcPr>
          <w:p w14:paraId="2B0F92C6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F7E8009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93AF6A8" w14:textId="0302A567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5722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118 058.48 zł</w:t>
            </w:r>
          </w:p>
        </w:tc>
      </w:tr>
      <w:tr w:rsidR="00996E8D" w:rsidRPr="009D12AE" w14:paraId="67A3A8C6" w14:textId="77777777" w:rsidTr="00BD301A">
        <w:tc>
          <w:tcPr>
            <w:tcW w:w="993" w:type="dxa"/>
            <w:shd w:val="clear" w:color="auto" w:fill="auto"/>
            <w:vAlign w:val="center"/>
          </w:tcPr>
          <w:p w14:paraId="0429999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F6DFD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59</w:t>
            </w:r>
          </w:p>
        </w:tc>
        <w:tc>
          <w:tcPr>
            <w:tcW w:w="4110" w:type="dxa"/>
            <w:shd w:val="clear" w:color="auto" w:fill="auto"/>
          </w:tcPr>
          <w:p w14:paraId="0DA5FD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33F1CBE8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B12ED70" w14:textId="5E285194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2BB3F6" w14:textId="68C7D084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73 885.2</w:t>
            </w:r>
            <w:r w:rsidR="0055496B">
              <w:t>4</w:t>
            </w:r>
            <w:r w:rsidRPr="009D12AE">
              <w:t xml:space="preserve"> zł</w:t>
            </w:r>
          </w:p>
        </w:tc>
      </w:tr>
      <w:tr w:rsidR="00996E8D" w:rsidRPr="009D12AE" w14:paraId="1E0DF2C0" w14:textId="77777777" w:rsidTr="00BD301A">
        <w:tc>
          <w:tcPr>
            <w:tcW w:w="993" w:type="dxa"/>
            <w:shd w:val="clear" w:color="auto" w:fill="auto"/>
            <w:vAlign w:val="center"/>
          </w:tcPr>
          <w:p w14:paraId="0C8EADE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2B8C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4F0ADA0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E5C05FA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A6938D4" w14:textId="5B5E3F2E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B5FF3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7 103.48 zł</w:t>
            </w:r>
          </w:p>
        </w:tc>
      </w:tr>
      <w:tr w:rsidR="00996E8D" w:rsidRPr="009D12AE" w14:paraId="698B5582" w14:textId="77777777" w:rsidTr="00BD301A">
        <w:tc>
          <w:tcPr>
            <w:tcW w:w="993" w:type="dxa"/>
            <w:shd w:val="clear" w:color="auto" w:fill="auto"/>
            <w:vAlign w:val="center"/>
          </w:tcPr>
          <w:p w14:paraId="1826619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A3C9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</w:t>
            </w:r>
          </w:p>
        </w:tc>
        <w:tc>
          <w:tcPr>
            <w:tcW w:w="4110" w:type="dxa"/>
            <w:shd w:val="clear" w:color="auto" w:fill="auto"/>
          </w:tcPr>
          <w:p w14:paraId="340F985C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554C5A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C0524EF" w14:textId="3030904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6A9C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157 101.00 zł</w:t>
            </w:r>
          </w:p>
        </w:tc>
      </w:tr>
      <w:tr w:rsidR="00996E8D" w:rsidRPr="009D12AE" w14:paraId="0D63ABBF" w14:textId="77777777" w:rsidTr="00BD301A">
        <w:tc>
          <w:tcPr>
            <w:tcW w:w="993" w:type="dxa"/>
            <w:shd w:val="clear" w:color="auto" w:fill="auto"/>
            <w:vAlign w:val="center"/>
          </w:tcPr>
          <w:p w14:paraId="215C5AD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65C5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7280A182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BC0FB20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F7A5BC2" w14:textId="456EE10D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1ED1C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5 673.00 zł</w:t>
            </w:r>
          </w:p>
        </w:tc>
      </w:tr>
      <w:tr w:rsidR="00996E8D" w:rsidRPr="009D12AE" w14:paraId="7EB2DE5D" w14:textId="77777777" w:rsidTr="00BD301A">
        <w:tc>
          <w:tcPr>
            <w:tcW w:w="993" w:type="dxa"/>
            <w:shd w:val="clear" w:color="auto" w:fill="auto"/>
            <w:vAlign w:val="center"/>
          </w:tcPr>
          <w:p w14:paraId="43C0850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BCDBD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62B3B6F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37DFBF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1388D96" w14:textId="3338FAD8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C92A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5 311.43 zł</w:t>
            </w:r>
          </w:p>
        </w:tc>
      </w:tr>
      <w:tr w:rsidR="00996E8D" w:rsidRPr="009D12AE" w14:paraId="08101A88" w14:textId="77777777" w:rsidTr="00BD301A">
        <w:tc>
          <w:tcPr>
            <w:tcW w:w="993" w:type="dxa"/>
            <w:shd w:val="clear" w:color="auto" w:fill="auto"/>
            <w:vAlign w:val="center"/>
          </w:tcPr>
          <w:p w14:paraId="2F09A3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FA4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61BC9F4A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C37C70E" w14:textId="27616BA8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2DC3084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3DF5E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33 320.16 zł</w:t>
            </w:r>
          </w:p>
        </w:tc>
      </w:tr>
      <w:tr w:rsidR="00996E8D" w:rsidRPr="009D12AE" w14:paraId="4C63CF8D" w14:textId="77777777" w:rsidTr="00BD301A">
        <w:tc>
          <w:tcPr>
            <w:tcW w:w="993" w:type="dxa"/>
            <w:shd w:val="clear" w:color="auto" w:fill="auto"/>
            <w:vAlign w:val="center"/>
          </w:tcPr>
          <w:p w14:paraId="6CD6851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C60E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723B17F9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013B21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678DE01" w14:textId="6EA4790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990C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43 077.29 zł</w:t>
            </w:r>
          </w:p>
        </w:tc>
      </w:tr>
      <w:tr w:rsidR="00996E8D" w:rsidRPr="009D12AE" w14:paraId="068370F4" w14:textId="77777777" w:rsidTr="00BD301A">
        <w:tc>
          <w:tcPr>
            <w:tcW w:w="993" w:type="dxa"/>
            <w:shd w:val="clear" w:color="auto" w:fill="auto"/>
            <w:vAlign w:val="center"/>
          </w:tcPr>
          <w:p w14:paraId="2C1E22F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080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4110" w:type="dxa"/>
            <w:shd w:val="clear" w:color="auto" w:fill="auto"/>
          </w:tcPr>
          <w:p w14:paraId="06DFF93C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9691C9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E83D726" w14:textId="307B4DC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E1AB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6 828.36 zł</w:t>
            </w:r>
          </w:p>
        </w:tc>
      </w:tr>
      <w:tr w:rsidR="00996E8D" w:rsidRPr="009D12AE" w14:paraId="00952C59" w14:textId="77777777" w:rsidTr="00BD301A">
        <w:tc>
          <w:tcPr>
            <w:tcW w:w="993" w:type="dxa"/>
            <w:shd w:val="clear" w:color="auto" w:fill="auto"/>
            <w:vAlign w:val="center"/>
          </w:tcPr>
          <w:p w14:paraId="7B90EC1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BE626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655F40CF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2463140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FB029AD" w14:textId="29DC14E1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3BAE2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62 587.50 zł</w:t>
            </w:r>
          </w:p>
        </w:tc>
      </w:tr>
      <w:tr w:rsidR="00996E8D" w:rsidRPr="009D12AE" w14:paraId="17FA43A3" w14:textId="77777777" w:rsidTr="00BD301A">
        <w:tc>
          <w:tcPr>
            <w:tcW w:w="993" w:type="dxa"/>
            <w:shd w:val="clear" w:color="auto" w:fill="auto"/>
            <w:vAlign w:val="center"/>
          </w:tcPr>
          <w:p w14:paraId="75D2F07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F6C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4110" w:type="dxa"/>
            <w:shd w:val="clear" w:color="auto" w:fill="auto"/>
          </w:tcPr>
          <w:p w14:paraId="2879C812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2FD1A9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5E4AE96" w14:textId="22F26B6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A6CB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5 794.70 zł</w:t>
            </w:r>
          </w:p>
        </w:tc>
      </w:tr>
      <w:tr w:rsidR="00996E8D" w:rsidRPr="009D12AE" w14:paraId="1C3AC11C" w14:textId="77777777" w:rsidTr="00BD301A">
        <w:tc>
          <w:tcPr>
            <w:tcW w:w="993" w:type="dxa"/>
            <w:shd w:val="clear" w:color="auto" w:fill="auto"/>
            <w:vAlign w:val="center"/>
          </w:tcPr>
          <w:p w14:paraId="770187C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C3972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5F7243B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D9DB1F5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45AA876D" w14:textId="65C0C6FD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1A40F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3 504.40 zł</w:t>
            </w:r>
          </w:p>
        </w:tc>
      </w:tr>
      <w:tr w:rsidR="00996E8D" w:rsidRPr="009D12AE" w14:paraId="48F2BDAE" w14:textId="77777777" w:rsidTr="00BD301A">
        <w:tc>
          <w:tcPr>
            <w:tcW w:w="993" w:type="dxa"/>
            <w:shd w:val="clear" w:color="auto" w:fill="auto"/>
            <w:vAlign w:val="center"/>
          </w:tcPr>
          <w:p w14:paraId="150F1B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7216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784F0AD0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B5EC2F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820CA5D" w14:textId="4D6ABC93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020A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56 936.62 zł</w:t>
            </w:r>
          </w:p>
        </w:tc>
      </w:tr>
      <w:tr w:rsidR="00996E8D" w:rsidRPr="009D12AE" w14:paraId="159D0571" w14:textId="77777777" w:rsidTr="00BD301A">
        <w:tc>
          <w:tcPr>
            <w:tcW w:w="993" w:type="dxa"/>
            <w:shd w:val="clear" w:color="auto" w:fill="auto"/>
            <w:vAlign w:val="center"/>
          </w:tcPr>
          <w:p w14:paraId="2363897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D58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4110" w:type="dxa"/>
            <w:shd w:val="clear" w:color="auto" w:fill="auto"/>
          </w:tcPr>
          <w:p w14:paraId="7BADAD1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0D752C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C93B452" w14:textId="6F8F984C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982D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21 558.72 zł</w:t>
            </w:r>
          </w:p>
        </w:tc>
      </w:tr>
      <w:tr w:rsidR="00996E8D" w:rsidRPr="009D12AE" w14:paraId="6E3B2FB5" w14:textId="77777777" w:rsidTr="00BD301A">
        <w:tc>
          <w:tcPr>
            <w:tcW w:w="993" w:type="dxa"/>
            <w:shd w:val="clear" w:color="auto" w:fill="auto"/>
            <w:vAlign w:val="center"/>
          </w:tcPr>
          <w:p w14:paraId="43E66E4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19CC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127A05D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E3FB68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45BED07" w14:textId="580F8243" w:rsidR="00996E8D" w:rsidRPr="009D12AE" w:rsidRDefault="00996E8D" w:rsidP="00996E8D">
            <w:pPr>
              <w:spacing w:after="80"/>
              <w:jc w:val="both"/>
            </w:pPr>
            <w:r w:rsidRPr="009D12AE">
              <w:t>40-273 Katowice 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10B4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2 135.84 zł</w:t>
            </w:r>
          </w:p>
        </w:tc>
      </w:tr>
      <w:tr w:rsidR="00996E8D" w:rsidRPr="009D12AE" w14:paraId="7F2BA247" w14:textId="77777777" w:rsidTr="00BD301A">
        <w:tc>
          <w:tcPr>
            <w:tcW w:w="993" w:type="dxa"/>
            <w:shd w:val="clear" w:color="auto" w:fill="auto"/>
            <w:vAlign w:val="center"/>
          </w:tcPr>
          <w:p w14:paraId="6FA22F6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298C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</w:t>
            </w:r>
          </w:p>
        </w:tc>
        <w:tc>
          <w:tcPr>
            <w:tcW w:w="4110" w:type="dxa"/>
            <w:shd w:val="clear" w:color="auto" w:fill="auto"/>
          </w:tcPr>
          <w:p w14:paraId="710F9217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D64773C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E1F5B45" w14:textId="123F34CE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D15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37 481.40 zł</w:t>
            </w:r>
          </w:p>
        </w:tc>
      </w:tr>
      <w:tr w:rsidR="00996E8D" w:rsidRPr="009D12AE" w14:paraId="68EF43C6" w14:textId="77777777" w:rsidTr="00BD301A">
        <w:tc>
          <w:tcPr>
            <w:tcW w:w="993" w:type="dxa"/>
            <w:shd w:val="clear" w:color="auto" w:fill="auto"/>
            <w:vAlign w:val="center"/>
          </w:tcPr>
          <w:p w14:paraId="47FD7A0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F185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4110" w:type="dxa"/>
            <w:shd w:val="clear" w:color="auto" w:fill="auto"/>
          </w:tcPr>
          <w:p w14:paraId="3E2903D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86372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2A5CEBB" w14:textId="25FE0B3D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8B2C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53 051.11 zł</w:t>
            </w:r>
          </w:p>
        </w:tc>
      </w:tr>
      <w:tr w:rsidR="00996E8D" w:rsidRPr="009D12AE" w14:paraId="7E263E08" w14:textId="77777777" w:rsidTr="00BD301A">
        <w:tc>
          <w:tcPr>
            <w:tcW w:w="993" w:type="dxa"/>
            <w:shd w:val="clear" w:color="auto" w:fill="auto"/>
            <w:vAlign w:val="center"/>
          </w:tcPr>
          <w:p w14:paraId="3E07E7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0F05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4B2BD381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B5DC6D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96DA268" w14:textId="07A305AC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C2BB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19 022.00 zł</w:t>
            </w:r>
          </w:p>
        </w:tc>
      </w:tr>
      <w:tr w:rsidR="00996E8D" w:rsidRPr="009D12AE" w14:paraId="0A145CEA" w14:textId="77777777" w:rsidTr="00BD301A">
        <w:tc>
          <w:tcPr>
            <w:tcW w:w="993" w:type="dxa"/>
            <w:shd w:val="clear" w:color="auto" w:fill="auto"/>
            <w:vAlign w:val="center"/>
          </w:tcPr>
          <w:p w14:paraId="1C26B3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DC2C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18</w:t>
            </w:r>
          </w:p>
        </w:tc>
        <w:tc>
          <w:tcPr>
            <w:tcW w:w="4110" w:type="dxa"/>
            <w:shd w:val="clear" w:color="auto" w:fill="auto"/>
          </w:tcPr>
          <w:p w14:paraId="444CFFF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9049F97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D7812CB" w14:textId="216B3D2C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5BE5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28 043.20 zł</w:t>
            </w:r>
          </w:p>
        </w:tc>
      </w:tr>
      <w:tr w:rsidR="00996E8D" w:rsidRPr="009D12AE" w14:paraId="22F86C43" w14:textId="77777777" w:rsidTr="00BD301A">
        <w:tc>
          <w:tcPr>
            <w:tcW w:w="993" w:type="dxa"/>
            <w:shd w:val="clear" w:color="auto" w:fill="auto"/>
            <w:vAlign w:val="center"/>
          </w:tcPr>
          <w:p w14:paraId="4A3D24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B96AE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3D758266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0184EA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E478A5F" w14:textId="1F8E677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4226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10 621.75 zł</w:t>
            </w:r>
          </w:p>
        </w:tc>
      </w:tr>
      <w:tr w:rsidR="00996E8D" w:rsidRPr="009D12AE" w14:paraId="5D0E6C19" w14:textId="77777777" w:rsidTr="00BD301A">
        <w:tc>
          <w:tcPr>
            <w:tcW w:w="993" w:type="dxa"/>
            <w:shd w:val="clear" w:color="auto" w:fill="auto"/>
            <w:vAlign w:val="center"/>
          </w:tcPr>
          <w:p w14:paraId="2F5E0B9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ED9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20</w:t>
            </w:r>
          </w:p>
        </w:tc>
        <w:tc>
          <w:tcPr>
            <w:tcW w:w="4110" w:type="dxa"/>
            <w:shd w:val="clear" w:color="auto" w:fill="auto"/>
          </w:tcPr>
          <w:p w14:paraId="19556D8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D58708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917BBDA" w14:textId="44E278C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8E8844" w14:textId="21C4E3B1" w:rsidR="00996E8D" w:rsidRPr="009D12AE" w:rsidRDefault="00996E8D" w:rsidP="00996E8D">
            <w:pPr>
              <w:spacing w:before="80" w:after="80"/>
              <w:jc w:val="center"/>
            </w:pPr>
            <w:r w:rsidRPr="009D12AE">
              <w:t>47 001.5</w:t>
            </w:r>
            <w:r w:rsidR="00135978">
              <w:t>8</w:t>
            </w:r>
            <w:r w:rsidRPr="009D12AE">
              <w:t xml:space="preserve"> zł</w:t>
            </w:r>
          </w:p>
        </w:tc>
      </w:tr>
      <w:tr w:rsidR="00996E8D" w:rsidRPr="009D12AE" w14:paraId="42B4607F" w14:textId="77777777" w:rsidTr="00BD301A">
        <w:tc>
          <w:tcPr>
            <w:tcW w:w="993" w:type="dxa"/>
            <w:shd w:val="clear" w:color="auto" w:fill="auto"/>
            <w:vAlign w:val="center"/>
          </w:tcPr>
          <w:p w14:paraId="0D55DB4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A886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2A781FC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D68DAD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2F999BB" w14:textId="1AA0E62B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B9A8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3 221.41 zł</w:t>
            </w:r>
          </w:p>
        </w:tc>
      </w:tr>
      <w:tr w:rsidR="00996E8D" w:rsidRPr="009D12AE" w14:paraId="2C27FC01" w14:textId="77777777" w:rsidTr="00BD301A">
        <w:tc>
          <w:tcPr>
            <w:tcW w:w="993" w:type="dxa"/>
            <w:shd w:val="clear" w:color="auto" w:fill="auto"/>
            <w:vAlign w:val="center"/>
          </w:tcPr>
          <w:p w14:paraId="1CE6C3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A636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22</w:t>
            </w:r>
          </w:p>
        </w:tc>
        <w:tc>
          <w:tcPr>
            <w:tcW w:w="4110" w:type="dxa"/>
            <w:shd w:val="clear" w:color="auto" w:fill="auto"/>
          </w:tcPr>
          <w:p w14:paraId="14DF152C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D3BE651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711B7B5" w14:textId="0DFF872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1500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4 797.02 zł</w:t>
            </w:r>
          </w:p>
        </w:tc>
      </w:tr>
      <w:tr w:rsidR="00996E8D" w:rsidRPr="009D12AE" w14:paraId="2500CAFD" w14:textId="77777777" w:rsidTr="00BD301A">
        <w:tc>
          <w:tcPr>
            <w:tcW w:w="993" w:type="dxa"/>
            <w:shd w:val="clear" w:color="auto" w:fill="auto"/>
            <w:vAlign w:val="center"/>
          </w:tcPr>
          <w:p w14:paraId="14FB75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01F5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07E5594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49ED8C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31E4E74" w14:textId="5CEF17EB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4893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14 735.98 zł</w:t>
            </w:r>
          </w:p>
        </w:tc>
      </w:tr>
      <w:tr w:rsidR="00996E8D" w:rsidRPr="009D12AE" w14:paraId="699454EE" w14:textId="77777777" w:rsidTr="00BD301A">
        <w:tc>
          <w:tcPr>
            <w:tcW w:w="993" w:type="dxa"/>
            <w:shd w:val="clear" w:color="auto" w:fill="auto"/>
            <w:vAlign w:val="center"/>
          </w:tcPr>
          <w:p w14:paraId="2A7814B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C085C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43CD996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1826F37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AFC67AF" w14:textId="43F15B4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293F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1 602.00 zł</w:t>
            </w:r>
          </w:p>
        </w:tc>
      </w:tr>
      <w:tr w:rsidR="00996E8D" w:rsidRPr="009D12AE" w14:paraId="6FC23ADC" w14:textId="77777777" w:rsidTr="00BD301A">
        <w:tc>
          <w:tcPr>
            <w:tcW w:w="993" w:type="dxa"/>
            <w:shd w:val="clear" w:color="auto" w:fill="auto"/>
            <w:vAlign w:val="center"/>
          </w:tcPr>
          <w:p w14:paraId="7A8B30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4BE1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0BFCD665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DB987B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251AD14" w14:textId="5198DCC3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9CBF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6 763.52 zł</w:t>
            </w:r>
          </w:p>
        </w:tc>
      </w:tr>
      <w:tr w:rsidR="00996E8D" w:rsidRPr="009D12AE" w14:paraId="772BC58A" w14:textId="77777777" w:rsidTr="00BD301A">
        <w:tc>
          <w:tcPr>
            <w:tcW w:w="993" w:type="dxa"/>
            <w:shd w:val="clear" w:color="auto" w:fill="auto"/>
            <w:vAlign w:val="center"/>
          </w:tcPr>
          <w:p w14:paraId="0959075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7BE43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31</w:t>
            </w:r>
          </w:p>
        </w:tc>
        <w:tc>
          <w:tcPr>
            <w:tcW w:w="4110" w:type="dxa"/>
            <w:shd w:val="clear" w:color="auto" w:fill="auto"/>
          </w:tcPr>
          <w:p w14:paraId="4683B6C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07EBB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A71F293" w14:textId="38EA121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73D7D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61 113.25 zł</w:t>
            </w:r>
          </w:p>
        </w:tc>
      </w:tr>
      <w:tr w:rsidR="00996E8D" w:rsidRPr="009D12AE" w14:paraId="6A72A0F7" w14:textId="77777777" w:rsidTr="00BD301A">
        <w:tc>
          <w:tcPr>
            <w:tcW w:w="993" w:type="dxa"/>
            <w:shd w:val="clear" w:color="auto" w:fill="auto"/>
            <w:vAlign w:val="center"/>
          </w:tcPr>
          <w:p w14:paraId="6546440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DBB4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41D1191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DBCE7C5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566DD61" w14:textId="23142492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7C58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136 720.19 zł</w:t>
            </w:r>
          </w:p>
        </w:tc>
      </w:tr>
      <w:tr w:rsidR="00996E8D" w:rsidRPr="009D12AE" w14:paraId="57F06077" w14:textId="77777777" w:rsidTr="00BD301A">
        <w:tc>
          <w:tcPr>
            <w:tcW w:w="993" w:type="dxa"/>
            <w:shd w:val="clear" w:color="auto" w:fill="auto"/>
            <w:vAlign w:val="center"/>
          </w:tcPr>
          <w:p w14:paraId="4A960F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9BCE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</w:t>
            </w:r>
          </w:p>
        </w:tc>
        <w:tc>
          <w:tcPr>
            <w:tcW w:w="4110" w:type="dxa"/>
            <w:shd w:val="clear" w:color="auto" w:fill="auto"/>
          </w:tcPr>
          <w:p w14:paraId="1B8C0C4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6BF3B8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2992A96" w14:textId="515BBE6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38A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34 887.00 zł</w:t>
            </w:r>
          </w:p>
        </w:tc>
      </w:tr>
      <w:tr w:rsidR="00996E8D" w:rsidRPr="009D12AE" w14:paraId="36D1AAF6" w14:textId="77777777" w:rsidTr="00BD301A">
        <w:tc>
          <w:tcPr>
            <w:tcW w:w="993" w:type="dxa"/>
            <w:shd w:val="clear" w:color="auto" w:fill="auto"/>
            <w:vAlign w:val="center"/>
          </w:tcPr>
          <w:p w14:paraId="3BB1A37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8540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</w:t>
            </w:r>
          </w:p>
        </w:tc>
        <w:tc>
          <w:tcPr>
            <w:tcW w:w="4110" w:type="dxa"/>
            <w:shd w:val="clear" w:color="auto" w:fill="auto"/>
          </w:tcPr>
          <w:p w14:paraId="037BFFE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7160D60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2FF2EC2" w14:textId="340BF36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B1B74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14 871.48 zł</w:t>
            </w:r>
          </w:p>
        </w:tc>
      </w:tr>
      <w:tr w:rsidR="00996E8D" w:rsidRPr="009D12AE" w14:paraId="6E8A35AE" w14:textId="77777777" w:rsidTr="00BD301A">
        <w:tc>
          <w:tcPr>
            <w:tcW w:w="993" w:type="dxa"/>
            <w:shd w:val="clear" w:color="auto" w:fill="auto"/>
            <w:vAlign w:val="center"/>
          </w:tcPr>
          <w:p w14:paraId="24987C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5D1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13A2C1F3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5F749E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4A3B204F" w14:textId="5ADA75A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35FA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2 452.59 zł</w:t>
            </w:r>
          </w:p>
        </w:tc>
      </w:tr>
      <w:tr w:rsidR="00996E8D" w:rsidRPr="009D12AE" w14:paraId="1F127149" w14:textId="77777777" w:rsidTr="00BD301A">
        <w:tc>
          <w:tcPr>
            <w:tcW w:w="993" w:type="dxa"/>
            <w:shd w:val="clear" w:color="auto" w:fill="auto"/>
            <w:vAlign w:val="center"/>
          </w:tcPr>
          <w:p w14:paraId="473A392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EE75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38</w:t>
            </w:r>
          </w:p>
        </w:tc>
        <w:tc>
          <w:tcPr>
            <w:tcW w:w="4110" w:type="dxa"/>
            <w:shd w:val="clear" w:color="auto" w:fill="auto"/>
          </w:tcPr>
          <w:p w14:paraId="1E38B4B1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078A60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7C3F521" w14:textId="2F85DEBE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9FA89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12 208.28 zł</w:t>
            </w:r>
          </w:p>
        </w:tc>
      </w:tr>
      <w:tr w:rsidR="00996E8D" w:rsidRPr="009D12AE" w14:paraId="5C6EFF9A" w14:textId="77777777" w:rsidTr="00BD301A">
        <w:tc>
          <w:tcPr>
            <w:tcW w:w="993" w:type="dxa"/>
            <w:shd w:val="clear" w:color="auto" w:fill="auto"/>
            <w:vAlign w:val="center"/>
          </w:tcPr>
          <w:p w14:paraId="2190B04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639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</w:t>
            </w:r>
          </w:p>
        </w:tc>
        <w:tc>
          <w:tcPr>
            <w:tcW w:w="4110" w:type="dxa"/>
            <w:shd w:val="clear" w:color="auto" w:fill="auto"/>
          </w:tcPr>
          <w:p w14:paraId="5D9B4A4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297DF5D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3C2FE32" w14:textId="604DF83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E7803" w14:textId="79138E85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12 484.</w:t>
            </w:r>
            <w:r w:rsidR="0089249A">
              <w:t>8</w:t>
            </w:r>
            <w:r w:rsidRPr="009D12AE">
              <w:t>0 zł</w:t>
            </w:r>
          </w:p>
        </w:tc>
      </w:tr>
      <w:tr w:rsidR="00996E8D" w:rsidRPr="009D12AE" w14:paraId="1E7ADF8E" w14:textId="77777777" w:rsidTr="00BD301A">
        <w:tc>
          <w:tcPr>
            <w:tcW w:w="993" w:type="dxa"/>
            <w:shd w:val="clear" w:color="auto" w:fill="auto"/>
            <w:vAlign w:val="center"/>
          </w:tcPr>
          <w:p w14:paraId="2950A21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742D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578CD04F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02056C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61DB809" w14:textId="03AE7966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9FA7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193 888.76 zł</w:t>
            </w:r>
          </w:p>
        </w:tc>
      </w:tr>
      <w:tr w:rsidR="00996E8D" w:rsidRPr="009D12AE" w14:paraId="5C49C8A7" w14:textId="77777777" w:rsidTr="00BD301A">
        <w:tc>
          <w:tcPr>
            <w:tcW w:w="993" w:type="dxa"/>
            <w:shd w:val="clear" w:color="auto" w:fill="auto"/>
            <w:vAlign w:val="center"/>
          </w:tcPr>
          <w:p w14:paraId="6ADF1E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3C62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41</w:t>
            </w:r>
          </w:p>
        </w:tc>
        <w:tc>
          <w:tcPr>
            <w:tcW w:w="4110" w:type="dxa"/>
            <w:shd w:val="clear" w:color="auto" w:fill="auto"/>
          </w:tcPr>
          <w:p w14:paraId="16815A85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B7A61F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40F0F79" w14:textId="210CABFA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166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19 271.99 zł</w:t>
            </w:r>
          </w:p>
        </w:tc>
      </w:tr>
      <w:tr w:rsidR="00996E8D" w:rsidRPr="009D12AE" w14:paraId="4E6E57F8" w14:textId="77777777" w:rsidTr="00BD301A">
        <w:tc>
          <w:tcPr>
            <w:tcW w:w="993" w:type="dxa"/>
            <w:shd w:val="clear" w:color="auto" w:fill="auto"/>
            <w:vAlign w:val="center"/>
          </w:tcPr>
          <w:p w14:paraId="15A3959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FBE4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54B28CC2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0CECF35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FF64868" w14:textId="78F01132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489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15 686.40 zł</w:t>
            </w:r>
          </w:p>
        </w:tc>
      </w:tr>
      <w:tr w:rsidR="00996E8D" w:rsidRPr="009D12AE" w14:paraId="319996F4" w14:textId="77777777" w:rsidTr="00BD301A">
        <w:tc>
          <w:tcPr>
            <w:tcW w:w="993" w:type="dxa"/>
            <w:shd w:val="clear" w:color="auto" w:fill="auto"/>
            <w:vAlign w:val="center"/>
          </w:tcPr>
          <w:p w14:paraId="7A31B3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C464C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</w:t>
            </w:r>
          </w:p>
        </w:tc>
        <w:tc>
          <w:tcPr>
            <w:tcW w:w="4110" w:type="dxa"/>
            <w:shd w:val="clear" w:color="auto" w:fill="auto"/>
          </w:tcPr>
          <w:p w14:paraId="5CE63FE9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82EB5A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91E3E72" w14:textId="02FB5948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E5E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72 165.21 zł</w:t>
            </w:r>
          </w:p>
        </w:tc>
      </w:tr>
      <w:tr w:rsidR="00996E8D" w:rsidRPr="009D12AE" w14:paraId="3F0ACC1F" w14:textId="77777777" w:rsidTr="00BD301A">
        <w:tc>
          <w:tcPr>
            <w:tcW w:w="993" w:type="dxa"/>
            <w:shd w:val="clear" w:color="auto" w:fill="auto"/>
            <w:vAlign w:val="center"/>
          </w:tcPr>
          <w:p w14:paraId="6C40EC9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1A13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45</w:t>
            </w:r>
          </w:p>
        </w:tc>
        <w:tc>
          <w:tcPr>
            <w:tcW w:w="4110" w:type="dxa"/>
            <w:shd w:val="clear" w:color="auto" w:fill="auto"/>
          </w:tcPr>
          <w:p w14:paraId="3C7A9759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0D06A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4E90474D" w14:textId="7CC5F06A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C32F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25 891.60 zł</w:t>
            </w:r>
          </w:p>
        </w:tc>
      </w:tr>
      <w:tr w:rsidR="00996E8D" w:rsidRPr="009D12AE" w14:paraId="7F79141D" w14:textId="77777777" w:rsidTr="00BD301A">
        <w:tc>
          <w:tcPr>
            <w:tcW w:w="993" w:type="dxa"/>
            <w:shd w:val="clear" w:color="auto" w:fill="auto"/>
            <w:vAlign w:val="center"/>
          </w:tcPr>
          <w:p w14:paraId="1C459E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1E0D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648A075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E49875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691E30E" w14:textId="05DA583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05B3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95 965.80 zł</w:t>
            </w:r>
          </w:p>
        </w:tc>
      </w:tr>
      <w:tr w:rsidR="00996E8D" w:rsidRPr="009D12AE" w14:paraId="4D18AD15" w14:textId="77777777" w:rsidTr="00BD301A">
        <w:tc>
          <w:tcPr>
            <w:tcW w:w="993" w:type="dxa"/>
            <w:shd w:val="clear" w:color="auto" w:fill="auto"/>
            <w:vAlign w:val="center"/>
          </w:tcPr>
          <w:p w14:paraId="63059E6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A0D8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47</w:t>
            </w:r>
          </w:p>
        </w:tc>
        <w:tc>
          <w:tcPr>
            <w:tcW w:w="4110" w:type="dxa"/>
            <w:shd w:val="clear" w:color="auto" w:fill="auto"/>
          </w:tcPr>
          <w:p w14:paraId="3068FC00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985222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D382251" w14:textId="5C93BCCA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89734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40 555.25 zł</w:t>
            </w:r>
          </w:p>
        </w:tc>
      </w:tr>
      <w:tr w:rsidR="00996E8D" w:rsidRPr="009D12AE" w14:paraId="238C2BA8" w14:textId="77777777" w:rsidTr="00BD301A">
        <w:tc>
          <w:tcPr>
            <w:tcW w:w="993" w:type="dxa"/>
            <w:shd w:val="clear" w:color="auto" w:fill="auto"/>
            <w:vAlign w:val="center"/>
          </w:tcPr>
          <w:p w14:paraId="46B4D85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B858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6785CB7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2DBB22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ACFA1EE" w14:textId="114F64A8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3F64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9 058.00 zł</w:t>
            </w:r>
          </w:p>
        </w:tc>
      </w:tr>
      <w:tr w:rsidR="00996E8D" w:rsidRPr="009D12AE" w14:paraId="559599A5" w14:textId="77777777" w:rsidTr="00BD301A">
        <w:tc>
          <w:tcPr>
            <w:tcW w:w="993" w:type="dxa"/>
            <w:shd w:val="clear" w:color="auto" w:fill="auto"/>
            <w:vAlign w:val="center"/>
          </w:tcPr>
          <w:p w14:paraId="53739D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A5C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49</w:t>
            </w:r>
          </w:p>
        </w:tc>
        <w:tc>
          <w:tcPr>
            <w:tcW w:w="4110" w:type="dxa"/>
            <w:shd w:val="clear" w:color="auto" w:fill="auto"/>
          </w:tcPr>
          <w:p w14:paraId="69433A4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31F23C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FDC620F" w14:textId="6CADA59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AC00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514.36 zł</w:t>
            </w:r>
          </w:p>
        </w:tc>
      </w:tr>
      <w:tr w:rsidR="00996E8D" w:rsidRPr="009D12AE" w14:paraId="133DDC8C" w14:textId="77777777" w:rsidTr="00BD301A">
        <w:tc>
          <w:tcPr>
            <w:tcW w:w="993" w:type="dxa"/>
            <w:shd w:val="clear" w:color="auto" w:fill="auto"/>
            <w:vAlign w:val="center"/>
          </w:tcPr>
          <w:p w14:paraId="6734255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9184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50</w:t>
            </w:r>
          </w:p>
        </w:tc>
        <w:tc>
          <w:tcPr>
            <w:tcW w:w="4110" w:type="dxa"/>
            <w:shd w:val="clear" w:color="auto" w:fill="auto"/>
          </w:tcPr>
          <w:p w14:paraId="0E90C623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30DE3B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A6B5F01" w14:textId="26E5A365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8908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15 158.00 zł</w:t>
            </w:r>
          </w:p>
        </w:tc>
      </w:tr>
      <w:tr w:rsidR="00996E8D" w:rsidRPr="009D12AE" w14:paraId="43E4F024" w14:textId="77777777" w:rsidTr="00BD301A">
        <w:tc>
          <w:tcPr>
            <w:tcW w:w="993" w:type="dxa"/>
            <w:shd w:val="clear" w:color="auto" w:fill="auto"/>
            <w:vAlign w:val="center"/>
          </w:tcPr>
          <w:p w14:paraId="4742953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642F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51</w:t>
            </w:r>
          </w:p>
        </w:tc>
        <w:tc>
          <w:tcPr>
            <w:tcW w:w="4110" w:type="dxa"/>
            <w:shd w:val="clear" w:color="auto" w:fill="auto"/>
          </w:tcPr>
          <w:p w14:paraId="4BFE9E16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203980C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CD3B3D1" w14:textId="5EECC6F8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638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34 261.92 zł</w:t>
            </w:r>
          </w:p>
        </w:tc>
      </w:tr>
      <w:tr w:rsidR="00996E8D" w:rsidRPr="009D12AE" w14:paraId="19A8A9EA" w14:textId="77777777" w:rsidTr="00BD301A">
        <w:tc>
          <w:tcPr>
            <w:tcW w:w="993" w:type="dxa"/>
            <w:shd w:val="clear" w:color="auto" w:fill="auto"/>
            <w:vAlign w:val="center"/>
          </w:tcPr>
          <w:p w14:paraId="40DD71B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F5A4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7BA386D0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B77C409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CDB8A34" w14:textId="4CA86B7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1E41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131 754.40 zł</w:t>
            </w:r>
          </w:p>
        </w:tc>
      </w:tr>
      <w:tr w:rsidR="00996E8D" w:rsidRPr="009D12AE" w14:paraId="62D69F8A" w14:textId="77777777" w:rsidTr="00BD301A">
        <w:tc>
          <w:tcPr>
            <w:tcW w:w="993" w:type="dxa"/>
            <w:shd w:val="clear" w:color="auto" w:fill="auto"/>
            <w:vAlign w:val="center"/>
          </w:tcPr>
          <w:p w14:paraId="768B422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5012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50052B8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1634AF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61D4338" w14:textId="09406BD5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8B93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29 731.04 zł</w:t>
            </w:r>
          </w:p>
        </w:tc>
      </w:tr>
      <w:tr w:rsidR="00996E8D" w:rsidRPr="009D12AE" w14:paraId="55D303D0" w14:textId="77777777" w:rsidTr="00BD301A">
        <w:tc>
          <w:tcPr>
            <w:tcW w:w="993" w:type="dxa"/>
            <w:shd w:val="clear" w:color="auto" w:fill="auto"/>
            <w:vAlign w:val="center"/>
          </w:tcPr>
          <w:p w14:paraId="5EB3572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48F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</w:t>
            </w:r>
          </w:p>
        </w:tc>
        <w:tc>
          <w:tcPr>
            <w:tcW w:w="4110" w:type="dxa"/>
            <w:shd w:val="clear" w:color="auto" w:fill="auto"/>
          </w:tcPr>
          <w:p w14:paraId="439D72E2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A4D1F6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FE7D420" w14:textId="4BBA309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1D34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115 430.27 zł</w:t>
            </w:r>
          </w:p>
        </w:tc>
      </w:tr>
      <w:tr w:rsidR="00996E8D" w:rsidRPr="009D12AE" w14:paraId="611F60BB" w14:textId="77777777" w:rsidTr="00BD301A">
        <w:tc>
          <w:tcPr>
            <w:tcW w:w="993" w:type="dxa"/>
            <w:shd w:val="clear" w:color="auto" w:fill="auto"/>
            <w:vAlign w:val="center"/>
          </w:tcPr>
          <w:p w14:paraId="1B46253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F9DD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56</w:t>
            </w:r>
          </w:p>
        </w:tc>
        <w:tc>
          <w:tcPr>
            <w:tcW w:w="4110" w:type="dxa"/>
            <w:shd w:val="clear" w:color="auto" w:fill="auto"/>
          </w:tcPr>
          <w:p w14:paraId="21B3866A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F3860E7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0851534" w14:textId="30EA7A4D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B253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17 834.93 zł</w:t>
            </w:r>
          </w:p>
        </w:tc>
      </w:tr>
      <w:tr w:rsidR="00996E8D" w:rsidRPr="009D12AE" w14:paraId="39FFB2B8" w14:textId="77777777" w:rsidTr="00BD301A">
        <w:tc>
          <w:tcPr>
            <w:tcW w:w="993" w:type="dxa"/>
            <w:shd w:val="clear" w:color="auto" w:fill="auto"/>
            <w:vAlign w:val="center"/>
          </w:tcPr>
          <w:p w14:paraId="0BCED72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0B84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57</w:t>
            </w:r>
          </w:p>
        </w:tc>
        <w:tc>
          <w:tcPr>
            <w:tcW w:w="4110" w:type="dxa"/>
            <w:shd w:val="clear" w:color="auto" w:fill="auto"/>
          </w:tcPr>
          <w:p w14:paraId="19285DC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CA2EFD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30E0478" w14:textId="51D8D73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E723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21 795.22 zł</w:t>
            </w:r>
          </w:p>
        </w:tc>
      </w:tr>
      <w:tr w:rsidR="00996E8D" w:rsidRPr="009D12AE" w14:paraId="5CE33A33" w14:textId="77777777" w:rsidTr="00BD301A">
        <w:tc>
          <w:tcPr>
            <w:tcW w:w="993" w:type="dxa"/>
            <w:shd w:val="clear" w:color="auto" w:fill="auto"/>
            <w:vAlign w:val="center"/>
          </w:tcPr>
          <w:p w14:paraId="21780C7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841AD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58</w:t>
            </w:r>
          </w:p>
        </w:tc>
        <w:tc>
          <w:tcPr>
            <w:tcW w:w="4110" w:type="dxa"/>
            <w:shd w:val="clear" w:color="auto" w:fill="auto"/>
          </w:tcPr>
          <w:p w14:paraId="2E2B4166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C78A3D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46CD262" w14:textId="4B33763B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FEDD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32 248.65 zł</w:t>
            </w:r>
          </w:p>
        </w:tc>
      </w:tr>
      <w:tr w:rsidR="00996E8D" w:rsidRPr="009D12AE" w14:paraId="02A0DFEB" w14:textId="77777777" w:rsidTr="00BD301A">
        <w:tc>
          <w:tcPr>
            <w:tcW w:w="993" w:type="dxa"/>
            <w:shd w:val="clear" w:color="auto" w:fill="auto"/>
            <w:vAlign w:val="center"/>
          </w:tcPr>
          <w:p w14:paraId="143C974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3ABE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59</w:t>
            </w:r>
          </w:p>
        </w:tc>
        <w:tc>
          <w:tcPr>
            <w:tcW w:w="4110" w:type="dxa"/>
            <w:shd w:val="clear" w:color="auto" w:fill="auto"/>
          </w:tcPr>
          <w:p w14:paraId="3EB5B73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C4377A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06C4341" w14:textId="2352090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5D195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65 455.49 zł</w:t>
            </w:r>
          </w:p>
        </w:tc>
      </w:tr>
      <w:tr w:rsidR="00996E8D" w:rsidRPr="009D12AE" w14:paraId="3588E2E3" w14:textId="77777777" w:rsidTr="00BD301A">
        <w:tc>
          <w:tcPr>
            <w:tcW w:w="993" w:type="dxa"/>
            <w:shd w:val="clear" w:color="auto" w:fill="auto"/>
            <w:vAlign w:val="center"/>
          </w:tcPr>
          <w:p w14:paraId="70BAE34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E21B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60</w:t>
            </w:r>
          </w:p>
        </w:tc>
        <w:tc>
          <w:tcPr>
            <w:tcW w:w="4110" w:type="dxa"/>
            <w:shd w:val="clear" w:color="auto" w:fill="auto"/>
          </w:tcPr>
          <w:p w14:paraId="59A8F4F3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1C9F30E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61D2943" w14:textId="7B7E45A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4D76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17 799.36 zł</w:t>
            </w:r>
          </w:p>
        </w:tc>
      </w:tr>
      <w:tr w:rsidR="00996E8D" w:rsidRPr="009D12AE" w14:paraId="7BD2BEC0" w14:textId="77777777" w:rsidTr="00BD301A">
        <w:tc>
          <w:tcPr>
            <w:tcW w:w="993" w:type="dxa"/>
            <w:shd w:val="clear" w:color="auto" w:fill="auto"/>
            <w:vAlign w:val="center"/>
          </w:tcPr>
          <w:p w14:paraId="5F74EF1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509E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76B5F1D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D0C94E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032EE10" w14:textId="26BA732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3D79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7 119.36 zł</w:t>
            </w:r>
          </w:p>
        </w:tc>
      </w:tr>
      <w:tr w:rsidR="00996E8D" w:rsidRPr="009D12AE" w14:paraId="38B7F9D2" w14:textId="77777777" w:rsidTr="00BD301A">
        <w:tc>
          <w:tcPr>
            <w:tcW w:w="993" w:type="dxa"/>
            <w:shd w:val="clear" w:color="auto" w:fill="auto"/>
            <w:vAlign w:val="center"/>
          </w:tcPr>
          <w:p w14:paraId="5EECD88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C0B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1D3FC3C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247011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B0FA32C" w14:textId="690187A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395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5 735.00 zł</w:t>
            </w:r>
          </w:p>
        </w:tc>
      </w:tr>
      <w:tr w:rsidR="00996E8D" w:rsidRPr="009D12AE" w14:paraId="171E3B3B" w14:textId="77777777" w:rsidTr="00BD301A">
        <w:tc>
          <w:tcPr>
            <w:tcW w:w="993" w:type="dxa"/>
            <w:shd w:val="clear" w:color="auto" w:fill="auto"/>
            <w:vAlign w:val="center"/>
          </w:tcPr>
          <w:p w14:paraId="04F7BFD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83B3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3D21001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60E3ED0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96A8CD8" w14:textId="5B8C891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A30C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5 313.63 zł</w:t>
            </w:r>
          </w:p>
        </w:tc>
      </w:tr>
      <w:tr w:rsidR="00996E8D" w:rsidRPr="009D12AE" w14:paraId="180D2137" w14:textId="77777777" w:rsidTr="00BD301A">
        <w:tc>
          <w:tcPr>
            <w:tcW w:w="993" w:type="dxa"/>
            <w:shd w:val="clear" w:color="auto" w:fill="auto"/>
            <w:vAlign w:val="center"/>
          </w:tcPr>
          <w:p w14:paraId="7DD3005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1663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707A5C69" w14:textId="77777777" w:rsidR="00996E8D" w:rsidRPr="009D12AE" w:rsidRDefault="00996E8D" w:rsidP="00996E8D">
            <w:pPr>
              <w:spacing w:before="80"/>
            </w:pPr>
            <w:proofErr w:type="spellStart"/>
            <w:r w:rsidRPr="009D12AE">
              <w:t>Tramco</w:t>
            </w:r>
            <w:proofErr w:type="spellEnd"/>
            <w:r w:rsidRPr="009D12AE">
              <w:t xml:space="preserve"> Sp z o. o.</w:t>
            </w:r>
          </w:p>
          <w:p w14:paraId="21381697" w14:textId="559BFE68" w:rsidR="00996E8D" w:rsidRPr="009D12AE" w:rsidRDefault="00996E8D" w:rsidP="00996E8D">
            <w:r w:rsidRPr="009D12AE">
              <w:t xml:space="preserve">ul. Wolska 14 </w:t>
            </w:r>
          </w:p>
          <w:p w14:paraId="7FC76ECD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2A76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55 762.50 zł</w:t>
            </w:r>
          </w:p>
        </w:tc>
      </w:tr>
      <w:tr w:rsidR="00996E8D" w:rsidRPr="009D12AE" w14:paraId="721DDEAE" w14:textId="77777777" w:rsidTr="00BD301A">
        <w:tc>
          <w:tcPr>
            <w:tcW w:w="993" w:type="dxa"/>
            <w:shd w:val="clear" w:color="auto" w:fill="auto"/>
            <w:vAlign w:val="center"/>
          </w:tcPr>
          <w:p w14:paraId="4AC00C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9B3D1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4110" w:type="dxa"/>
            <w:shd w:val="clear" w:color="auto" w:fill="auto"/>
          </w:tcPr>
          <w:p w14:paraId="531F9F03" w14:textId="77777777" w:rsidR="00996E8D" w:rsidRPr="009D12AE" w:rsidRDefault="00996E8D" w:rsidP="00996E8D">
            <w:pPr>
              <w:spacing w:before="80"/>
            </w:pPr>
            <w:proofErr w:type="spellStart"/>
            <w:r w:rsidRPr="009D12AE">
              <w:t>Tramco</w:t>
            </w:r>
            <w:proofErr w:type="spellEnd"/>
            <w:r w:rsidRPr="009D12AE">
              <w:t xml:space="preserve"> Sp z o. o.</w:t>
            </w:r>
          </w:p>
          <w:p w14:paraId="7F24164B" w14:textId="39033BB5" w:rsidR="00996E8D" w:rsidRPr="009D12AE" w:rsidRDefault="00996E8D" w:rsidP="00996E8D">
            <w:r w:rsidRPr="009D12AE">
              <w:t>ul.</w:t>
            </w:r>
            <w:r>
              <w:t xml:space="preserve"> </w:t>
            </w:r>
            <w:r w:rsidRPr="009D12AE">
              <w:t xml:space="preserve">Wolska 14 </w:t>
            </w:r>
          </w:p>
          <w:p w14:paraId="1B435DF9" w14:textId="26784424" w:rsidR="00996E8D" w:rsidRPr="009D12AE" w:rsidRDefault="00996E8D" w:rsidP="00996E8D">
            <w:pPr>
              <w:spacing w:after="80"/>
              <w:jc w:val="both"/>
            </w:pPr>
            <w:r w:rsidRPr="009D12AE"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8DF5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2 855.52 zł</w:t>
            </w:r>
          </w:p>
        </w:tc>
      </w:tr>
      <w:tr w:rsidR="00996E8D" w:rsidRPr="009D12AE" w14:paraId="5B8C34A5" w14:textId="77777777" w:rsidTr="00BD301A">
        <w:tc>
          <w:tcPr>
            <w:tcW w:w="993" w:type="dxa"/>
            <w:shd w:val="clear" w:color="auto" w:fill="auto"/>
            <w:vAlign w:val="center"/>
          </w:tcPr>
          <w:p w14:paraId="7EF4A8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61D2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27</w:t>
            </w:r>
          </w:p>
        </w:tc>
        <w:tc>
          <w:tcPr>
            <w:tcW w:w="4110" w:type="dxa"/>
            <w:shd w:val="clear" w:color="auto" w:fill="auto"/>
          </w:tcPr>
          <w:p w14:paraId="1EC933F7" w14:textId="77777777" w:rsidR="00996E8D" w:rsidRPr="009D12AE" w:rsidRDefault="00996E8D" w:rsidP="00996E8D">
            <w:pPr>
              <w:spacing w:before="80"/>
            </w:pPr>
            <w:r w:rsidRPr="009D12AE">
              <w:t>Takeda Pharma Sp. z o.o.</w:t>
            </w:r>
          </w:p>
          <w:p w14:paraId="27DB598F" w14:textId="3DE3562D" w:rsidR="00996E8D" w:rsidRPr="009D12AE" w:rsidRDefault="00996E8D" w:rsidP="00996E8D">
            <w:r>
              <w:t xml:space="preserve">ul. </w:t>
            </w:r>
            <w:r w:rsidRPr="009D12AE">
              <w:t xml:space="preserve">Prosta 68 </w:t>
            </w:r>
          </w:p>
          <w:p w14:paraId="250779B9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00-838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D57F9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39 506.40 zł</w:t>
            </w:r>
          </w:p>
        </w:tc>
      </w:tr>
      <w:tr w:rsidR="00996E8D" w:rsidRPr="009D12AE" w14:paraId="084A04D2" w14:textId="77777777" w:rsidTr="00BD301A">
        <w:tc>
          <w:tcPr>
            <w:tcW w:w="993" w:type="dxa"/>
            <w:shd w:val="clear" w:color="auto" w:fill="auto"/>
            <w:vAlign w:val="center"/>
          </w:tcPr>
          <w:p w14:paraId="2CCC7CA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6DCE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3CE623CC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63F82FAF" w14:textId="4BC12BA2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34A3FF7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4B61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80 318.44 zł</w:t>
            </w:r>
          </w:p>
        </w:tc>
      </w:tr>
      <w:tr w:rsidR="00996E8D" w:rsidRPr="009D12AE" w14:paraId="63F7648C" w14:textId="77777777" w:rsidTr="00BD301A">
        <w:tc>
          <w:tcPr>
            <w:tcW w:w="993" w:type="dxa"/>
            <w:shd w:val="clear" w:color="auto" w:fill="auto"/>
            <w:vAlign w:val="center"/>
          </w:tcPr>
          <w:p w14:paraId="1AA7A0D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1321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3294FBEC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89162AE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BC160E1" w14:textId="1C836DCD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E762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43 380.73 zł</w:t>
            </w:r>
          </w:p>
        </w:tc>
      </w:tr>
      <w:tr w:rsidR="00996E8D" w:rsidRPr="009D12AE" w14:paraId="31409453" w14:textId="77777777" w:rsidTr="00BD301A">
        <w:tc>
          <w:tcPr>
            <w:tcW w:w="993" w:type="dxa"/>
            <w:shd w:val="clear" w:color="auto" w:fill="auto"/>
            <w:vAlign w:val="center"/>
          </w:tcPr>
          <w:p w14:paraId="24D9397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7F0F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2CCFC9EE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3A827286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199B007E" w14:textId="397047F6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EA1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167 437.50 zł</w:t>
            </w:r>
          </w:p>
        </w:tc>
      </w:tr>
      <w:tr w:rsidR="00996E8D" w:rsidRPr="009D12AE" w14:paraId="39F72A51" w14:textId="77777777" w:rsidTr="00BD301A">
        <w:tc>
          <w:tcPr>
            <w:tcW w:w="993" w:type="dxa"/>
            <w:shd w:val="clear" w:color="auto" w:fill="auto"/>
            <w:vAlign w:val="center"/>
          </w:tcPr>
          <w:p w14:paraId="15870FD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877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4110" w:type="dxa"/>
            <w:shd w:val="clear" w:color="auto" w:fill="auto"/>
          </w:tcPr>
          <w:p w14:paraId="51D5D476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344A164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3EB2B508" w14:textId="4AF029BB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D7CD9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5 423.15 zł</w:t>
            </w:r>
          </w:p>
        </w:tc>
      </w:tr>
      <w:tr w:rsidR="00996E8D" w:rsidRPr="009D12AE" w14:paraId="5C9C400B" w14:textId="77777777" w:rsidTr="00BD301A">
        <w:tc>
          <w:tcPr>
            <w:tcW w:w="993" w:type="dxa"/>
            <w:shd w:val="clear" w:color="auto" w:fill="auto"/>
            <w:vAlign w:val="center"/>
          </w:tcPr>
          <w:p w14:paraId="5A1F470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F5D7E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47E6DB19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E70334F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225AF88" w14:textId="316D46C0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BEEF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3 359.20 zł</w:t>
            </w:r>
          </w:p>
        </w:tc>
      </w:tr>
      <w:tr w:rsidR="00996E8D" w:rsidRPr="009D12AE" w14:paraId="7058BF10" w14:textId="77777777" w:rsidTr="00BD301A">
        <w:tc>
          <w:tcPr>
            <w:tcW w:w="993" w:type="dxa"/>
            <w:shd w:val="clear" w:color="auto" w:fill="auto"/>
            <w:vAlign w:val="center"/>
          </w:tcPr>
          <w:p w14:paraId="7151C18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B637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4110" w:type="dxa"/>
            <w:shd w:val="clear" w:color="auto" w:fill="auto"/>
          </w:tcPr>
          <w:p w14:paraId="5A67C1C5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59818E3D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04BAC9CA" w14:textId="5A3A94AC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DC09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22 186.02 zł</w:t>
            </w:r>
          </w:p>
        </w:tc>
      </w:tr>
      <w:tr w:rsidR="00996E8D" w:rsidRPr="009D12AE" w14:paraId="6D7CF77A" w14:textId="77777777" w:rsidTr="00BD301A">
        <w:tc>
          <w:tcPr>
            <w:tcW w:w="993" w:type="dxa"/>
            <w:shd w:val="clear" w:color="auto" w:fill="auto"/>
            <w:vAlign w:val="center"/>
          </w:tcPr>
          <w:p w14:paraId="17A6C01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45F8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399079E4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6A0F16C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820A9CB" w14:textId="175AB506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1EB7C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2 014.88 zł</w:t>
            </w:r>
          </w:p>
        </w:tc>
      </w:tr>
      <w:tr w:rsidR="00996E8D" w:rsidRPr="009D12AE" w14:paraId="13C3A349" w14:textId="77777777" w:rsidTr="00BD301A">
        <w:tc>
          <w:tcPr>
            <w:tcW w:w="993" w:type="dxa"/>
            <w:shd w:val="clear" w:color="auto" w:fill="auto"/>
            <w:vAlign w:val="center"/>
          </w:tcPr>
          <w:p w14:paraId="6E2EE74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B4E4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4B863DA3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7F765B6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4E2F947" w14:textId="6905EC9A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82174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17 365.90 zł</w:t>
            </w:r>
          </w:p>
        </w:tc>
      </w:tr>
      <w:tr w:rsidR="00996E8D" w:rsidRPr="009D12AE" w14:paraId="6841FF72" w14:textId="77777777" w:rsidTr="00BD301A">
        <w:tc>
          <w:tcPr>
            <w:tcW w:w="993" w:type="dxa"/>
            <w:shd w:val="clear" w:color="auto" w:fill="auto"/>
            <w:vAlign w:val="center"/>
          </w:tcPr>
          <w:p w14:paraId="535BEC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0BBE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39F41FE4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65785334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00746599" w14:textId="541CE8E0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A621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3 315.09 zł</w:t>
            </w:r>
          </w:p>
        </w:tc>
      </w:tr>
      <w:tr w:rsidR="00996E8D" w:rsidRPr="009D12AE" w14:paraId="192B59B4" w14:textId="77777777" w:rsidTr="00BD301A">
        <w:tc>
          <w:tcPr>
            <w:tcW w:w="993" w:type="dxa"/>
            <w:shd w:val="clear" w:color="auto" w:fill="auto"/>
            <w:vAlign w:val="center"/>
          </w:tcPr>
          <w:p w14:paraId="46F19DC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DD57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5B5D792A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2BFE2D48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91C2801" w14:textId="511BE1A5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7A11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1 648.40 zł</w:t>
            </w:r>
          </w:p>
        </w:tc>
      </w:tr>
      <w:tr w:rsidR="00996E8D" w:rsidRPr="009D12AE" w14:paraId="3D80FF01" w14:textId="77777777" w:rsidTr="00BD301A">
        <w:tc>
          <w:tcPr>
            <w:tcW w:w="993" w:type="dxa"/>
            <w:shd w:val="clear" w:color="auto" w:fill="auto"/>
            <w:vAlign w:val="center"/>
          </w:tcPr>
          <w:p w14:paraId="2F1D154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5F1D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27</w:t>
            </w:r>
          </w:p>
        </w:tc>
        <w:tc>
          <w:tcPr>
            <w:tcW w:w="4110" w:type="dxa"/>
            <w:shd w:val="clear" w:color="auto" w:fill="auto"/>
          </w:tcPr>
          <w:p w14:paraId="317279FF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FBF0A93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23D0B82" w14:textId="2F056233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F684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43 524.00 zł</w:t>
            </w:r>
          </w:p>
        </w:tc>
      </w:tr>
      <w:tr w:rsidR="00996E8D" w:rsidRPr="009D12AE" w14:paraId="23700574" w14:textId="77777777" w:rsidTr="00BD301A">
        <w:tc>
          <w:tcPr>
            <w:tcW w:w="993" w:type="dxa"/>
            <w:shd w:val="clear" w:color="auto" w:fill="auto"/>
            <w:vAlign w:val="center"/>
          </w:tcPr>
          <w:p w14:paraId="18C3A99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D289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7D02F4C5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5751263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229DFA85" w14:textId="274F64AA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0733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6 593.92 zł</w:t>
            </w:r>
          </w:p>
        </w:tc>
      </w:tr>
      <w:tr w:rsidR="00996E8D" w:rsidRPr="009D12AE" w14:paraId="0952B0B7" w14:textId="77777777" w:rsidTr="00BD301A">
        <w:tc>
          <w:tcPr>
            <w:tcW w:w="993" w:type="dxa"/>
            <w:shd w:val="clear" w:color="auto" w:fill="auto"/>
            <w:vAlign w:val="center"/>
          </w:tcPr>
          <w:p w14:paraId="1B8E072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494F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3CBF7EF2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975EA80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66445D5" w14:textId="5BB1E925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7EAA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138 019.07 zł</w:t>
            </w:r>
          </w:p>
        </w:tc>
      </w:tr>
      <w:tr w:rsidR="00996E8D" w:rsidRPr="009D12AE" w14:paraId="5E10CC73" w14:textId="77777777" w:rsidTr="00BD301A">
        <w:tc>
          <w:tcPr>
            <w:tcW w:w="993" w:type="dxa"/>
            <w:shd w:val="clear" w:color="auto" w:fill="auto"/>
            <w:vAlign w:val="center"/>
          </w:tcPr>
          <w:p w14:paraId="445202F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9B2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</w:t>
            </w:r>
          </w:p>
        </w:tc>
        <w:tc>
          <w:tcPr>
            <w:tcW w:w="4110" w:type="dxa"/>
            <w:shd w:val="clear" w:color="auto" w:fill="auto"/>
          </w:tcPr>
          <w:p w14:paraId="5C50A89E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D619D7A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22D5DE1" w14:textId="44E31043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7700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38 265.24 zł</w:t>
            </w:r>
          </w:p>
        </w:tc>
      </w:tr>
      <w:tr w:rsidR="00996E8D" w:rsidRPr="009D12AE" w14:paraId="74E2525D" w14:textId="77777777" w:rsidTr="00BD301A">
        <w:tc>
          <w:tcPr>
            <w:tcW w:w="993" w:type="dxa"/>
            <w:shd w:val="clear" w:color="auto" w:fill="auto"/>
            <w:vAlign w:val="center"/>
          </w:tcPr>
          <w:p w14:paraId="45803BC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345F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35</w:t>
            </w:r>
          </w:p>
        </w:tc>
        <w:tc>
          <w:tcPr>
            <w:tcW w:w="4110" w:type="dxa"/>
            <w:shd w:val="clear" w:color="auto" w:fill="auto"/>
          </w:tcPr>
          <w:p w14:paraId="7EE73650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71BA29D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2C1BBE6" w14:textId="4A3A04C7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22F03" w14:textId="30862CC2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10 5</w:t>
            </w:r>
            <w:r w:rsidR="00B439BD">
              <w:t>8</w:t>
            </w:r>
            <w:r w:rsidRPr="009D12AE">
              <w:t>0.30 zł</w:t>
            </w:r>
          </w:p>
        </w:tc>
      </w:tr>
      <w:tr w:rsidR="00996E8D" w:rsidRPr="009D12AE" w14:paraId="176D7DC2" w14:textId="77777777" w:rsidTr="00BD301A">
        <w:tc>
          <w:tcPr>
            <w:tcW w:w="993" w:type="dxa"/>
            <w:shd w:val="clear" w:color="auto" w:fill="auto"/>
            <w:vAlign w:val="center"/>
          </w:tcPr>
          <w:p w14:paraId="297EB68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DB6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658D81B0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0B52F95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6248E7A" w14:textId="41EF1728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AC1E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13 116.00 zł</w:t>
            </w:r>
          </w:p>
        </w:tc>
      </w:tr>
      <w:tr w:rsidR="00996E8D" w:rsidRPr="009D12AE" w14:paraId="0608DFEE" w14:textId="77777777" w:rsidTr="00BD301A">
        <w:tc>
          <w:tcPr>
            <w:tcW w:w="993" w:type="dxa"/>
            <w:shd w:val="clear" w:color="auto" w:fill="auto"/>
            <w:vAlign w:val="center"/>
          </w:tcPr>
          <w:p w14:paraId="5E7E2F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E96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</w:t>
            </w:r>
          </w:p>
        </w:tc>
        <w:tc>
          <w:tcPr>
            <w:tcW w:w="4110" w:type="dxa"/>
            <w:shd w:val="clear" w:color="auto" w:fill="auto"/>
          </w:tcPr>
          <w:p w14:paraId="3132E411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8643B84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1246E855" w14:textId="084BFA8B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4BBFC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157 101.00 zł</w:t>
            </w:r>
          </w:p>
        </w:tc>
      </w:tr>
      <w:tr w:rsidR="00996E8D" w:rsidRPr="009D12AE" w14:paraId="5D0CC587" w14:textId="77777777" w:rsidTr="00BD301A">
        <w:tc>
          <w:tcPr>
            <w:tcW w:w="993" w:type="dxa"/>
            <w:shd w:val="clear" w:color="auto" w:fill="auto"/>
            <w:vAlign w:val="center"/>
          </w:tcPr>
          <w:p w14:paraId="1D836E8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2F17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10B7C1BD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4901B57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5A4F487F" w14:textId="5775D4D6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9D21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5 897.75 zł</w:t>
            </w:r>
          </w:p>
        </w:tc>
      </w:tr>
      <w:tr w:rsidR="00996E8D" w:rsidRPr="009D12AE" w14:paraId="654A19EB" w14:textId="77777777" w:rsidTr="00BD301A">
        <w:tc>
          <w:tcPr>
            <w:tcW w:w="993" w:type="dxa"/>
            <w:shd w:val="clear" w:color="auto" w:fill="auto"/>
            <w:vAlign w:val="center"/>
          </w:tcPr>
          <w:p w14:paraId="4E02C46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348C2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7B4F6DEF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313968AE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8321163" w14:textId="0271A29F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1DE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5 096.62 zł</w:t>
            </w:r>
          </w:p>
        </w:tc>
      </w:tr>
      <w:tr w:rsidR="00996E8D" w:rsidRPr="009D12AE" w14:paraId="443465F0" w14:textId="77777777" w:rsidTr="00BD301A">
        <w:tc>
          <w:tcPr>
            <w:tcW w:w="993" w:type="dxa"/>
            <w:shd w:val="clear" w:color="auto" w:fill="auto"/>
            <w:vAlign w:val="center"/>
          </w:tcPr>
          <w:p w14:paraId="66D1466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7BFA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43D14842" w14:textId="77777777" w:rsidR="00996E8D" w:rsidRPr="009D12AE" w:rsidRDefault="00996E8D" w:rsidP="00996E8D">
            <w:pPr>
              <w:spacing w:before="80"/>
            </w:pPr>
            <w:proofErr w:type="spellStart"/>
            <w:r w:rsidRPr="009D12AE">
              <w:t>Inpharm</w:t>
            </w:r>
            <w:proofErr w:type="spellEnd"/>
            <w:r w:rsidRPr="009D12AE">
              <w:t xml:space="preserve"> Sp. z o.o.</w:t>
            </w:r>
          </w:p>
          <w:p w14:paraId="4ECDE1D8" w14:textId="0B5857F9" w:rsidR="00996E8D" w:rsidRPr="009D12AE" w:rsidRDefault="005C1175" w:rsidP="00996E8D">
            <w:r>
              <w:t xml:space="preserve">ul. </w:t>
            </w:r>
            <w:r w:rsidR="00996E8D" w:rsidRPr="009D12AE">
              <w:t xml:space="preserve">Strumykowa 28/11 </w:t>
            </w:r>
          </w:p>
          <w:p w14:paraId="4B5DFB74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45EC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1 684.80 zł</w:t>
            </w:r>
          </w:p>
        </w:tc>
      </w:tr>
      <w:tr w:rsidR="00996E8D" w:rsidRPr="009D12AE" w14:paraId="58C74363" w14:textId="77777777" w:rsidTr="00BD301A">
        <w:tc>
          <w:tcPr>
            <w:tcW w:w="993" w:type="dxa"/>
            <w:shd w:val="clear" w:color="auto" w:fill="auto"/>
            <w:vAlign w:val="center"/>
          </w:tcPr>
          <w:p w14:paraId="29376ED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4395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0D6551D8" w14:textId="77777777" w:rsidR="005C1175" w:rsidRPr="009D12AE" w:rsidRDefault="005C1175" w:rsidP="005C1175">
            <w:pPr>
              <w:spacing w:before="80"/>
            </w:pPr>
            <w:proofErr w:type="spellStart"/>
            <w:r w:rsidRPr="009D12AE">
              <w:t>Inpharm</w:t>
            </w:r>
            <w:proofErr w:type="spellEnd"/>
            <w:r w:rsidRPr="009D12AE">
              <w:t xml:space="preserve"> Sp. z o.o.</w:t>
            </w:r>
          </w:p>
          <w:p w14:paraId="03018B03" w14:textId="77777777" w:rsidR="005C1175" w:rsidRPr="009D12AE" w:rsidRDefault="005C1175" w:rsidP="005C1175">
            <w:r>
              <w:t xml:space="preserve">ul. </w:t>
            </w:r>
            <w:r w:rsidRPr="009D12AE">
              <w:t xml:space="preserve">Strumykowa 28/11 </w:t>
            </w:r>
          </w:p>
          <w:p w14:paraId="677EE8F3" w14:textId="6D3EA6C3" w:rsidR="00996E8D" w:rsidRPr="009D12AE" w:rsidRDefault="005C1175" w:rsidP="005C1175">
            <w:pPr>
              <w:spacing w:after="80"/>
              <w:jc w:val="both"/>
            </w:pPr>
            <w:r w:rsidRPr="009D12AE"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B917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4 907.52 zł</w:t>
            </w:r>
          </w:p>
        </w:tc>
      </w:tr>
      <w:tr w:rsidR="00996E8D" w:rsidRPr="009D12AE" w14:paraId="0D0CA62E" w14:textId="77777777" w:rsidTr="00BD301A">
        <w:tc>
          <w:tcPr>
            <w:tcW w:w="993" w:type="dxa"/>
            <w:shd w:val="clear" w:color="auto" w:fill="auto"/>
            <w:vAlign w:val="center"/>
          </w:tcPr>
          <w:p w14:paraId="6F7114A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2A69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1CD64E0D" w14:textId="77777777" w:rsidR="005C1175" w:rsidRPr="009D12AE" w:rsidRDefault="005C1175" w:rsidP="005C1175">
            <w:pPr>
              <w:spacing w:before="80"/>
            </w:pPr>
            <w:proofErr w:type="spellStart"/>
            <w:r w:rsidRPr="009D12AE">
              <w:t>Inpharm</w:t>
            </w:r>
            <w:proofErr w:type="spellEnd"/>
            <w:r w:rsidRPr="009D12AE">
              <w:t xml:space="preserve"> Sp. z o.o.</w:t>
            </w:r>
          </w:p>
          <w:p w14:paraId="647D1AD8" w14:textId="77777777" w:rsidR="005C1175" w:rsidRPr="009D12AE" w:rsidRDefault="005C1175" w:rsidP="005C1175">
            <w:r>
              <w:t xml:space="preserve">ul. </w:t>
            </w:r>
            <w:r w:rsidRPr="009D12AE">
              <w:t xml:space="preserve">Strumykowa 28/11 </w:t>
            </w:r>
          </w:p>
          <w:p w14:paraId="5E99CC08" w14:textId="2E7BAD4E" w:rsidR="00996E8D" w:rsidRPr="009D12AE" w:rsidRDefault="005C1175" w:rsidP="005C1175">
            <w:pPr>
              <w:spacing w:after="80"/>
              <w:jc w:val="both"/>
            </w:pPr>
            <w:r w:rsidRPr="009D12AE"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533A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10 540.80 zł</w:t>
            </w:r>
          </w:p>
        </w:tc>
      </w:tr>
      <w:tr w:rsidR="00996E8D" w:rsidRPr="009D12AE" w14:paraId="073C9B2F" w14:textId="77777777" w:rsidTr="00BD301A">
        <w:tc>
          <w:tcPr>
            <w:tcW w:w="993" w:type="dxa"/>
            <w:shd w:val="clear" w:color="auto" w:fill="auto"/>
            <w:vAlign w:val="center"/>
          </w:tcPr>
          <w:p w14:paraId="394FF1E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FEFCE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333A3F82" w14:textId="77777777" w:rsidR="00996E8D" w:rsidRPr="009D12AE" w:rsidRDefault="00996E8D" w:rsidP="00996E8D">
            <w:pPr>
              <w:spacing w:before="80"/>
            </w:pPr>
            <w:r w:rsidRPr="009D12AE">
              <w:t>Bialmed Sp. z o.o.</w:t>
            </w:r>
          </w:p>
          <w:p w14:paraId="5CA31A2B" w14:textId="0BEA12C2" w:rsidR="00996E8D" w:rsidRPr="009D12AE" w:rsidRDefault="005C1175" w:rsidP="00996E8D">
            <w:r>
              <w:t xml:space="preserve">ul. </w:t>
            </w:r>
            <w:r w:rsidR="00996E8D" w:rsidRPr="009D12AE">
              <w:t>Kazimierzowska 46/48</w:t>
            </w:r>
            <w:r>
              <w:t xml:space="preserve"> lok. </w:t>
            </w:r>
            <w:r w:rsidR="00996E8D" w:rsidRPr="009D12AE">
              <w:t xml:space="preserve">35 </w:t>
            </w:r>
          </w:p>
          <w:p w14:paraId="782FC972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014D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34 108.49 zł</w:t>
            </w:r>
          </w:p>
        </w:tc>
      </w:tr>
      <w:tr w:rsidR="005C1175" w:rsidRPr="009D12AE" w14:paraId="37FD0D35" w14:textId="77777777" w:rsidTr="00BD301A">
        <w:tc>
          <w:tcPr>
            <w:tcW w:w="993" w:type="dxa"/>
            <w:shd w:val="clear" w:color="auto" w:fill="auto"/>
            <w:vAlign w:val="center"/>
          </w:tcPr>
          <w:p w14:paraId="3B19FF17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5BE4DA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4110" w:type="dxa"/>
            <w:shd w:val="clear" w:color="auto" w:fill="auto"/>
          </w:tcPr>
          <w:p w14:paraId="5CC0F574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71954837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0CEABB99" w14:textId="07006776" w:rsidR="005C1175" w:rsidRPr="009D12AE" w:rsidRDefault="005C1175" w:rsidP="005C1175">
            <w:pPr>
              <w:spacing w:after="80"/>
              <w:jc w:val="both"/>
            </w:pPr>
            <w:r w:rsidRPr="009D12AE">
              <w:lastRenderedPageBreak/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B9B99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lastRenderedPageBreak/>
              <w:t>2 472.84 zł</w:t>
            </w:r>
          </w:p>
        </w:tc>
      </w:tr>
      <w:tr w:rsidR="005C1175" w:rsidRPr="009D12AE" w14:paraId="719A710C" w14:textId="77777777" w:rsidTr="00BD301A">
        <w:tc>
          <w:tcPr>
            <w:tcW w:w="993" w:type="dxa"/>
            <w:shd w:val="clear" w:color="auto" w:fill="auto"/>
            <w:vAlign w:val="center"/>
          </w:tcPr>
          <w:p w14:paraId="01F06ED1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D8031E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270B8BF5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0104F28D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72D959CA" w14:textId="35D9B5B5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6A23B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11 762.50 zł</w:t>
            </w:r>
          </w:p>
        </w:tc>
      </w:tr>
      <w:tr w:rsidR="005C1175" w:rsidRPr="009D12AE" w14:paraId="1629C924" w14:textId="77777777" w:rsidTr="00BD301A">
        <w:tc>
          <w:tcPr>
            <w:tcW w:w="993" w:type="dxa"/>
            <w:shd w:val="clear" w:color="auto" w:fill="auto"/>
            <w:vAlign w:val="center"/>
          </w:tcPr>
          <w:p w14:paraId="4CEFBB5D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F3CF1B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27</w:t>
            </w:r>
          </w:p>
        </w:tc>
        <w:tc>
          <w:tcPr>
            <w:tcW w:w="4110" w:type="dxa"/>
            <w:shd w:val="clear" w:color="auto" w:fill="auto"/>
          </w:tcPr>
          <w:p w14:paraId="217EBBB0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15F30BDB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7B7AD38D" w14:textId="281A9DE3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2CC06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32 140.80 zł</w:t>
            </w:r>
          </w:p>
        </w:tc>
      </w:tr>
      <w:tr w:rsidR="005C1175" w:rsidRPr="009D12AE" w14:paraId="02568C33" w14:textId="77777777" w:rsidTr="00BD301A">
        <w:tc>
          <w:tcPr>
            <w:tcW w:w="993" w:type="dxa"/>
            <w:shd w:val="clear" w:color="auto" w:fill="auto"/>
            <w:vAlign w:val="center"/>
          </w:tcPr>
          <w:p w14:paraId="5C161E14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CC15A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707BD39D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59721656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2B6C7536" w14:textId="08CFB517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D96DCF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122 032.95 zł</w:t>
            </w:r>
          </w:p>
        </w:tc>
      </w:tr>
      <w:tr w:rsidR="005C1175" w:rsidRPr="009D12AE" w14:paraId="2B6E16E6" w14:textId="77777777" w:rsidTr="00BD301A">
        <w:tc>
          <w:tcPr>
            <w:tcW w:w="993" w:type="dxa"/>
            <w:shd w:val="clear" w:color="auto" w:fill="auto"/>
            <w:vAlign w:val="center"/>
          </w:tcPr>
          <w:p w14:paraId="4D4D2684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B7351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0E966153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3A2064C0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7A41B886" w14:textId="07C5EB0D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0F905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126 667.60 zł</w:t>
            </w:r>
          </w:p>
        </w:tc>
      </w:tr>
      <w:tr w:rsidR="005C1175" w:rsidRPr="009D12AE" w14:paraId="5D3986BA" w14:textId="77777777" w:rsidTr="00BD301A">
        <w:tc>
          <w:tcPr>
            <w:tcW w:w="993" w:type="dxa"/>
            <w:shd w:val="clear" w:color="auto" w:fill="auto"/>
            <w:vAlign w:val="center"/>
          </w:tcPr>
          <w:p w14:paraId="3971467A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996C1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20DDC090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7631096F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1F23A63F" w14:textId="5243DF35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AD87A5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7 680.25 zł</w:t>
            </w:r>
          </w:p>
        </w:tc>
      </w:tr>
      <w:bookmarkEnd w:id="0"/>
    </w:tbl>
    <w:p w14:paraId="460C32FD" w14:textId="77777777" w:rsidR="00384DE6" w:rsidRDefault="00384DE6" w:rsidP="00384DE6">
      <w:pPr>
        <w:spacing w:line="360" w:lineRule="auto"/>
        <w:ind w:left="3117" w:firstLine="423"/>
        <w:jc w:val="center"/>
        <w:rPr>
          <w:i/>
        </w:rPr>
      </w:pPr>
    </w:p>
    <w:p w14:paraId="68E4AAF5" w14:textId="77777777" w:rsidR="00B13403" w:rsidRDefault="00B13403" w:rsidP="00B13403">
      <w:pPr>
        <w:ind w:left="2832" w:firstLine="708"/>
        <w:jc w:val="center"/>
        <w:rPr>
          <w:i/>
        </w:rPr>
      </w:pPr>
      <w:r w:rsidRPr="00384DE6">
        <w:rPr>
          <w:sz w:val="22"/>
          <w:szCs w:val="22"/>
        </w:rPr>
        <w:t>Zamawiający</w:t>
      </w:r>
    </w:p>
    <w:p w14:paraId="277F5AF0" w14:textId="77777777" w:rsidR="00B13403" w:rsidRDefault="00B13403" w:rsidP="00B134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BD06C2C" w14:textId="77777777" w:rsidR="00B13403" w:rsidRDefault="00B13403" w:rsidP="00B134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D2BCA8" w14:textId="77777777" w:rsidR="00B13403" w:rsidRDefault="00B13403" w:rsidP="00B134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09C6FB7" w14:textId="77777777" w:rsidR="00B13403" w:rsidRDefault="00B13403" w:rsidP="00B13403">
      <w:pPr>
        <w:ind w:firstLine="425"/>
        <w:jc w:val="center"/>
        <w:rPr>
          <w:iCs/>
          <w:sz w:val="22"/>
          <w:szCs w:val="22"/>
        </w:rPr>
      </w:pPr>
    </w:p>
    <w:p w14:paraId="2B391901" w14:textId="10D6E613" w:rsidR="00C236D3" w:rsidRPr="009D12AE" w:rsidRDefault="00C236D3" w:rsidP="00173B20">
      <w:pPr>
        <w:jc w:val="right"/>
        <w:rPr>
          <w:sz w:val="22"/>
          <w:szCs w:val="22"/>
        </w:rPr>
      </w:pPr>
    </w:p>
    <w:sectPr w:rsidR="00C236D3" w:rsidRPr="009D12AE" w:rsidSect="009D12AE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BC37F" w14:textId="77777777" w:rsidR="004E0CA0" w:rsidRDefault="004E0CA0">
      <w:r>
        <w:separator/>
      </w:r>
    </w:p>
  </w:endnote>
  <w:endnote w:type="continuationSeparator" w:id="0">
    <w:p w14:paraId="39411500" w14:textId="77777777" w:rsidR="004E0CA0" w:rsidRDefault="004E0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328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E0E2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88FD2" w14:textId="4A2AF001" w:rsidR="009F189D" w:rsidRDefault="00E333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34BF9A" wp14:editId="1498EF8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0174070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832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F525C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2FA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29D285" w14:textId="77777777" w:rsidR="009F189D" w:rsidRDefault="009F189D">
    <w:pPr>
      <w:pStyle w:val="Stopka"/>
      <w:tabs>
        <w:tab w:val="clear" w:pos="4536"/>
      </w:tabs>
      <w:jc w:val="center"/>
    </w:pPr>
  </w:p>
  <w:p w14:paraId="477DF21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5F881" w14:textId="77777777" w:rsidR="004E0CA0" w:rsidRDefault="004E0CA0">
      <w:r>
        <w:separator/>
      </w:r>
    </w:p>
  </w:footnote>
  <w:footnote w:type="continuationSeparator" w:id="0">
    <w:p w14:paraId="426DB23A" w14:textId="77777777" w:rsidR="004E0CA0" w:rsidRDefault="004E0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DF62A" w14:textId="77777777" w:rsidR="00DB5A46" w:rsidRDefault="00DB5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B06F" w14:textId="77777777" w:rsidR="00DB5A46" w:rsidRDefault="00DB5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300FF" w14:textId="77777777" w:rsidR="00DB5A46" w:rsidRDefault="00DB5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CA0"/>
    <w:rsid w:val="00007727"/>
    <w:rsid w:val="00017720"/>
    <w:rsid w:val="00035488"/>
    <w:rsid w:val="0006058A"/>
    <w:rsid w:val="000C096F"/>
    <w:rsid w:val="000D7F25"/>
    <w:rsid w:val="000E00E5"/>
    <w:rsid w:val="000F6AFE"/>
    <w:rsid w:val="00135978"/>
    <w:rsid w:val="00173B20"/>
    <w:rsid w:val="001C69FF"/>
    <w:rsid w:val="0023318D"/>
    <w:rsid w:val="00253132"/>
    <w:rsid w:val="00384DE6"/>
    <w:rsid w:val="003D72FD"/>
    <w:rsid w:val="00423179"/>
    <w:rsid w:val="00442A15"/>
    <w:rsid w:val="00457EB4"/>
    <w:rsid w:val="00490DC0"/>
    <w:rsid w:val="00493F8C"/>
    <w:rsid w:val="004B23C9"/>
    <w:rsid w:val="004C7E9B"/>
    <w:rsid w:val="004E0CA0"/>
    <w:rsid w:val="0055496B"/>
    <w:rsid w:val="005614F2"/>
    <w:rsid w:val="00577BC6"/>
    <w:rsid w:val="005C1175"/>
    <w:rsid w:val="006301FF"/>
    <w:rsid w:val="0069085C"/>
    <w:rsid w:val="006A3B11"/>
    <w:rsid w:val="006B27ED"/>
    <w:rsid w:val="007F0361"/>
    <w:rsid w:val="00843263"/>
    <w:rsid w:val="00861E75"/>
    <w:rsid w:val="0089249A"/>
    <w:rsid w:val="009511ED"/>
    <w:rsid w:val="00996E8D"/>
    <w:rsid w:val="009D12AE"/>
    <w:rsid w:val="009D19BD"/>
    <w:rsid w:val="009F189D"/>
    <w:rsid w:val="00A80738"/>
    <w:rsid w:val="00B13403"/>
    <w:rsid w:val="00B439BD"/>
    <w:rsid w:val="00BA78D3"/>
    <w:rsid w:val="00BB547B"/>
    <w:rsid w:val="00C236D3"/>
    <w:rsid w:val="00C659E2"/>
    <w:rsid w:val="00C82837"/>
    <w:rsid w:val="00CA3D66"/>
    <w:rsid w:val="00CB0802"/>
    <w:rsid w:val="00CC6D63"/>
    <w:rsid w:val="00D421BD"/>
    <w:rsid w:val="00D665F5"/>
    <w:rsid w:val="00D7128F"/>
    <w:rsid w:val="00DB5A46"/>
    <w:rsid w:val="00DF3435"/>
    <w:rsid w:val="00E3335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34828"/>
  <w15:chartTrackingRefBased/>
  <w15:docId w15:val="{EDF7FBF6-9351-4000-AF87-1CB9907F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12A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D42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3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24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1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06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3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6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1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5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92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4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5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6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3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23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4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4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0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8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98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4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3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75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5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1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3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8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43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61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9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4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8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4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6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57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37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5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4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23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9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0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95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5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7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10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77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3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96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3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3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5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6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6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15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9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9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4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9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61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1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9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3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1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2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1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64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2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4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52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31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2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8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18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149</TotalTime>
  <Pages>13</Pages>
  <Words>3205</Words>
  <Characters>15224</Characters>
  <Application>Microsoft Office Word</Application>
  <DocSecurity>0</DocSecurity>
  <Lines>126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28</cp:revision>
  <cp:lastPrinted>2024-02-09T11:47:00Z</cp:lastPrinted>
  <dcterms:created xsi:type="dcterms:W3CDTF">2024-01-31T12:36:00Z</dcterms:created>
  <dcterms:modified xsi:type="dcterms:W3CDTF">2024-02-09T11:57:00Z</dcterms:modified>
</cp:coreProperties>
</file>