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5BFF8" w14:textId="77777777" w:rsidR="003E6519" w:rsidRPr="00595F39" w:rsidRDefault="0060630D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95F39">
        <w:rPr>
          <w:rFonts w:ascii="Arial Narrow" w:hAnsi="Arial Narrow" w:cs="Arial"/>
          <w:sz w:val="22"/>
          <w:szCs w:val="22"/>
        </w:rPr>
        <w:t>Bydgoszcz</w:t>
      </w:r>
      <w:r w:rsidR="003E6519" w:rsidRPr="00595F39">
        <w:rPr>
          <w:rFonts w:ascii="Arial Narrow" w:hAnsi="Arial Narrow" w:cs="Arial"/>
          <w:sz w:val="22"/>
          <w:szCs w:val="22"/>
        </w:rPr>
        <w:t xml:space="preserve"> dnia: </w:t>
      </w:r>
      <w:r w:rsidRPr="00595F39">
        <w:rPr>
          <w:rFonts w:ascii="Arial Narrow" w:hAnsi="Arial Narrow" w:cs="Arial"/>
          <w:sz w:val="22"/>
          <w:szCs w:val="22"/>
        </w:rPr>
        <w:t>2024-02-12</w:t>
      </w:r>
    </w:p>
    <w:p w14:paraId="58627E9C" w14:textId="77777777" w:rsidR="003E6519" w:rsidRPr="00595F39" w:rsidRDefault="0060630D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95F3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5A007A1" w14:textId="77777777" w:rsidR="003E6519" w:rsidRPr="00595F39" w:rsidRDefault="0060630D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95F39">
        <w:rPr>
          <w:rFonts w:ascii="Arial Narrow" w:hAnsi="Arial Narrow" w:cs="Arial"/>
          <w:sz w:val="22"/>
          <w:szCs w:val="22"/>
        </w:rPr>
        <w:t>Powstańców Warszawy</w:t>
      </w:r>
      <w:r w:rsidR="003E6519" w:rsidRPr="00595F39">
        <w:rPr>
          <w:rFonts w:ascii="Arial Narrow" w:hAnsi="Arial Narrow" w:cs="Arial"/>
          <w:sz w:val="22"/>
          <w:szCs w:val="22"/>
        </w:rPr>
        <w:t xml:space="preserve"> </w:t>
      </w:r>
      <w:r w:rsidRPr="00595F39">
        <w:rPr>
          <w:rFonts w:ascii="Arial Narrow" w:hAnsi="Arial Narrow" w:cs="Arial"/>
          <w:sz w:val="22"/>
          <w:szCs w:val="22"/>
        </w:rPr>
        <w:t>5</w:t>
      </w:r>
    </w:p>
    <w:p w14:paraId="775186F9" w14:textId="77777777" w:rsidR="003E6519" w:rsidRPr="00595F39" w:rsidRDefault="0060630D" w:rsidP="003E6519">
      <w:pPr>
        <w:rPr>
          <w:rFonts w:ascii="Arial Narrow" w:hAnsi="Arial Narrow" w:cs="Arial"/>
          <w:sz w:val="22"/>
          <w:szCs w:val="22"/>
        </w:rPr>
      </w:pPr>
      <w:r w:rsidRPr="00595F39">
        <w:rPr>
          <w:rFonts w:ascii="Arial Narrow" w:hAnsi="Arial Narrow" w:cs="Arial"/>
          <w:sz w:val="22"/>
          <w:szCs w:val="22"/>
        </w:rPr>
        <w:t>85-681</w:t>
      </w:r>
      <w:r w:rsidR="003E6519" w:rsidRPr="00595F39">
        <w:rPr>
          <w:rFonts w:ascii="Arial Narrow" w:hAnsi="Arial Narrow" w:cs="Arial"/>
          <w:sz w:val="22"/>
          <w:szCs w:val="22"/>
        </w:rPr>
        <w:t xml:space="preserve"> </w:t>
      </w:r>
      <w:r w:rsidRPr="00595F39">
        <w:rPr>
          <w:rFonts w:ascii="Arial Narrow" w:hAnsi="Arial Narrow" w:cs="Arial"/>
          <w:sz w:val="22"/>
          <w:szCs w:val="22"/>
        </w:rPr>
        <w:t>Bydgoszcz</w:t>
      </w:r>
    </w:p>
    <w:p w14:paraId="0DB3F658" w14:textId="77777777" w:rsidR="003E6519" w:rsidRPr="00595F39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595F3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BFE596C" w14:textId="77777777" w:rsidR="003E6519" w:rsidRPr="00595F39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95F3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95F39" w14:paraId="5D9FD3C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B95AB3" w14:textId="77777777" w:rsidR="003E6519" w:rsidRPr="00595F3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95F3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CD97665" w14:textId="77777777" w:rsidR="003E6519" w:rsidRPr="00595F3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95F3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78CB0B7" w14:textId="77777777" w:rsidR="003E6519" w:rsidRPr="00595F3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95F3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B644F7F" w14:textId="77777777" w:rsidR="003E6519" w:rsidRPr="00595F3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95F3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95F3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95F3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95F39" w14:paraId="0B519F56" w14:textId="77777777" w:rsidTr="001A0FA2">
        <w:tc>
          <w:tcPr>
            <w:tcW w:w="2269" w:type="dxa"/>
            <w:shd w:val="clear" w:color="auto" w:fill="auto"/>
          </w:tcPr>
          <w:p w14:paraId="624A8E01" w14:textId="77777777" w:rsidR="003E6519" w:rsidRPr="00595F3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36B885" w14:textId="77777777" w:rsidR="003E6519" w:rsidRPr="00595F39" w:rsidRDefault="0060630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szewnych na okres 24 miesięcy</w:t>
            </w:r>
            <w:r w:rsidR="003E6519" w:rsidRPr="00595F3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0630D" w:rsidRPr="00595F39" w14:paraId="10952A27" w14:textId="77777777" w:rsidTr="00957C74">
        <w:tc>
          <w:tcPr>
            <w:tcW w:w="2269" w:type="dxa"/>
            <w:shd w:val="clear" w:color="auto" w:fill="auto"/>
          </w:tcPr>
          <w:p w14:paraId="555A51A0" w14:textId="77777777" w:rsidR="0060630D" w:rsidRPr="00595F39" w:rsidRDefault="0060630D" w:rsidP="00957C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FA477D" w14:textId="77777777" w:rsidR="0060630D" w:rsidRPr="00595F39" w:rsidRDefault="0060630D" w:rsidP="00957C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bCs/>
                <w:sz w:val="22"/>
                <w:szCs w:val="22"/>
              </w:rPr>
              <w:t>144/2023</w:t>
            </w:r>
          </w:p>
        </w:tc>
      </w:tr>
    </w:tbl>
    <w:p w14:paraId="457EE64C" w14:textId="77777777" w:rsidR="00890B92" w:rsidRPr="00595F3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95F3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95F39">
        <w:rPr>
          <w:rFonts w:ascii="Arial Narrow" w:hAnsi="Arial Narrow" w:cs="Arial"/>
          <w:sz w:val="22"/>
          <w:szCs w:val="22"/>
        </w:rPr>
        <w:t>22</w:t>
      </w:r>
      <w:r w:rsidR="0049054E" w:rsidRPr="00595F39">
        <w:rPr>
          <w:rFonts w:ascii="Arial Narrow" w:hAnsi="Arial Narrow" w:cs="Arial"/>
          <w:sz w:val="22"/>
          <w:szCs w:val="22"/>
        </w:rPr>
        <w:t>2</w:t>
      </w:r>
      <w:r w:rsidRPr="00595F3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95F39">
        <w:rPr>
          <w:rFonts w:ascii="Arial Narrow" w:hAnsi="Arial Narrow" w:cs="Arial"/>
          <w:sz w:val="22"/>
          <w:szCs w:val="22"/>
        </w:rPr>
        <w:t>4</w:t>
      </w:r>
      <w:r w:rsidRPr="00595F39">
        <w:rPr>
          <w:rFonts w:ascii="Arial Narrow" w:hAnsi="Arial Narrow" w:cs="Arial"/>
          <w:sz w:val="22"/>
          <w:szCs w:val="22"/>
        </w:rPr>
        <w:t xml:space="preserve"> </w:t>
      </w:r>
      <w:r w:rsidR="00890B92" w:rsidRPr="00595F3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95F39">
        <w:rPr>
          <w:rFonts w:ascii="Arial Narrow" w:hAnsi="Arial Narrow" w:cs="Arial"/>
          <w:sz w:val="22"/>
          <w:szCs w:val="22"/>
        </w:rPr>
        <w:t xml:space="preserve"> </w:t>
      </w:r>
      <w:r w:rsidR="0060630D" w:rsidRPr="00595F39">
        <w:rPr>
          <w:rFonts w:ascii="Arial Narrow" w:hAnsi="Arial Narrow" w:cs="Arial"/>
          <w:sz w:val="22"/>
          <w:szCs w:val="22"/>
        </w:rPr>
        <w:t>(</w:t>
      </w:r>
      <w:proofErr w:type="spellStart"/>
      <w:r w:rsidR="0060630D" w:rsidRPr="00595F39">
        <w:rPr>
          <w:rFonts w:ascii="Arial Narrow" w:hAnsi="Arial Narrow" w:cs="Arial"/>
          <w:sz w:val="22"/>
          <w:szCs w:val="22"/>
        </w:rPr>
        <w:t>t.j</w:t>
      </w:r>
      <w:proofErr w:type="spellEnd"/>
      <w:r w:rsidR="0060630D" w:rsidRPr="00595F39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595F39">
        <w:rPr>
          <w:rFonts w:ascii="Arial Narrow" w:hAnsi="Arial Narrow" w:cs="Arial"/>
          <w:sz w:val="22"/>
          <w:szCs w:val="22"/>
        </w:rPr>
        <w:t xml:space="preserve"> </w:t>
      </w:r>
      <w:r w:rsidR="00890B92" w:rsidRPr="00595F39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595F39">
        <w:rPr>
          <w:rFonts w:ascii="Arial Narrow" w:hAnsi="Arial Narrow" w:cs="Arial"/>
          <w:sz w:val="22"/>
          <w:szCs w:val="22"/>
        </w:rPr>
        <w:t xml:space="preserve"> dla</w:t>
      </w:r>
      <w:r w:rsidR="00890B92" w:rsidRPr="00595F39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0630D" w:rsidRPr="00595F39" w14:paraId="63CFEA73" w14:textId="77777777" w:rsidTr="00957C74">
        <w:trPr>
          <w:trHeight w:val="70"/>
        </w:trPr>
        <w:tc>
          <w:tcPr>
            <w:tcW w:w="9214" w:type="dxa"/>
          </w:tcPr>
          <w:p w14:paraId="3055BA11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1 zamówienia w wysokości 315 564.25 zł brutto;</w:t>
            </w:r>
          </w:p>
        </w:tc>
      </w:tr>
      <w:tr w:rsidR="0060630D" w:rsidRPr="00595F39" w14:paraId="656C5DCD" w14:textId="77777777" w:rsidTr="00957C74">
        <w:trPr>
          <w:trHeight w:val="70"/>
        </w:trPr>
        <w:tc>
          <w:tcPr>
            <w:tcW w:w="9214" w:type="dxa"/>
          </w:tcPr>
          <w:p w14:paraId="3A623A89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 zamówienia w wysokości 378 953.08 zł brutto;</w:t>
            </w:r>
          </w:p>
        </w:tc>
      </w:tr>
      <w:tr w:rsidR="0060630D" w:rsidRPr="00595F39" w14:paraId="7CAF202C" w14:textId="77777777" w:rsidTr="00957C74">
        <w:trPr>
          <w:trHeight w:val="70"/>
        </w:trPr>
        <w:tc>
          <w:tcPr>
            <w:tcW w:w="9214" w:type="dxa"/>
          </w:tcPr>
          <w:p w14:paraId="09577EFB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3 zamówienia w wysokości 90 974.88 zł brutto;</w:t>
            </w:r>
          </w:p>
        </w:tc>
      </w:tr>
      <w:tr w:rsidR="0060630D" w:rsidRPr="00595F39" w14:paraId="690DA4C1" w14:textId="77777777" w:rsidTr="00957C74">
        <w:trPr>
          <w:trHeight w:val="70"/>
        </w:trPr>
        <w:tc>
          <w:tcPr>
            <w:tcW w:w="9214" w:type="dxa"/>
          </w:tcPr>
          <w:p w14:paraId="657232A4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4 zamówienia w wysokości 14 043.46 zł brutto;</w:t>
            </w:r>
          </w:p>
        </w:tc>
      </w:tr>
      <w:tr w:rsidR="0060630D" w:rsidRPr="00595F39" w14:paraId="17150F6D" w14:textId="77777777" w:rsidTr="00957C74">
        <w:trPr>
          <w:trHeight w:val="70"/>
        </w:trPr>
        <w:tc>
          <w:tcPr>
            <w:tcW w:w="9214" w:type="dxa"/>
          </w:tcPr>
          <w:p w14:paraId="4B765E86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5 zamówienia w wysokości 211 079.09 zł brutto;</w:t>
            </w:r>
          </w:p>
        </w:tc>
      </w:tr>
      <w:tr w:rsidR="0060630D" w:rsidRPr="00595F39" w14:paraId="230EB9BD" w14:textId="77777777" w:rsidTr="00957C74">
        <w:trPr>
          <w:trHeight w:val="70"/>
        </w:trPr>
        <w:tc>
          <w:tcPr>
            <w:tcW w:w="9214" w:type="dxa"/>
          </w:tcPr>
          <w:p w14:paraId="1DFD8CC9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6 zamówienia w wysokości 245 505.04 zł brutto;</w:t>
            </w:r>
          </w:p>
        </w:tc>
      </w:tr>
      <w:tr w:rsidR="0060630D" w:rsidRPr="00595F39" w14:paraId="7C325D2F" w14:textId="77777777" w:rsidTr="00957C74">
        <w:trPr>
          <w:trHeight w:val="70"/>
        </w:trPr>
        <w:tc>
          <w:tcPr>
            <w:tcW w:w="9214" w:type="dxa"/>
          </w:tcPr>
          <w:p w14:paraId="06F83C6A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7 zamówienia w wysokości 3 018.06 zł brutto;</w:t>
            </w:r>
          </w:p>
        </w:tc>
      </w:tr>
      <w:tr w:rsidR="0060630D" w:rsidRPr="00595F39" w14:paraId="01240EE3" w14:textId="77777777" w:rsidTr="00957C74">
        <w:trPr>
          <w:trHeight w:val="70"/>
        </w:trPr>
        <w:tc>
          <w:tcPr>
            <w:tcW w:w="9214" w:type="dxa"/>
          </w:tcPr>
          <w:p w14:paraId="332DDA7F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8 zamówienia w wysokości 49 898.59 zł brutto;</w:t>
            </w:r>
          </w:p>
        </w:tc>
      </w:tr>
      <w:tr w:rsidR="0060630D" w:rsidRPr="00595F39" w14:paraId="5CB9AD99" w14:textId="77777777" w:rsidTr="00957C74">
        <w:trPr>
          <w:trHeight w:val="70"/>
        </w:trPr>
        <w:tc>
          <w:tcPr>
            <w:tcW w:w="9214" w:type="dxa"/>
          </w:tcPr>
          <w:p w14:paraId="5F5BB849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9 zamówienia w wysokości 11 232.00 zł brutto;</w:t>
            </w:r>
          </w:p>
        </w:tc>
      </w:tr>
      <w:tr w:rsidR="0060630D" w:rsidRPr="00595F39" w14:paraId="3E10CAEC" w14:textId="77777777" w:rsidTr="00957C74">
        <w:trPr>
          <w:trHeight w:val="70"/>
        </w:trPr>
        <w:tc>
          <w:tcPr>
            <w:tcW w:w="9214" w:type="dxa"/>
          </w:tcPr>
          <w:p w14:paraId="5A45AD28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10 zamówienia w wysokości 244 347.90 zł brutto;</w:t>
            </w:r>
          </w:p>
        </w:tc>
      </w:tr>
      <w:tr w:rsidR="0060630D" w:rsidRPr="00595F39" w14:paraId="788F002D" w14:textId="77777777" w:rsidTr="00957C74">
        <w:trPr>
          <w:trHeight w:val="70"/>
        </w:trPr>
        <w:tc>
          <w:tcPr>
            <w:tcW w:w="9214" w:type="dxa"/>
          </w:tcPr>
          <w:p w14:paraId="25458F16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11 zamówienia w wysokości 253 814.45 zł brutto;</w:t>
            </w:r>
          </w:p>
        </w:tc>
      </w:tr>
      <w:tr w:rsidR="0060630D" w:rsidRPr="00595F39" w14:paraId="1AF13729" w14:textId="77777777" w:rsidTr="00957C74">
        <w:trPr>
          <w:trHeight w:val="70"/>
        </w:trPr>
        <w:tc>
          <w:tcPr>
            <w:tcW w:w="9214" w:type="dxa"/>
          </w:tcPr>
          <w:p w14:paraId="2106BF9A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12 zamówienia w wysokości 133 959.44 zł brutto;</w:t>
            </w:r>
          </w:p>
        </w:tc>
      </w:tr>
      <w:tr w:rsidR="0060630D" w:rsidRPr="00595F39" w14:paraId="06D6E916" w14:textId="77777777" w:rsidTr="00957C74">
        <w:trPr>
          <w:trHeight w:val="70"/>
        </w:trPr>
        <w:tc>
          <w:tcPr>
            <w:tcW w:w="9214" w:type="dxa"/>
          </w:tcPr>
          <w:p w14:paraId="32DDECEC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13 zamówienia w wysokości 128 609.60 zł brutto;</w:t>
            </w:r>
          </w:p>
        </w:tc>
      </w:tr>
      <w:tr w:rsidR="0060630D" w:rsidRPr="00595F39" w14:paraId="3198699A" w14:textId="77777777" w:rsidTr="00957C74">
        <w:trPr>
          <w:trHeight w:val="70"/>
        </w:trPr>
        <w:tc>
          <w:tcPr>
            <w:tcW w:w="9214" w:type="dxa"/>
          </w:tcPr>
          <w:p w14:paraId="7DB8B22D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14 zamówienia w wysokości 188 748.14 zł brutto;</w:t>
            </w:r>
          </w:p>
        </w:tc>
      </w:tr>
      <w:tr w:rsidR="0060630D" w:rsidRPr="00595F39" w14:paraId="15BE66EC" w14:textId="77777777" w:rsidTr="00957C74">
        <w:trPr>
          <w:trHeight w:val="70"/>
        </w:trPr>
        <w:tc>
          <w:tcPr>
            <w:tcW w:w="9214" w:type="dxa"/>
          </w:tcPr>
          <w:p w14:paraId="3F17F929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15 zamówienia w wysokości 159 174.72 zł brutto;</w:t>
            </w:r>
          </w:p>
        </w:tc>
      </w:tr>
      <w:tr w:rsidR="0060630D" w:rsidRPr="00595F39" w14:paraId="600A7C2E" w14:textId="77777777" w:rsidTr="00957C74">
        <w:trPr>
          <w:trHeight w:val="70"/>
        </w:trPr>
        <w:tc>
          <w:tcPr>
            <w:tcW w:w="9214" w:type="dxa"/>
          </w:tcPr>
          <w:p w14:paraId="447F3B15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lastRenderedPageBreak/>
              <w:t>części 16 zamówienia w wysokości 14 486.69 zł brutto;</w:t>
            </w:r>
          </w:p>
        </w:tc>
      </w:tr>
      <w:tr w:rsidR="0060630D" w:rsidRPr="00595F39" w14:paraId="09719316" w14:textId="77777777" w:rsidTr="00957C74">
        <w:trPr>
          <w:trHeight w:val="70"/>
        </w:trPr>
        <w:tc>
          <w:tcPr>
            <w:tcW w:w="9214" w:type="dxa"/>
          </w:tcPr>
          <w:p w14:paraId="0D4ACB9A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17 zamówienia w wysokości 55 331.10 zł brutto;</w:t>
            </w:r>
          </w:p>
        </w:tc>
      </w:tr>
      <w:tr w:rsidR="0060630D" w:rsidRPr="00595F39" w14:paraId="4344BB31" w14:textId="77777777" w:rsidTr="00957C74">
        <w:trPr>
          <w:trHeight w:val="70"/>
        </w:trPr>
        <w:tc>
          <w:tcPr>
            <w:tcW w:w="9214" w:type="dxa"/>
          </w:tcPr>
          <w:p w14:paraId="6524790C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18 zamówienia w wysokości 14 175.65 zł brutto;</w:t>
            </w:r>
          </w:p>
        </w:tc>
      </w:tr>
      <w:tr w:rsidR="0060630D" w:rsidRPr="00595F39" w14:paraId="06C6AE3C" w14:textId="77777777" w:rsidTr="00957C74">
        <w:trPr>
          <w:trHeight w:val="70"/>
        </w:trPr>
        <w:tc>
          <w:tcPr>
            <w:tcW w:w="9214" w:type="dxa"/>
          </w:tcPr>
          <w:p w14:paraId="3ECE2DFA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19 zamówienia w wysokości 30 937.59 zł brutto;</w:t>
            </w:r>
          </w:p>
        </w:tc>
      </w:tr>
      <w:tr w:rsidR="0060630D" w:rsidRPr="00595F39" w14:paraId="7BEFC2E4" w14:textId="77777777" w:rsidTr="00957C74">
        <w:trPr>
          <w:trHeight w:val="70"/>
        </w:trPr>
        <w:tc>
          <w:tcPr>
            <w:tcW w:w="9214" w:type="dxa"/>
          </w:tcPr>
          <w:p w14:paraId="0F16E22E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20 zamówienia w wysokości 5 878.66 zł brutto;</w:t>
            </w:r>
          </w:p>
        </w:tc>
      </w:tr>
      <w:tr w:rsidR="0060630D" w:rsidRPr="00595F39" w14:paraId="0CBB2242" w14:textId="77777777" w:rsidTr="00957C74">
        <w:trPr>
          <w:trHeight w:val="70"/>
        </w:trPr>
        <w:tc>
          <w:tcPr>
            <w:tcW w:w="9214" w:type="dxa"/>
          </w:tcPr>
          <w:p w14:paraId="3814B045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21 zamówienia w wysokości 46 276.92 zł brutto;</w:t>
            </w:r>
          </w:p>
        </w:tc>
      </w:tr>
      <w:tr w:rsidR="0060630D" w:rsidRPr="00595F39" w14:paraId="52181D10" w14:textId="77777777" w:rsidTr="00957C74">
        <w:trPr>
          <w:trHeight w:val="70"/>
        </w:trPr>
        <w:tc>
          <w:tcPr>
            <w:tcW w:w="9214" w:type="dxa"/>
          </w:tcPr>
          <w:p w14:paraId="021DF3A1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22 zamówienia w wysokości 68 456.88 zł brutto;</w:t>
            </w:r>
          </w:p>
        </w:tc>
      </w:tr>
      <w:tr w:rsidR="0060630D" w:rsidRPr="00595F39" w14:paraId="17A6BFC0" w14:textId="77777777" w:rsidTr="00957C74">
        <w:trPr>
          <w:trHeight w:val="70"/>
        </w:trPr>
        <w:tc>
          <w:tcPr>
            <w:tcW w:w="9214" w:type="dxa"/>
          </w:tcPr>
          <w:p w14:paraId="021FC3CA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23 zamówienia w wysokości 62 208.00 zł brutto;</w:t>
            </w:r>
          </w:p>
        </w:tc>
      </w:tr>
      <w:tr w:rsidR="0060630D" w:rsidRPr="00595F39" w14:paraId="5344551E" w14:textId="77777777" w:rsidTr="00957C74">
        <w:trPr>
          <w:trHeight w:val="70"/>
        </w:trPr>
        <w:tc>
          <w:tcPr>
            <w:tcW w:w="9214" w:type="dxa"/>
          </w:tcPr>
          <w:p w14:paraId="7316F866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24 zamówienia w wysokości 100 830.03 zł brutto;</w:t>
            </w:r>
          </w:p>
        </w:tc>
      </w:tr>
      <w:tr w:rsidR="0060630D" w:rsidRPr="00595F39" w14:paraId="44048147" w14:textId="77777777" w:rsidTr="00957C74">
        <w:trPr>
          <w:trHeight w:val="70"/>
        </w:trPr>
        <w:tc>
          <w:tcPr>
            <w:tcW w:w="9214" w:type="dxa"/>
          </w:tcPr>
          <w:p w14:paraId="7F8247AC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25 zamówienia w wysokości 136 857.60 zł brutto;</w:t>
            </w:r>
          </w:p>
        </w:tc>
      </w:tr>
      <w:tr w:rsidR="0060630D" w:rsidRPr="00595F39" w14:paraId="690D4A01" w14:textId="77777777" w:rsidTr="00957C74">
        <w:trPr>
          <w:trHeight w:val="70"/>
        </w:trPr>
        <w:tc>
          <w:tcPr>
            <w:tcW w:w="9214" w:type="dxa"/>
          </w:tcPr>
          <w:p w14:paraId="7BE05AEE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26 zamówienia w wysokości 12 960.00 zł brutto;</w:t>
            </w:r>
          </w:p>
        </w:tc>
      </w:tr>
      <w:tr w:rsidR="0060630D" w:rsidRPr="00595F39" w14:paraId="611A9151" w14:textId="77777777" w:rsidTr="00957C74">
        <w:trPr>
          <w:trHeight w:val="70"/>
        </w:trPr>
        <w:tc>
          <w:tcPr>
            <w:tcW w:w="9214" w:type="dxa"/>
          </w:tcPr>
          <w:p w14:paraId="3DDCF7C8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27 zamówienia w wysokości 10 435.39 zł brutto;</w:t>
            </w:r>
          </w:p>
        </w:tc>
      </w:tr>
      <w:tr w:rsidR="0060630D" w:rsidRPr="00595F39" w14:paraId="32EC8103" w14:textId="77777777" w:rsidTr="00957C74">
        <w:trPr>
          <w:trHeight w:val="70"/>
        </w:trPr>
        <w:tc>
          <w:tcPr>
            <w:tcW w:w="9214" w:type="dxa"/>
          </w:tcPr>
          <w:p w14:paraId="5345AC36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28 zamówienia w wysokości 7 715.35 zł brutto;</w:t>
            </w:r>
          </w:p>
        </w:tc>
      </w:tr>
      <w:tr w:rsidR="0060630D" w:rsidRPr="00595F39" w14:paraId="3F5AD433" w14:textId="77777777" w:rsidTr="00957C74">
        <w:trPr>
          <w:trHeight w:val="70"/>
        </w:trPr>
        <w:tc>
          <w:tcPr>
            <w:tcW w:w="9214" w:type="dxa"/>
          </w:tcPr>
          <w:p w14:paraId="361E316C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29 zamówienia w wysokości 9 158.40 zł brutto;</w:t>
            </w:r>
          </w:p>
        </w:tc>
      </w:tr>
      <w:tr w:rsidR="0060630D" w:rsidRPr="00595F39" w14:paraId="767F5186" w14:textId="77777777" w:rsidTr="00957C74">
        <w:trPr>
          <w:trHeight w:val="70"/>
        </w:trPr>
        <w:tc>
          <w:tcPr>
            <w:tcW w:w="9214" w:type="dxa"/>
          </w:tcPr>
          <w:p w14:paraId="1A8B8BCF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30 zamówienia w wysokości 47 628.00 zł brutto;</w:t>
            </w:r>
          </w:p>
        </w:tc>
      </w:tr>
      <w:tr w:rsidR="0060630D" w:rsidRPr="00595F39" w14:paraId="53C9B10F" w14:textId="77777777" w:rsidTr="00957C74">
        <w:trPr>
          <w:trHeight w:val="70"/>
        </w:trPr>
        <w:tc>
          <w:tcPr>
            <w:tcW w:w="9214" w:type="dxa"/>
          </w:tcPr>
          <w:p w14:paraId="0D676CE8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31 zamówienia w wysokości 7 192.80 zł brutto;</w:t>
            </w:r>
          </w:p>
        </w:tc>
      </w:tr>
      <w:tr w:rsidR="0060630D" w:rsidRPr="00595F39" w14:paraId="6EC00621" w14:textId="77777777" w:rsidTr="00957C74">
        <w:trPr>
          <w:trHeight w:val="70"/>
        </w:trPr>
        <w:tc>
          <w:tcPr>
            <w:tcW w:w="9214" w:type="dxa"/>
          </w:tcPr>
          <w:p w14:paraId="7B9A6FCD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32 zamówienia w wysokości 20 770.56 zł brutto;</w:t>
            </w:r>
          </w:p>
        </w:tc>
      </w:tr>
      <w:tr w:rsidR="0060630D" w:rsidRPr="00595F39" w14:paraId="49F7B4BE" w14:textId="77777777" w:rsidTr="00957C74">
        <w:trPr>
          <w:trHeight w:val="70"/>
        </w:trPr>
        <w:tc>
          <w:tcPr>
            <w:tcW w:w="9214" w:type="dxa"/>
          </w:tcPr>
          <w:p w14:paraId="57B8072A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33 zamówienia w wysokości 839.81 zł brutto;</w:t>
            </w:r>
          </w:p>
        </w:tc>
      </w:tr>
      <w:tr w:rsidR="0060630D" w:rsidRPr="00595F39" w14:paraId="5B04EAB9" w14:textId="77777777" w:rsidTr="00957C74">
        <w:trPr>
          <w:trHeight w:val="70"/>
        </w:trPr>
        <w:tc>
          <w:tcPr>
            <w:tcW w:w="9214" w:type="dxa"/>
          </w:tcPr>
          <w:p w14:paraId="3EDDB8BC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34 zamówienia w wysokości 1 877.90 zł brutto;</w:t>
            </w:r>
          </w:p>
        </w:tc>
      </w:tr>
      <w:tr w:rsidR="0060630D" w:rsidRPr="00595F39" w14:paraId="2DF94AFD" w14:textId="77777777" w:rsidTr="00957C74">
        <w:trPr>
          <w:trHeight w:val="70"/>
        </w:trPr>
        <w:tc>
          <w:tcPr>
            <w:tcW w:w="9214" w:type="dxa"/>
          </w:tcPr>
          <w:p w14:paraId="66ADA0A8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35 zamówienia w wysokości 22 395.74 zł brutto;</w:t>
            </w:r>
          </w:p>
        </w:tc>
      </w:tr>
      <w:tr w:rsidR="0060630D" w:rsidRPr="00595F39" w14:paraId="5C1B1443" w14:textId="77777777" w:rsidTr="00957C74">
        <w:trPr>
          <w:trHeight w:val="70"/>
        </w:trPr>
        <w:tc>
          <w:tcPr>
            <w:tcW w:w="9214" w:type="dxa"/>
          </w:tcPr>
          <w:p w14:paraId="4FBE8C59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36 zamówienia w wysokości 3 096.92 zł brutto;</w:t>
            </w:r>
          </w:p>
        </w:tc>
      </w:tr>
      <w:tr w:rsidR="0060630D" w:rsidRPr="00595F39" w14:paraId="1596439E" w14:textId="77777777" w:rsidTr="00957C74">
        <w:trPr>
          <w:trHeight w:val="70"/>
        </w:trPr>
        <w:tc>
          <w:tcPr>
            <w:tcW w:w="9214" w:type="dxa"/>
          </w:tcPr>
          <w:p w14:paraId="15E537B1" w14:textId="77777777" w:rsidR="0060630D" w:rsidRPr="00595F39" w:rsidRDefault="0060630D" w:rsidP="00957C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595F39">
              <w:rPr>
                <w:rFonts w:ascii="Arial Narrow" w:hAnsi="Arial Narrow" w:cs="Arial"/>
                <w:sz w:val="22"/>
                <w:szCs w:val="22"/>
              </w:rPr>
              <w:t>części 37 zamówienia w wysokości 15 145.06 zł brutto;</w:t>
            </w:r>
          </w:p>
        </w:tc>
      </w:tr>
    </w:tbl>
    <w:p w14:paraId="40ACAE5C" w14:textId="77777777" w:rsidR="00890B92" w:rsidRPr="00595F3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BA9CE79" w14:textId="77777777" w:rsidR="00510EC8" w:rsidRPr="00595F39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C62C3A2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95F39">
        <w:rPr>
          <w:rFonts w:ascii="Arial Narrow" w:hAnsi="Arial Narrow" w:cs="Arial"/>
          <w:i/>
          <w:sz w:val="22"/>
          <w:szCs w:val="22"/>
        </w:rPr>
        <w:t>Zamawiający</w:t>
      </w:r>
    </w:p>
    <w:p w14:paraId="335413BA" w14:textId="77777777" w:rsidR="00812B46" w:rsidRDefault="00812B46" w:rsidP="00812B46">
      <w:pPr>
        <w:rPr>
          <w:rFonts w:ascii="Arial Narrow" w:hAnsi="Arial Narrow" w:cs="Arial"/>
          <w:szCs w:val="22"/>
        </w:rPr>
      </w:pPr>
    </w:p>
    <w:p w14:paraId="318F6D15" w14:textId="77777777" w:rsidR="00812B46" w:rsidRDefault="00812B46" w:rsidP="00812B46">
      <w:pPr>
        <w:rPr>
          <w:rFonts w:ascii="Arial Narrow" w:hAnsi="Arial Narrow" w:cs="Arial"/>
          <w:szCs w:val="22"/>
        </w:rPr>
      </w:pPr>
    </w:p>
    <w:p w14:paraId="6FA767B8" w14:textId="77777777" w:rsidR="00812B46" w:rsidRDefault="00812B46" w:rsidP="00812B46">
      <w:pPr>
        <w:rPr>
          <w:rFonts w:ascii="Arial Narrow" w:hAnsi="Arial Narrow" w:cs="Arial"/>
          <w:szCs w:val="22"/>
        </w:rPr>
      </w:pPr>
    </w:p>
    <w:p w14:paraId="1944023E" w14:textId="77777777" w:rsidR="00812B46" w:rsidRDefault="00812B46" w:rsidP="00812B46">
      <w:pPr>
        <w:rPr>
          <w:rFonts w:ascii="Arial Narrow" w:hAnsi="Arial Narrow" w:cs="Arial"/>
          <w:szCs w:val="22"/>
        </w:rPr>
      </w:pPr>
    </w:p>
    <w:p w14:paraId="43DF18A8" w14:textId="77777777" w:rsidR="00812B46" w:rsidRDefault="00812B46" w:rsidP="00812B46">
      <w:pPr>
        <w:rPr>
          <w:rFonts w:ascii="Arial Narrow" w:hAnsi="Arial Narrow" w:cs="Arial"/>
          <w:szCs w:val="22"/>
        </w:rPr>
      </w:pPr>
    </w:p>
    <w:p w14:paraId="05599074" w14:textId="77777777" w:rsidR="00812B46" w:rsidRDefault="00812B46" w:rsidP="00812B46">
      <w:pPr>
        <w:rPr>
          <w:rFonts w:ascii="Arial Narrow" w:hAnsi="Arial Narrow" w:cs="Arial"/>
          <w:szCs w:val="22"/>
        </w:rPr>
      </w:pPr>
    </w:p>
    <w:p w14:paraId="2DE95A8C" w14:textId="77777777" w:rsidR="00812B46" w:rsidRDefault="00812B46" w:rsidP="00812B46">
      <w:pPr>
        <w:rPr>
          <w:rFonts w:ascii="Arial Narrow" w:hAnsi="Arial Narrow" w:cs="Arial"/>
          <w:szCs w:val="22"/>
        </w:rPr>
      </w:pPr>
    </w:p>
    <w:p w14:paraId="73CA4742" w14:textId="77777777" w:rsidR="00812B46" w:rsidRDefault="00812B46" w:rsidP="00812B46">
      <w:pPr>
        <w:rPr>
          <w:rFonts w:ascii="Arial Narrow" w:hAnsi="Arial Narrow" w:cs="Arial"/>
          <w:szCs w:val="22"/>
        </w:rPr>
      </w:pPr>
    </w:p>
    <w:p w14:paraId="3B859FA9" w14:textId="095E7703" w:rsidR="00812B46" w:rsidRPr="00FA56D3" w:rsidRDefault="00812B46" w:rsidP="00812B4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104AEF1D" w14:textId="77777777" w:rsidR="00812B46" w:rsidRPr="00FA56D3" w:rsidRDefault="00812B46" w:rsidP="00812B4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14:paraId="25C3E169" w14:textId="77777777" w:rsidR="00812B46" w:rsidRPr="00FA56D3" w:rsidRDefault="00812B46" w:rsidP="00812B4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4BDE89AA" w14:textId="0C96C988" w:rsidR="00812B46" w:rsidRPr="00595F39" w:rsidRDefault="00812B46" w:rsidP="00812B46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</w:t>
      </w:r>
      <w:r>
        <w:rPr>
          <w:rFonts w:ascii="Arial Narrow" w:hAnsi="Arial Narrow" w:cs="Arial"/>
          <w:szCs w:val="22"/>
        </w:rPr>
        <w:t>2-12</w:t>
      </w:r>
    </w:p>
    <w:sectPr w:rsidR="00812B46" w:rsidRPr="00595F39" w:rsidSect="009654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A25BE" w14:textId="77777777" w:rsidR="009654A2" w:rsidRDefault="009654A2">
      <w:r>
        <w:separator/>
      </w:r>
    </w:p>
  </w:endnote>
  <w:endnote w:type="continuationSeparator" w:id="0">
    <w:p w14:paraId="425A71E5" w14:textId="77777777" w:rsidR="009654A2" w:rsidRDefault="00965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B2F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6C45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7B38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7F6B9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D71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C5A90E" w14:textId="77777777" w:rsidR="009F189D" w:rsidRDefault="009F189D">
    <w:pPr>
      <w:pStyle w:val="Stopka"/>
      <w:tabs>
        <w:tab w:val="clear" w:pos="4536"/>
      </w:tabs>
      <w:jc w:val="center"/>
    </w:pPr>
  </w:p>
  <w:p w14:paraId="09F348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F304C" w14:textId="77777777" w:rsidR="009654A2" w:rsidRDefault="009654A2">
      <w:r>
        <w:separator/>
      </w:r>
    </w:p>
  </w:footnote>
  <w:footnote w:type="continuationSeparator" w:id="0">
    <w:p w14:paraId="07691A2F" w14:textId="77777777" w:rsidR="009654A2" w:rsidRDefault="00965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2B39A" w14:textId="77777777" w:rsidR="0060630D" w:rsidRDefault="00606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CCFA9" w14:textId="77777777" w:rsidR="0060630D" w:rsidRDefault="006063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046DB" w14:textId="77777777" w:rsidR="0060630D" w:rsidRDefault="006063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54A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95F39"/>
    <w:rsid w:val="0060630D"/>
    <w:rsid w:val="0069085C"/>
    <w:rsid w:val="00804A9B"/>
    <w:rsid w:val="00812B46"/>
    <w:rsid w:val="00843263"/>
    <w:rsid w:val="00861E75"/>
    <w:rsid w:val="00890B92"/>
    <w:rsid w:val="009654A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CF1681"/>
  <w15:chartTrackingRefBased/>
  <w15:docId w15:val="{0DADCA86-37FF-4887-90F1-E7493FDE7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24320-5F78-41A1-871B-82EDC2FF7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435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2024-02-12T06:34:00Z</cp:lastPrinted>
  <dcterms:created xsi:type="dcterms:W3CDTF">2024-02-12T06:32:00Z</dcterms:created>
  <dcterms:modified xsi:type="dcterms:W3CDTF">2024-02-12T06:34:00Z</dcterms:modified>
</cp:coreProperties>
</file>