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C0BAB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A37BF" w:rsidRPr="006A37BF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A785106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4C92BF8" w14:textId="77777777" w:rsidR="005D05C3" w:rsidRPr="0012157F" w:rsidRDefault="006A37B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37BF">
        <w:rPr>
          <w:rFonts w:ascii="Arial" w:hAnsi="Arial" w:cs="Arial"/>
        </w:rPr>
        <w:t>Szpital Powiatowy w Limanowej Imienia Miłosierdzia Bożego</w:t>
      </w:r>
    </w:p>
    <w:p w14:paraId="14A8AC4D" w14:textId="77777777" w:rsidR="005D05C3" w:rsidRPr="0012157F" w:rsidRDefault="006A37B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37BF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6A37BF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25E6CC55" w14:textId="77777777" w:rsidR="005D05C3" w:rsidRDefault="006A37B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A37BF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6A37BF">
        <w:rPr>
          <w:rFonts w:ascii="Arial" w:hAnsi="Arial" w:cs="Arial"/>
        </w:rPr>
        <w:t>Limanowa</w:t>
      </w:r>
    </w:p>
    <w:p w14:paraId="2239A1DC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8034B9E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178A5F1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20BA2CD" w14:textId="77777777" w:rsidTr="001B7D97">
        <w:tc>
          <w:tcPr>
            <w:tcW w:w="2800" w:type="dxa"/>
            <w:shd w:val="clear" w:color="auto" w:fill="auto"/>
          </w:tcPr>
          <w:p w14:paraId="1C82FB9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7F9F4E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34BB6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061976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B1DA736" w14:textId="77777777" w:rsidTr="001B7D97">
        <w:tc>
          <w:tcPr>
            <w:tcW w:w="2800" w:type="dxa"/>
            <w:shd w:val="clear" w:color="auto" w:fill="auto"/>
          </w:tcPr>
          <w:p w14:paraId="237171A2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21218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1105E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1D179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A4896C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37BF" w:rsidRPr="0012157F" w14:paraId="7A384D5C" w14:textId="77777777" w:rsidTr="00B60469">
        <w:tc>
          <w:tcPr>
            <w:tcW w:w="9104" w:type="dxa"/>
            <w:shd w:val="clear" w:color="auto" w:fill="D9D9D9"/>
          </w:tcPr>
          <w:p w14:paraId="7238E706" w14:textId="77777777" w:rsidR="006A37BF" w:rsidRPr="0012157F" w:rsidRDefault="006A37BF" w:rsidP="00B604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03B583" w14:textId="77777777" w:rsidR="006A37BF" w:rsidRPr="00094F76" w:rsidRDefault="006A37BF" w:rsidP="00B6046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A37B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5571E76" w14:textId="77777777" w:rsidR="006A37BF" w:rsidRPr="004B5FB1" w:rsidRDefault="006A37BF" w:rsidP="00B6046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CFCC0F9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8408B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2776168" w14:textId="77777777" w:rsidTr="001B7D97">
        <w:tc>
          <w:tcPr>
            <w:tcW w:w="2269" w:type="dxa"/>
            <w:shd w:val="clear" w:color="auto" w:fill="auto"/>
          </w:tcPr>
          <w:p w14:paraId="4F4F42C6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C18E28" w14:textId="77777777" w:rsidR="00ED79A4" w:rsidRPr="00A2540E" w:rsidRDefault="006A37B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7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spożywczych różnych w 3 zadaniach częściowych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37BF" w:rsidRPr="00A2540E" w14:paraId="72776860" w14:textId="77777777" w:rsidTr="00B60469">
        <w:tc>
          <w:tcPr>
            <w:tcW w:w="2269" w:type="dxa"/>
            <w:shd w:val="clear" w:color="auto" w:fill="auto"/>
          </w:tcPr>
          <w:p w14:paraId="48E0BA8F" w14:textId="77777777" w:rsidR="006A37BF" w:rsidRPr="00A2540E" w:rsidRDefault="006A37BF" w:rsidP="00B604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61C960" w14:textId="77777777" w:rsidR="006A37BF" w:rsidRPr="00A2540E" w:rsidRDefault="006A37BF" w:rsidP="00B604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37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NZ/11/D/P/E/2024</w:t>
            </w:r>
          </w:p>
        </w:tc>
      </w:tr>
    </w:tbl>
    <w:p w14:paraId="69EC187E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1749016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37BF" w:rsidRPr="006A37B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FC86E91" w14:textId="40F2B3AC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49399CD" w14:textId="4F9E7AB4" w:rsidR="004B5FB1" w:rsidRPr="00E630FB" w:rsidRDefault="00602087" w:rsidP="00E630F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 10</w:t>
      </w:r>
      <w:r w:rsidR="00E630FB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D801D4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66EFCB10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84E0D5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56284FF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F94DB91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B8149A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D37AA85" w14:textId="77777777" w:rsidTr="001B7D97">
        <w:tc>
          <w:tcPr>
            <w:tcW w:w="2660" w:type="dxa"/>
            <w:shd w:val="clear" w:color="auto" w:fill="auto"/>
          </w:tcPr>
          <w:p w14:paraId="3CFB4A5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60935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0194B4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2B268E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70140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BD38C4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37B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B9578C6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DB52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E46FE" w14:textId="77777777" w:rsidR="00DB5280" w:rsidRDefault="00DB5280" w:rsidP="0038231F">
      <w:pPr>
        <w:spacing w:after="0" w:line="240" w:lineRule="auto"/>
      </w:pPr>
      <w:r>
        <w:separator/>
      </w:r>
    </w:p>
  </w:endnote>
  <w:endnote w:type="continuationSeparator" w:id="0">
    <w:p w14:paraId="2405AAF2" w14:textId="77777777" w:rsidR="00DB5280" w:rsidRDefault="00DB52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C9403" w14:textId="77777777" w:rsidR="006A37BF" w:rsidRDefault="006A37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2F9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8A70C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F7DE2" w14:textId="77777777" w:rsidR="006A37BF" w:rsidRDefault="006A3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769BE" w14:textId="77777777" w:rsidR="00DB5280" w:rsidRDefault="00DB5280" w:rsidP="0038231F">
      <w:pPr>
        <w:spacing w:after="0" w:line="240" w:lineRule="auto"/>
      </w:pPr>
      <w:r>
        <w:separator/>
      </w:r>
    </w:p>
  </w:footnote>
  <w:footnote w:type="continuationSeparator" w:id="0">
    <w:p w14:paraId="57103648" w14:textId="77777777" w:rsidR="00DB5280" w:rsidRDefault="00DB52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3EC4C" w14:textId="77777777" w:rsidR="006A37BF" w:rsidRDefault="006A3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28053" w14:textId="77777777" w:rsidR="006A37BF" w:rsidRDefault="006A3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1245" w14:textId="77777777" w:rsidR="006A37BF" w:rsidRDefault="006A3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952910">
    <w:abstractNumId w:val="12"/>
  </w:num>
  <w:num w:numId="2" w16cid:durableId="946234848">
    <w:abstractNumId w:val="0"/>
  </w:num>
  <w:num w:numId="3" w16cid:durableId="344136490">
    <w:abstractNumId w:val="11"/>
  </w:num>
  <w:num w:numId="4" w16cid:durableId="1655989650">
    <w:abstractNumId w:val="16"/>
  </w:num>
  <w:num w:numId="5" w16cid:durableId="1297643123">
    <w:abstractNumId w:val="13"/>
  </w:num>
  <w:num w:numId="6" w16cid:durableId="1562401003">
    <w:abstractNumId w:val="10"/>
  </w:num>
  <w:num w:numId="7" w16cid:durableId="2142962560">
    <w:abstractNumId w:val="1"/>
  </w:num>
  <w:num w:numId="8" w16cid:durableId="1762726175">
    <w:abstractNumId w:val="6"/>
  </w:num>
  <w:num w:numId="9" w16cid:durableId="68386397">
    <w:abstractNumId w:val="4"/>
  </w:num>
  <w:num w:numId="10" w16cid:durableId="321933058">
    <w:abstractNumId w:val="7"/>
  </w:num>
  <w:num w:numId="11" w16cid:durableId="1008142457">
    <w:abstractNumId w:val="5"/>
  </w:num>
  <w:num w:numId="12" w16cid:durableId="995568206">
    <w:abstractNumId w:val="9"/>
  </w:num>
  <w:num w:numId="13" w16cid:durableId="999121783">
    <w:abstractNumId w:val="3"/>
  </w:num>
  <w:num w:numId="14" w16cid:durableId="323507076">
    <w:abstractNumId w:val="2"/>
  </w:num>
  <w:num w:numId="15" w16cid:durableId="1002971356">
    <w:abstractNumId w:val="15"/>
  </w:num>
  <w:num w:numId="16" w16cid:durableId="1030835542">
    <w:abstractNumId w:val="8"/>
  </w:num>
  <w:num w:numId="17" w16cid:durableId="4267313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28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7BF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5280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0FB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FC87E"/>
  <w15:docId w15:val="{A1F75AE1-0BE4-4690-A2C9-74F8185E6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2024-02-06T09:47:00Z</dcterms:created>
  <dcterms:modified xsi:type="dcterms:W3CDTF">2024-02-06T09:49:00Z</dcterms:modified>
</cp:coreProperties>
</file>