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244376" w:rsidRPr="00244376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244376" w:rsidRPr="00244376">
        <w:rPr>
          <w:rFonts w:ascii="Arial" w:hAnsi="Arial" w:cs="Arial"/>
          <w:sz w:val="24"/>
          <w:szCs w:val="24"/>
        </w:rPr>
        <w:t>(t.j.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244376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4437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artykułów spożywczych różnych w 3 zadaniach częściowych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44376" w:rsidRPr="00A2540E" w:rsidTr="00B60469">
        <w:tc>
          <w:tcPr>
            <w:tcW w:w="2269" w:type="dxa"/>
            <w:shd w:val="clear" w:color="auto" w:fill="auto"/>
          </w:tcPr>
          <w:p w:rsidR="00244376" w:rsidRPr="00A2540E" w:rsidRDefault="00244376" w:rsidP="00B6046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44376" w:rsidRPr="00A2540E" w:rsidRDefault="00244376" w:rsidP="00B6046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4437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NZ/11/D/P/E/2024</w:t>
            </w:r>
          </w:p>
        </w:tc>
      </w:tr>
    </w:tbl>
    <w:p w:rsidR="00DC652A" w:rsidRPr="00053927" w:rsidRDefault="00244376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244376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D1297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1297C" w:rsidRDefault="00D1297C" w:rsidP="00025386">
      <w:pPr>
        <w:spacing w:after="0" w:line="240" w:lineRule="auto"/>
      </w:pPr>
      <w:r>
        <w:separator/>
      </w:r>
    </w:p>
  </w:endnote>
  <w:endnote w:type="continuationSeparator" w:id="0">
    <w:p w:rsidR="00D1297C" w:rsidRDefault="00D1297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44376" w:rsidRDefault="0024437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44376" w:rsidRDefault="002443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1297C" w:rsidRDefault="00D1297C" w:rsidP="00025386">
      <w:pPr>
        <w:spacing w:after="0" w:line="240" w:lineRule="auto"/>
      </w:pPr>
      <w:r>
        <w:separator/>
      </w:r>
    </w:p>
  </w:footnote>
  <w:footnote w:type="continuationSeparator" w:id="0">
    <w:p w:rsidR="00D1297C" w:rsidRDefault="00D1297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44376" w:rsidRDefault="002443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44376" w:rsidRDefault="002443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44376" w:rsidRDefault="002443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72143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297C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44376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1297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8A58AB8B-817E-435D-954E-759D2A654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292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dc:description/>
  <cp:lastModifiedBy> Ewelina Kęska</cp:lastModifiedBy>
  <cp:revision>2</cp:revision>
  <dcterms:created xsi:type="dcterms:W3CDTF">2024-02-06T09:45:00Z</dcterms:created>
  <dcterms:modified xsi:type="dcterms:W3CDTF">2024-02-06T09:45:00Z</dcterms:modified>
</cp:coreProperties>
</file>