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D3F8C" w14:textId="77777777" w:rsidR="00986737" w:rsidRPr="00674A74" w:rsidRDefault="00681229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674A74">
        <w:rPr>
          <w:rFonts w:ascii="Arial Narrow" w:hAnsi="Arial Narrow" w:cs="Arial"/>
          <w:sz w:val="22"/>
          <w:szCs w:val="22"/>
        </w:rPr>
        <w:t>Bydgoszcz</w:t>
      </w:r>
      <w:r w:rsidR="00986737" w:rsidRPr="00674A74">
        <w:rPr>
          <w:rFonts w:ascii="Arial Narrow" w:hAnsi="Arial Narrow" w:cs="Arial"/>
          <w:sz w:val="22"/>
          <w:szCs w:val="22"/>
        </w:rPr>
        <w:t xml:space="preserve"> dnia: </w:t>
      </w:r>
      <w:r w:rsidRPr="00674A74">
        <w:rPr>
          <w:rFonts w:ascii="Arial Narrow" w:hAnsi="Arial Narrow" w:cs="Arial"/>
          <w:sz w:val="22"/>
          <w:szCs w:val="22"/>
        </w:rPr>
        <w:t>2024-02-12</w:t>
      </w:r>
    </w:p>
    <w:p w14:paraId="570BB66C" w14:textId="77777777" w:rsidR="00986737" w:rsidRPr="00674A74" w:rsidRDefault="00681229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74A7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76241E5" w14:textId="77777777" w:rsidR="00986737" w:rsidRPr="00674A74" w:rsidRDefault="00681229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74A74">
        <w:rPr>
          <w:rFonts w:ascii="Arial Narrow" w:hAnsi="Arial Narrow" w:cs="Arial"/>
          <w:sz w:val="22"/>
          <w:szCs w:val="22"/>
        </w:rPr>
        <w:t>Powstańców Warszawy</w:t>
      </w:r>
      <w:r w:rsidR="00986737" w:rsidRPr="00674A74">
        <w:rPr>
          <w:rFonts w:ascii="Arial Narrow" w:hAnsi="Arial Narrow" w:cs="Arial"/>
          <w:sz w:val="22"/>
          <w:szCs w:val="22"/>
        </w:rPr>
        <w:t xml:space="preserve"> </w:t>
      </w:r>
      <w:r w:rsidRPr="00674A74">
        <w:rPr>
          <w:rFonts w:ascii="Arial Narrow" w:hAnsi="Arial Narrow" w:cs="Arial"/>
          <w:sz w:val="22"/>
          <w:szCs w:val="22"/>
        </w:rPr>
        <w:t>5</w:t>
      </w:r>
    </w:p>
    <w:p w14:paraId="0F86E747" w14:textId="77777777" w:rsidR="00986737" w:rsidRPr="00674A74" w:rsidRDefault="00681229" w:rsidP="00986737">
      <w:pPr>
        <w:rPr>
          <w:rFonts w:ascii="Arial Narrow" w:hAnsi="Arial Narrow" w:cs="Arial"/>
          <w:sz w:val="22"/>
          <w:szCs w:val="22"/>
        </w:rPr>
      </w:pPr>
      <w:r w:rsidRPr="00674A74">
        <w:rPr>
          <w:rFonts w:ascii="Arial Narrow" w:hAnsi="Arial Narrow" w:cs="Arial"/>
          <w:sz w:val="22"/>
          <w:szCs w:val="22"/>
        </w:rPr>
        <w:t>85-681</w:t>
      </w:r>
      <w:r w:rsidR="00986737" w:rsidRPr="00674A74">
        <w:rPr>
          <w:rFonts w:ascii="Arial Narrow" w:hAnsi="Arial Narrow" w:cs="Arial"/>
          <w:sz w:val="22"/>
          <w:szCs w:val="22"/>
        </w:rPr>
        <w:t xml:space="preserve"> </w:t>
      </w:r>
      <w:r w:rsidRPr="00674A74">
        <w:rPr>
          <w:rFonts w:ascii="Arial Narrow" w:hAnsi="Arial Narrow" w:cs="Arial"/>
          <w:sz w:val="22"/>
          <w:szCs w:val="22"/>
        </w:rPr>
        <w:t>Bydgoszcz</w:t>
      </w:r>
    </w:p>
    <w:p w14:paraId="456356A6" w14:textId="77777777" w:rsidR="00986737" w:rsidRPr="00674A74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74A7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EFFFF91" w14:textId="77777777" w:rsidR="00986737" w:rsidRPr="00674A74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74A7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74A74" w14:paraId="18D7A61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FC0850" w14:textId="77777777" w:rsidR="00986737" w:rsidRPr="00674A7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74A74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40C0066" w14:textId="77777777" w:rsidR="00986737" w:rsidRPr="00674A7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74A7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B78116F" w14:textId="77777777" w:rsidR="00986737" w:rsidRPr="00674A7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74A7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74A7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74A7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74A74" w14:paraId="1915B2B4" w14:textId="77777777" w:rsidTr="005A632E">
        <w:tc>
          <w:tcPr>
            <w:tcW w:w="2269" w:type="dxa"/>
            <w:shd w:val="clear" w:color="auto" w:fill="auto"/>
          </w:tcPr>
          <w:p w14:paraId="4841BAFF" w14:textId="77777777" w:rsidR="00986737" w:rsidRPr="00674A7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AFA33A" w14:textId="77777777" w:rsidR="00986737" w:rsidRPr="00674A74" w:rsidRDefault="0068122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szewnych na okres 24 miesięcy</w:t>
            </w:r>
            <w:r w:rsidR="00986737" w:rsidRPr="00674A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81229" w:rsidRPr="00674A74" w14:paraId="749F7423" w14:textId="77777777" w:rsidTr="00B6742F">
        <w:tc>
          <w:tcPr>
            <w:tcW w:w="2269" w:type="dxa"/>
            <w:shd w:val="clear" w:color="auto" w:fill="auto"/>
          </w:tcPr>
          <w:p w14:paraId="70755391" w14:textId="77777777" w:rsidR="00681229" w:rsidRPr="00674A74" w:rsidRDefault="00681229" w:rsidP="00B674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13DA02" w14:textId="77777777" w:rsidR="00681229" w:rsidRPr="00674A74" w:rsidRDefault="00681229" w:rsidP="00B674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bCs/>
                <w:sz w:val="22"/>
                <w:szCs w:val="22"/>
              </w:rPr>
              <w:t>144/2023</w:t>
            </w:r>
          </w:p>
        </w:tc>
      </w:tr>
    </w:tbl>
    <w:p w14:paraId="243754C2" w14:textId="77777777" w:rsidR="00A80738" w:rsidRPr="00674A7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79BB5BA2" w14:textId="77777777" w:rsidR="00D665F5" w:rsidRPr="00674A7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74A7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74A74">
        <w:rPr>
          <w:rFonts w:ascii="Arial Narrow" w:hAnsi="Arial Narrow" w:cs="Arial"/>
          <w:sz w:val="22"/>
          <w:szCs w:val="22"/>
        </w:rPr>
        <w:t>2</w:t>
      </w:r>
      <w:r w:rsidRPr="00674A74">
        <w:rPr>
          <w:rFonts w:ascii="Arial Narrow" w:hAnsi="Arial Narrow" w:cs="Arial"/>
          <w:sz w:val="22"/>
          <w:szCs w:val="22"/>
        </w:rPr>
        <w:t xml:space="preserve"> ust. 5 </w:t>
      </w:r>
      <w:r w:rsidRPr="00674A7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74A74">
        <w:rPr>
          <w:rFonts w:ascii="Arial Narrow" w:hAnsi="Arial Narrow" w:cs="Arial"/>
          <w:sz w:val="22"/>
          <w:szCs w:val="22"/>
        </w:rPr>
        <w:t xml:space="preserve"> </w:t>
      </w:r>
      <w:r w:rsidR="00681229" w:rsidRPr="00674A74">
        <w:rPr>
          <w:rFonts w:ascii="Arial Narrow" w:hAnsi="Arial Narrow" w:cs="Arial"/>
          <w:sz w:val="22"/>
          <w:szCs w:val="22"/>
        </w:rPr>
        <w:t>(</w:t>
      </w:r>
      <w:proofErr w:type="spellStart"/>
      <w:r w:rsidR="00681229" w:rsidRPr="00674A74">
        <w:rPr>
          <w:rFonts w:ascii="Arial Narrow" w:hAnsi="Arial Narrow" w:cs="Arial"/>
          <w:sz w:val="22"/>
          <w:szCs w:val="22"/>
        </w:rPr>
        <w:t>t.j</w:t>
      </w:r>
      <w:proofErr w:type="spellEnd"/>
      <w:r w:rsidR="00681229" w:rsidRPr="00674A7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74A74">
        <w:rPr>
          <w:rFonts w:ascii="Arial Narrow" w:hAnsi="Arial Narrow" w:cs="Arial"/>
          <w:sz w:val="22"/>
          <w:szCs w:val="22"/>
        </w:rPr>
        <w:t xml:space="preserve"> </w:t>
      </w:r>
      <w:r w:rsidRPr="00674A74">
        <w:rPr>
          <w:rFonts w:ascii="Arial Narrow" w:hAnsi="Arial Narrow" w:cs="Arial"/>
          <w:sz w:val="22"/>
          <w:szCs w:val="22"/>
        </w:rPr>
        <w:t>udostępnia</w:t>
      </w:r>
      <w:r w:rsidR="00F95C33" w:rsidRPr="00674A74">
        <w:rPr>
          <w:rFonts w:ascii="Arial Narrow" w:hAnsi="Arial Narrow" w:cs="Arial"/>
          <w:sz w:val="22"/>
          <w:szCs w:val="22"/>
        </w:rPr>
        <w:t xml:space="preserve"> </w:t>
      </w:r>
      <w:r w:rsidR="004C7E9B" w:rsidRPr="00674A74">
        <w:rPr>
          <w:rFonts w:ascii="Arial Narrow" w:hAnsi="Arial Narrow" w:cs="Arial"/>
          <w:sz w:val="22"/>
          <w:szCs w:val="22"/>
        </w:rPr>
        <w:t>informacj</w:t>
      </w:r>
      <w:r w:rsidR="00577BC6" w:rsidRPr="00674A74">
        <w:rPr>
          <w:rFonts w:ascii="Arial Narrow" w:hAnsi="Arial Narrow" w:cs="Arial"/>
          <w:sz w:val="22"/>
          <w:szCs w:val="22"/>
        </w:rPr>
        <w:t>ę</w:t>
      </w:r>
      <w:r w:rsidR="00035488" w:rsidRPr="00674A7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74A74">
        <w:rPr>
          <w:rFonts w:ascii="Arial Narrow" w:hAnsi="Arial Narrow" w:cs="Arial"/>
          <w:sz w:val="22"/>
          <w:szCs w:val="22"/>
        </w:rPr>
        <w:t>.</w:t>
      </w:r>
    </w:p>
    <w:p w14:paraId="23B748CB" w14:textId="77777777" w:rsidR="00A80738" w:rsidRPr="00674A7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674A7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74A74">
        <w:rPr>
          <w:rFonts w:ascii="Arial Narrow" w:hAnsi="Arial Narrow" w:cs="Arial"/>
          <w:sz w:val="22"/>
          <w:szCs w:val="22"/>
        </w:rPr>
        <w:t xml:space="preserve"> w dniu </w:t>
      </w:r>
      <w:r w:rsidR="00681229" w:rsidRPr="00674A74">
        <w:rPr>
          <w:rFonts w:ascii="Arial Narrow" w:hAnsi="Arial Narrow" w:cs="Arial"/>
          <w:sz w:val="22"/>
          <w:szCs w:val="22"/>
        </w:rPr>
        <w:t>12/02/2024</w:t>
      </w:r>
      <w:r w:rsidR="00FF4AB1" w:rsidRPr="00674A74">
        <w:rPr>
          <w:rFonts w:ascii="Arial Narrow" w:hAnsi="Arial Narrow" w:cs="Arial"/>
          <w:sz w:val="22"/>
          <w:szCs w:val="22"/>
        </w:rPr>
        <w:t xml:space="preserve"> o godz. </w:t>
      </w:r>
      <w:r w:rsidR="00681229" w:rsidRPr="00674A74">
        <w:rPr>
          <w:rFonts w:ascii="Arial Narrow" w:hAnsi="Arial Narrow" w:cs="Arial"/>
          <w:sz w:val="22"/>
          <w:szCs w:val="22"/>
        </w:rPr>
        <w:t>08:15</w:t>
      </w:r>
      <w:r w:rsidRPr="00674A7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74A74" w14:paraId="1B5D3436" w14:textId="77777777" w:rsidTr="005A632E">
        <w:tc>
          <w:tcPr>
            <w:tcW w:w="1276" w:type="dxa"/>
            <w:shd w:val="clear" w:color="auto" w:fill="F2F2F2"/>
            <w:vAlign w:val="center"/>
          </w:tcPr>
          <w:p w14:paraId="49705FCC" w14:textId="77777777" w:rsidR="006B27ED" w:rsidRPr="00674A7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4A74">
              <w:rPr>
                <w:rFonts w:ascii="Arial Narrow" w:hAnsi="Arial Narrow" w:cs="Arial"/>
              </w:rPr>
              <w:t>Oferta n</w:t>
            </w:r>
            <w:r w:rsidR="006B27ED" w:rsidRPr="00674A74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717FCF5" w14:textId="77777777" w:rsidR="006B27ED" w:rsidRPr="00674A7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4A74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E5039C3" w14:textId="77777777" w:rsidR="006B27ED" w:rsidRPr="00674A7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4A74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6C4EA4C" w14:textId="77777777" w:rsidR="006B27ED" w:rsidRPr="00674A7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4A74">
              <w:rPr>
                <w:rFonts w:ascii="Arial Narrow" w:hAnsi="Arial Narrow" w:cs="Arial"/>
              </w:rPr>
              <w:t>Cena oferty</w:t>
            </w:r>
          </w:p>
        </w:tc>
      </w:tr>
      <w:tr w:rsidR="00681229" w:rsidRPr="00674A74" w14:paraId="76C1F643" w14:textId="77777777" w:rsidTr="00B6742F">
        <w:tc>
          <w:tcPr>
            <w:tcW w:w="1276" w:type="dxa"/>
            <w:shd w:val="clear" w:color="auto" w:fill="auto"/>
            <w:vAlign w:val="center"/>
          </w:tcPr>
          <w:p w14:paraId="61A8C3D9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6E3992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9A3526E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Yavo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099E2F3D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1486F295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14F32E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293 214.82 zł</w:t>
            </w:r>
          </w:p>
        </w:tc>
      </w:tr>
      <w:tr w:rsidR="00681229" w:rsidRPr="00674A74" w14:paraId="135FDE7A" w14:textId="77777777" w:rsidTr="00B6742F">
        <w:tc>
          <w:tcPr>
            <w:tcW w:w="1276" w:type="dxa"/>
            <w:shd w:val="clear" w:color="auto" w:fill="auto"/>
            <w:vAlign w:val="center"/>
          </w:tcPr>
          <w:p w14:paraId="0A115E48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5AA009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ABA55BB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Yavo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6977C651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32FFF408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41B23F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6 139.80 zł</w:t>
            </w:r>
          </w:p>
        </w:tc>
      </w:tr>
      <w:tr w:rsidR="00681229" w:rsidRPr="00674A74" w14:paraId="1F250881" w14:textId="77777777" w:rsidTr="00B6742F">
        <w:tc>
          <w:tcPr>
            <w:tcW w:w="1276" w:type="dxa"/>
            <w:shd w:val="clear" w:color="auto" w:fill="auto"/>
            <w:vAlign w:val="center"/>
          </w:tcPr>
          <w:p w14:paraId="5FE69BA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EE2B63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48034703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Yavo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40C813F5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56B27DFC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98208A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119 628.84 zł</w:t>
            </w:r>
          </w:p>
        </w:tc>
      </w:tr>
      <w:tr w:rsidR="00681229" w:rsidRPr="00674A74" w14:paraId="172057DF" w14:textId="77777777" w:rsidTr="00B6742F">
        <w:tc>
          <w:tcPr>
            <w:tcW w:w="1276" w:type="dxa"/>
            <w:shd w:val="clear" w:color="auto" w:fill="auto"/>
            <w:vAlign w:val="center"/>
          </w:tcPr>
          <w:p w14:paraId="6AC40372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C50A4C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2E28F64E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Yavo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747DC900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18950DD2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3FFED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832.03 zł</w:t>
            </w:r>
          </w:p>
        </w:tc>
      </w:tr>
      <w:tr w:rsidR="00681229" w:rsidRPr="00674A74" w14:paraId="2AAB6556" w14:textId="77777777" w:rsidTr="00B6742F">
        <w:tc>
          <w:tcPr>
            <w:tcW w:w="1276" w:type="dxa"/>
            <w:shd w:val="clear" w:color="auto" w:fill="auto"/>
            <w:vAlign w:val="center"/>
          </w:tcPr>
          <w:p w14:paraId="4ED7D0B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6ED9FE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5FADB31F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Yavo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25BDA1E7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76F8D522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157EB9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20 157.12 zł</w:t>
            </w:r>
          </w:p>
        </w:tc>
      </w:tr>
      <w:tr w:rsidR="00681229" w:rsidRPr="00674A74" w14:paraId="4289B685" w14:textId="77777777" w:rsidTr="00B6742F">
        <w:tc>
          <w:tcPr>
            <w:tcW w:w="1276" w:type="dxa"/>
            <w:shd w:val="clear" w:color="auto" w:fill="auto"/>
            <w:vAlign w:val="center"/>
          </w:tcPr>
          <w:p w14:paraId="0C5B5DD3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2B295E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1ADEBA17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Yavo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6D95CE02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270D11C6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lastRenderedPageBreak/>
              <w:t>97-400 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6F93E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lastRenderedPageBreak/>
              <w:t>2 322.95 zł</w:t>
            </w:r>
          </w:p>
        </w:tc>
      </w:tr>
      <w:tr w:rsidR="00681229" w:rsidRPr="00674A74" w14:paraId="5A1E757C" w14:textId="77777777" w:rsidTr="00B6742F">
        <w:tc>
          <w:tcPr>
            <w:tcW w:w="1276" w:type="dxa"/>
            <w:shd w:val="clear" w:color="auto" w:fill="auto"/>
            <w:vAlign w:val="center"/>
          </w:tcPr>
          <w:p w14:paraId="382BEF99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938DE9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1FB7E882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Yavo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6D5F73ED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01EF4DDA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8A5652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13 959.43 zł</w:t>
            </w:r>
          </w:p>
        </w:tc>
      </w:tr>
      <w:tr w:rsidR="00681229" w:rsidRPr="00674A74" w14:paraId="06E31ADF" w14:textId="77777777" w:rsidTr="00B6742F">
        <w:tc>
          <w:tcPr>
            <w:tcW w:w="1276" w:type="dxa"/>
            <w:shd w:val="clear" w:color="auto" w:fill="auto"/>
            <w:vAlign w:val="center"/>
          </w:tcPr>
          <w:p w14:paraId="5D8E03E4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38269C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12DEDEA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A0CE92C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14:paraId="3C5A1B8C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DF91A3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9 109.80 zł</w:t>
            </w:r>
          </w:p>
        </w:tc>
      </w:tr>
      <w:tr w:rsidR="00681229" w:rsidRPr="00674A74" w14:paraId="1A966AB9" w14:textId="77777777" w:rsidTr="00B6742F">
        <w:tc>
          <w:tcPr>
            <w:tcW w:w="1276" w:type="dxa"/>
            <w:shd w:val="clear" w:color="auto" w:fill="auto"/>
            <w:vAlign w:val="center"/>
          </w:tcPr>
          <w:p w14:paraId="518A8BC4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20C53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33B38E8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202F944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14:paraId="57218F80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8B0D9F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252 064.15 zł</w:t>
            </w:r>
          </w:p>
        </w:tc>
      </w:tr>
      <w:tr w:rsidR="00681229" w:rsidRPr="00674A74" w14:paraId="0C9A9504" w14:textId="77777777" w:rsidTr="00B6742F">
        <w:tc>
          <w:tcPr>
            <w:tcW w:w="1276" w:type="dxa"/>
            <w:shd w:val="clear" w:color="auto" w:fill="auto"/>
            <w:vAlign w:val="center"/>
          </w:tcPr>
          <w:p w14:paraId="17890C82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B18DC5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998C7C2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5344DCB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14:paraId="5299494D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9DDFA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261 823.29 zł</w:t>
            </w:r>
          </w:p>
        </w:tc>
      </w:tr>
      <w:tr w:rsidR="00681229" w:rsidRPr="00674A74" w14:paraId="0ED42BE8" w14:textId="77777777" w:rsidTr="00B6742F">
        <w:tc>
          <w:tcPr>
            <w:tcW w:w="1276" w:type="dxa"/>
            <w:shd w:val="clear" w:color="auto" w:fill="auto"/>
            <w:vAlign w:val="center"/>
          </w:tcPr>
          <w:p w14:paraId="2153718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370EEE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70446D7D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0C295AFC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14:paraId="299431B7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440DDA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119 258.56 zł</w:t>
            </w:r>
          </w:p>
        </w:tc>
      </w:tr>
      <w:tr w:rsidR="00681229" w:rsidRPr="00674A74" w14:paraId="17D04AFF" w14:textId="77777777" w:rsidTr="00B6742F">
        <w:tc>
          <w:tcPr>
            <w:tcW w:w="1276" w:type="dxa"/>
            <w:shd w:val="clear" w:color="auto" w:fill="auto"/>
            <w:vAlign w:val="center"/>
          </w:tcPr>
          <w:p w14:paraId="7CA5103C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6CCD6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6010A8C8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7A27DB9E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14:paraId="662129DE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50120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86 689.96 zł</w:t>
            </w:r>
          </w:p>
        </w:tc>
      </w:tr>
      <w:tr w:rsidR="00681229" w:rsidRPr="00674A74" w14:paraId="342C72B0" w14:textId="77777777" w:rsidTr="00B6742F">
        <w:tc>
          <w:tcPr>
            <w:tcW w:w="1276" w:type="dxa"/>
            <w:shd w:val="clear" w:color="auto" w:fill="auto"/>
            <w:vAlign w:val="center"/>
          </w:tcPr>
          <w:p w14:paraId="2CD9D1CF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52BC61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011A855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7073AF93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14:paraId="21238D6B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F514D0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64 722.24 zł</w:t>
            </w:r>
          </w:p>
        </w:tc>
      </w:tr>
      <w:tr w:rsidR="00681229" w:rsidRPr="00674A74" w14:paraId="039FACCC" w14:textId="77777777" w:rsidTr="00B6742F">
        <w:tc>
          <w:tcPr>
            <w:tcW w:w="1276" w:type="dxa"/>
            <w:shd w:val="clear" w:color="auto" w:fill="auto"/>
            <w:vAlign w:val="center"/>
          </w:tcPr>
          <w:p w14:paraId="28389EFC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37E33E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3E15961E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D2CD982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14:paraId="1CA13D8D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C2FE38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10 227.38 zł</w:t>
            </w:r>
          </w:p>
        </w:tc>
      </w:tr>
      <w:tr w:rsidR="00681229" w:rsidRPr="00674A74" w14:paraId="67E1B303" w14:textId="77777777" w:rsidTr="00B6742F">
        <w:tc>
          <w:tcPr>
            <w:tcW w:w="1276" w:type="dxa"/>
            <w:shd w:val="clear" w:color="auto" w:fill="auto"/>
            <w:vAlign w:val="center"/>
          </w:tcPr>
          <w:p w14:paraId="1FB4CAB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D21962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1824C050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4F26C57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14:paraId="7333370B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D3A15A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7 561.38 zł</w:t>
            </w:r>
          </w:p>
        </w:tc>
      </w:tr>
      <w:tr w:rsidR="00681229" w:rsidRPr="00674A74" w14:paraId="72F10FE8" w14:textId="77777777" w:rsidTr="00B6742F">
        <w:tc>
          <w:tcPr>
            <w:tcW w:w="1276" w:type="dxa"/>
            <w:shd w:val="clear" w:color="auto" w:fill="auto"/>
            <w:vAlign w:val="center"/>
          </w:tcPr>
          <w:p w14:paraId="589D7891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2743E5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9646D46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1CC10267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3385F984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C21D7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15 162.33 zł</w:t>
            </w:r>
          </w:p>
        </w:tc>
      </w:tr>
      <w:tr w:rsidR="00681229" w:rsidRPr="00674A74" w14:paraId="119A6C52" w14:textId="77777777" w:rsidTr="00B6742F">
        <w:tc>
          <w:tcPr>
            <w:tcW w:w="1276" w:type="dxa"/>
            <w:shd w:val="clear" w:color="auto" w:fill="auto"/>
            <w:vAlign w:val="center"/>
          </w:tcPr>
          <w:p w14:paraId="24FC2188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9F27C2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FC53703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3BDC398B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0A985FF8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A651BD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233 603.10 zł</w:t>
            </w:r>
          </w:p>
        </w:tc>
      </w:tr>
      <w:tr w:rsidR="00681229" w:rsidRPr="00674A74" w14:paraId="0052A304" w14:textId="77777777" w:rsidTr="00B6742F">
        <w:tc>
          <w:tcPr>
            <w:tcW w:w="1276" w:type="dxa"/>
            <w:shd w:val="clear" w:color="auto" w:fill="auto"/>
            <w:vAlign w:val="center"/>
          </w:tcPr>
          <w:p w14:paraId="6C3A432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2F264F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5DD50FC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06789470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5AE34BB3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DC0903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247 514.62 zł</w:t>
            </w:r>
          </w:p>
        </w:tc>
      </w:tr>
      <w:tr w:rsidR="00681229" w:rsidRPr="00674A74" w14:paraId="49F6F89D" w14:textId="77777777" w:rsidTr="00B6742F">
        <w:tc>
          <w:tcPr>
            <w:tcW w:w="1276" w:type="dxa"/>
            <w:shd w:val="clear" w:color="auto" w:fill="auto"/>
            <w:vAlign w:val="center"/>
          </w:tcPr>
          <w:p w14:paraId="7D448BA5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AE25D0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8ED81F1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0A9ECB2D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08E541E9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1E42D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3 303.72 zł</w:t>
            </w:r>
          </w:p>
        </w:tc>
      </w:tr>
      <w:tr w:rsidR="00681229" w:rsidRPr="00674A74" w14:paraId="3D179019" w14:textId="77777777" w:rsidTr="00B6742F">
        <w:tc>
          <w:tcPr>
            <w:tcW w:w="1276" w:type="dxa"/>
            <w:shd w:val="clear" w:color="auto" w:fill="auto"/>
            <w:vAlign w:val="center"/>
          </w:tcPr>
          <w:p w14:paraId="22AC75F4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35E01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6E2B304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61FA6011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5D444E2E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782B08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35 769.60 zł</w:t>
            </w:r>
          </w:p>
        </w:tc>
      </w:tr>
      <w:tr w:rsidR="00681229" w:rsidRPr="00674A74" w14:paraId="6FC8F472" w14:textId="77777777" w:rsidTr="00B6742F">
        <w:tc>
          <w:tcPr>
            <w:tcW w:w="1276" w:type="dxa"/>
            <w:shd w:val="clear" w:color="auto" w:fill="auto"/>
            <w:vAlign w:val="center"/>
          </w:tcPr>
          <w:p w14:paraId="4BFFDFC8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38C72F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473E3382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384AEF79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2DD1C85B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0004E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142 899.55 zł</w:t>
            </w:r>
          </w:p>
        </w:tc>
      </w:tr>
      <w:tr w:rsidR="00681229" w:rsidRPr="00674A74" w14:paraId="0D134337" w14:textId="77777777" w:rsidTr="00B6742F">
        <w:tc>
          <w:tcPr>
            <w:tcW w:w="1276" w:type="dxa"/>
            <w:shd w:val="clear" w:color="auto" w:fill="auto"/>
            <w:vAlign w:val="center"/>
          </w:tcPr>
          <w:p w14:paraId="0B56B42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49DDAA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64C97DA6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20E640AB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3C4BA129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726ED9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16 096.32 zł</w:t>
            </w:r>
          </w:p>
        </w:tc>
      </w:tr>
      <w:tr w:rsidR="00681229" w:rsidRPr="00674A74" w14:paraId="7462D06E" w14:textId="77777777" w:rsidTr="00B6742F">
        <w:tc>
          <w:tcPr>
            <w:tcW w:w="1276" w:type="dxa"/>
            <w:shd w:val="clear" w:color="auto" w:fill="auto"/>
            <w:vAlign w:val="center"/>
          </w:tcPr>
          <w:p w14:paraId="37065A4A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C2A36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0B0343B8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17499E26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7E44C309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FB290E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61 479.00 zł</w:t>
            </w:r>
          </w:p>
        </w:tc>
      </w:tr>
      <w:tr w:rsidR="00681229" w:rsidRPr="00674A74" w14:paraId="10DB005A" w14:textId="77777777" w:rsidTr="00B6742F">
        <w:tc>
          <w:tcPr>
            <w:tcW w:w="1276" w:type="dxa"/>
            <w:shd w:val="clear" w:color="auto" w:fill="auto"/>
            <w:vAlign w:val="center"/>
          </w:tcPr>
          <w:p w14:paraId="0DE2FDB5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2BB20A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1F5A06B2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5BBFA511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622C652D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324DAE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50 897.16 zł</w:t>
            </w:r>
          </w:p>
        </w:tc>
      </w:tr>
      <w:tr w:rsidR="00681229" w:rsidRPr="00674A74" w14:paraId="2B6DFB44" w14:textId="77777777" w:rsidTr="00B6742F">
        <w:tc>
          <w:tcPr>
            <w:tcW w:w="1276" w:type="dxa"/>
            <w:shd w:val="clear" w:color="auto" w:fill="auto"/>
            <w:vAlign w:val="center"/>
          </w:tcPr>
          <w:p w14:paraId="3CA94500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C8F5B4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6C86D906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0C40A4D5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2700375A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584578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924.05 zł</w:t>
            </w:r>
          </w:p>
        </w:tc>
      </w:tr>
      <w:tr w:rsidR="00681229" w:rsidRPr="00674A74" w14:paraId="55961E22" w14:textId="77777777" w:rsidTr="00B6742F">
        <w:tc>
          <w:tcPr>
            <w:tcW w:w="1276" w:type="dxa"/>
            <w:shd w:val="clear" w:color="auto" w:fill="auto"/>
            <w:vAlign w:val="center"/>
          </w:tcPr>
          <w:p w14:paraId="354D1E0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866AA1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41B58C23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6CCDF8E6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34D275C2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FC640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2 084.62 zł</w:t>
            </w:r>
          </w:p>
        </w:tc>
      </w:tr>
      <w:tr w:rsidR="00681229" w:rsidRPr="00674A74" w14:paraId="14318D70" w14:textId="77777777" w:rsidTr="00B6742F">
        <w:tc>
          <w:tcPr>
            <w:tcW w:w="1276" w:type="dxa"/>
            <w:shd w:val="clear" w:color="auto" w:fill="auto"/>
            <w:vAlign w:val="center"/>
          </w:tcPr>
          <w:p w14:paraId="7B0EE40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ECD0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3B1CD312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Promedica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Toruń Sp. z o.o.</w:t>
            </w:r>
          </w:p>
          <w:p w14:paraId="5BDA3C98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Grudziądzka 159a </w:t>
            </w:r>
          </w:p>
          <w:p w14:paraId="5E537200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49619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12 937.32 zł</w:t>
            </w:r>
          </w:p>
        </w:tc>
      </w:tr>
      <w:tr w:rsidR="00681229" w:rsidRPr="00674A74" w14:paraId="562B4B61" w14:textId="77777777" w:rsidTr="00B6742F">
        <w:tc>
          <w:tcPr>
            <w:tcW w:w="1276" w:type="dxa"/>
            <w:shd w:val="clear" w:color="auto" w:fill="auto"/>
            <w:vAlign w:val="center"/>
          </w:tcPr>
          <w:p w14:paraId="4C0BC24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28E74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0E3E2FB8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Corza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Medical GmbH</w:t>
            </w:r>
          </w:p>
          <w:p w14:paraId="02B968E9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Dreikönigstrasse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31a </w:t>
            </w:r>
          </w:p>
          <w:p w14:paraId="1DFA5590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CH-800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Zürich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3B68C4CD" w14:textId="54AC812C" w:rsidR="00681229" w:rsidRDefault="003D3715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netto: </w:t>
            </w:r>
            <w:r w:rsidR="00681229" w:rsidRPr="00674A74">
              <w:rPr>
                <w:rFonts w:ascii="Arial Narrow" w:hAnsi="Arial Narrow" w:cs="Arial"/>
                <w:sz w:val="22"/>
                <w:szCs w:val="22"/>
              </w:rPr>
              <w:t>12 000.00 zł</w:t>
            </w:r>
          </w:p>
          <w:p w14:paraId="27B14185" w14:textId="68ED4F1E" w:rsidR="003D3715" w:rsidRPr="00674A74" w:rsidRDefault="003D3715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brutto: 12 960,00 zł. </w:t>
            </w:r>
          </w:p>
        </w:tc>
      </w:tr>
      <w:tr w:rsidR="00681229" w:rsidRPr="00674A74" w14:paraId="6EA68286" w14:textId="77777777" w:rsidTr="00B6742F">
        <w:tc>
          <w:tcPr>
            <w:tcW w:w="1276" w:type="dxa"/>
            <w:shd w:val="clear" w:color="auto" w:fill="auto"/>
            <w:vAlign w:val="center"/>
          </w:tcPr>
          <w:p w14:paraId="55F7ADB1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CF36E5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3D79AFA1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MDT sp. z o.o.</w:t>
            </w:r>
          </w:p>
          <w:p w14:paraId="0053956C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Skośna 12A </w:t>
            </w:r>
          </w:p>
          <w:p w14:paraId="21981339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263405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13 327.20 zł</w:t>
            </w:r>
          </w:p>
        </w:tc>
      </w:tr>
      <w:tr w:rsidR="00681229" w:rsidRPr="00674A74" w14:paraId="61C07F18" w14:textId="77777777" w:rsidTr="00B6742F">
        <w:tc>
          <w:tcPr>
            <w:tcW w:w="1276" w:type="dxa"/>
            <w:shd w:val="clear" w:color="auto" w:fill="auto"/>
            <w:vAlign w:val="center"/>
          </w:tcPr>
          <w:p w14:paraId="04EA3F4D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8B20C0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59742CEE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MDT sp. z o.o.</w:t>
            </w:r>
          </w:p>
          <w:p w14:paraId="58EC95BA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Skośna 12A </w:t>
            </w:r>
          </w:p>
          <w:p w14:paraId="0738F6A9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5B6F10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1 866.24 zł</w:t>
            </w:r>
          </w:p>
        </w:tc>
      </w:tr>
      <w:tr w:rsidR="00681229" w:rsidRPr="00674A74" w14:paraId="082F4C2A" w14:textId="77777777" w:rsidTr="00B6742F">
        <w:tc>
          <w:tcPr>
            <w:tcW w:w="1276" w:type="dxa"/>
            <w:shd w:val="clear" w:color="auto" w:fill="auto"/>
            <w:vAlign w:val="center"/>
          </w:tcPr>
          <w:p w14:paraId="30D8A418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1C0789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859CBF2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7F1A6BB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C963E07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D63EAC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255 407.26 zł</w:t>
            </w:r>
          </w:p>
        </w:tc>
      </w:tr>
      <w:tr w:rsidR="00681229" w:rsidRPr="00674A74" w14:paraId="190E0D63" w14:textId="77777777" w:rsidTr="00B6742F">
        <w:tc>
          <w:tcPr>
            <w:tcW w:w="1276" w:type="dxa"/>
            <w:shd w:val="clear" w:color="auto" w:fill="auto"/>
            <w:vAlign w:val="center"/>
          </w:tcPr>
          <w:p w14:paraId="1989AE84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F8CDD3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0FD099E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666D6CE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24B5F9A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9F445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90 947.88 zł</w:t>
            </w:r>
          </w:p>
        </w:tc>
      </w:tr>
      <w:tr w:rsidR="00681229" w:rsidRPr="00674A74" w14:paraId="310D6C25" w14:textId="77777777" w:rsidTr="00B6742F">
        <w:tc>
          <w:tcPr>
            <w:tcW w:w="1276" w:type="dxa"/>
            <w:shd w:val="clear" w:color="auto" w:fill="auto"/>
            <w:vAlign w:val="center"/>
          </w:tcPr>
          <w:p w14:paraId="4B244D88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BF2795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25E5C6B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90C2DD2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3468691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A521C5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11 232.00 zł</w:t>
            </w:r>
          </w:p>
        </w:tc>
      </w:tr>
      <w:tr w:rsidR="00681229" w:rsidRPr="00674A74" w14:paraId="158FB1D2" w14:textId="77777777" w:rsidTr="00B6742F">
        <w:tc>
          <w:tcPr>
            <w:tcW w:w="1276" w:type="dxa"/>
            <w:shd w:val="clear" w:color="auto" w:fill="auto"/>
            <w:vAlign w:val="center"/>
          </w:tcPr>
          <w:p w14:paraId="6AFA8F4C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5837DE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386410CC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1E53115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098DDB5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7E0B99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188 748.14 zł</w:t>
            </w:r>
          </w:p>
        </w:tc>
      </w:tr>
      <w:tr w:rsidR="00681229" w:rsidRPr="00674A74" w14:paraId="18944BE1" w14:textId="77777777" w:rsidTr="00B6742F">
        <w:tc>
          <w:tcPr>
            <w:tcW w:w="1276" w:type="dxa"/>
            <w:shd w:val="clear" w:color="auto" w:fill="auto"/>
            <w:vAlign w:val="center"/>
          </w:tcPr>
          <w:p w14:paraId="44A57DF8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DE61E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3D5E998F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135D717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Polna 11 </w:t>
            </w:r>
          </w:p>
          <w:p w14:paraId="39898CE2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EE99EF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lastRenderedPageBreak/>
              <w:t>14 175.65 zł</w:t>
            </w:r>
          </w:p>
        </w:tc>
      </w:tr>
      <w:tr w:rsidR="00681229" w:rsidRPr="00674A74" w14:paraId="6DE37720" w14:textId="77777777" w:rsidTr="00B6742F">
        <w:tc>
          <w:tcPr>
            <w:tcW w:w="1276" w:type="dxa"/>
            <w:shd w:val="clear" w:color="auto" w:fill="auto"/>
            <w:vAlign w:val="center"/>
          </w:tcPr>
          <w:p w14:paraId="0C2FB981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EC374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0A112EC2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03B700A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34605E1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5C3ED7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30 520.80 zł</w:t>
            </w:r>
          </w:p>
        </w:tc>
      </w:tr>
      <w:tr w:rsidR="00681229" w:rsidRPr="00674A74" w14:paraId="345FA3FA" w14:textId="77777777" w:rsidTr="00B6742F">
        <w:tc>
          <w:tcPr>
            <w:tcW w:w="1276" w:type="dxa"/>
            <w:shd w:val="clear" w:color="auto" w:fill="auto"/>
            <w:vAlign w:val="center"/>
          </w:tcPr>
          <w:p w14:paraId="4A5DE93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C96629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3C60F1AF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E24A8A7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F6705F5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5C4212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5 878.66 zł</w:t>
            </w:r>
          </w:p>
        </w:tc>
      </w:tr>
      <w:tr w:rsidR="00681229" w:rsidRPr="00674A74" w14:paraId="2117734D" w14:textId="77777777" w:rsidTr="00B6742F">
        <w:tc>
          <w:tcPr>
            <w:tcW w:w="1276" w:type="dxa"/>
            <w:shd w:val="clear" w:color="auto" w:fill="auto"/>
            <w:vAlign w:val="center"/>
          </w:tcPr>
          <w:p w14:paraId="542275FA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14CE9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3E46375F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6C6FA0D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A738397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8BFA8A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67 632.62 zł</w:t>
            </w:r>
          </w:p>
        </w:tc>
      </w:tr>
      <w:tr w:rsidR="00681229" w:rsidRPr="00674A74" w14:paraId="38E575FF" w14:textId="77777777" w:rsidTr="00B6742F">
        <w:tc>
          <w:tcPr>
            <w:tcW w:w="1276" w:type="dxa"/>
            <w:shd w:val="clear" w:color="auto" w:fill="auto"/>
            <w:vAlign w:val="center"/>
          </w:tcPr>
          <w:p w14:paraId="1BAF0B7F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58B54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572FD3E3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0E09CE8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3F04A46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5E18AD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58 579.20 zł</w:t>
            </w:r>
          </w:p>
        </w:tc>
      </w:tr>
      <w:tr w:rsidR="00681229" w:rsidRPr="00674A74" w14:paraId="5BC186C3" w14:textId="77777777" w:rsidTr="00B6742F">
        <w:tc>
          <w:tcPr>
            <w:tcW w:w="1276" w:type="dxa"/>
            <w:shd w:val="clear" w:color="auto" w:fill="auto"/>
            <w:vAlign w:val="center"/>
          </w:tcPr>
          <w:p w14:paraId="55EC869C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F4F9BE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6A1DDD84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6C7F596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0252CCC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345583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74 166.71 zł</w:t>
            </w:r>
          </w:p>
        </w:tc>
      </w:tr>
      <w:tr w:rsidR="00681229" w:rsidRPr="00674A74" w14:paraId="0AEB59FC" w14:textId="77777777" w:rsidTr="00B6742F">
        <w:tc>
          <w:tcPr>
            <w:tcW w:w="1276" w:type="dxa"/>
            <w:shd w:val="clear" w:color="auto" w:fill="auto"/>
            <w:vAlign w:val="center"/>
          </w:tcPr>
          <w:p w14:paraId="2A5BD091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5D0978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4F40FC50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B1C59FD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59B4F8FA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C08642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8 380.80 zł</w:t>
            </w:r>
          </w:p>
        </w:tc>
      </w:tr>
      <w:tr w:rsidR="00681229" w:rsidRPr="00674A74" w14:paraId="72F6EF19" w14:textId="77777777" w:rsidTr="00B6742F">
        <w:tc>
          <w:tcPr>
            <w:tcW w:w="1276" w:type="dxa"/>
            <w:shd w:val="clear" w:color="auto" w:fill="auto"/>
            <w:vAlign w:val="center"/>
          </w:tcPr>
          <w:p w14:paraId="01E7E162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BE0EFF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11520E6E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4004883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69EA860E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25B754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47 628.00 zł</w:t>
            </w:r>
          </w:p>
        </w:tc>
      </w:tr>
      <w:tr w:rsidR="00681229" w:rsidRPr="00674A74" w14:paraId="64625706" w14:textId="77777777" w:rsidTr="00B6742F">
        <w:tc>
          <w:tcPr>
            <w:tcW w:w="1276" w:type="dxa"/>
            <w:shd w:val="clear" w:color="auto" w:fill="auto"/>
            <w:vAlign w:val="center"/>
          </w:tcPr>
          <w:p w14:paraId="063F8D45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1B34D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61C79684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0E62171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579DBD92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7E7BDB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6 181.92 zł</w:t>
            </w:r>
          </w:p>
        </w:tc>
      </w:tr>
      <w:tr w:rsidR="00681229" w:rsidRPr="00674A74" w14:paraId="4725AC3C" w14:textId="77777777" w:rsidTr="00B6742F">
        <w:tc>
          <w:tcPr>
            <w:tcW w:w="1276" w:type="dxa"/>
            <w:shd w:val="clear" w:color="auto" w:fill="auto"/>
            <w:vAlign w:val="center"/>
          </w:tcPr>
          <w:p w14:paraId="2BB1728C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8437E1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58609677" w14:textId="77777777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C794A5F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426CAA6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38F541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32 637.60 zł</w:t>
            </w:r>
          </w:p>
        </w:tc>
      </w:tr>
      <w:tr w:rsidR="00681229" w:rsidRPr="00674A74" w14:paraId="7B508EC6" w14:textId="77777777" w:rsidTr="00B6742F">
        <w:tc>
          <w:tcPr>
            <w:tcW w:w="1276" w:type="dxa"/>
            <w:shd w:val="clear" w:color="auto" w:fill="auto"/>
            <w:vAlign w:val="center"/>
          </w:tcPr>
          <w:p w14:paraId="0B4D49C0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12F6F6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0598F54A" w14:textId="4A14A2DE" w:rsidR="00681229" w:rsidRPr="00674A74" w:rsidRDefault="00681229" w:rsidP="00B674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W.L.</w:t>
            </w:r>
            <w:r w:rsidR="003D37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Gore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&amp; </w:t>
            </w:r>
            <w:proofErr w:type="spellStart"/>
            <w:r w:rsidRPr="00674A74">
              <w:rPr>
                <w:rFonts w:ascii="Arial Narrow" w:hAnsi="Arial Narrow" w:cs="Arial"/>
                <w:sz w:val="22"/>
                <w:szCs w:val="22"/>
              </w:rPr>
              <w:t>Associates</w:t>
            </w:r>
            <w:proofErr w:type="spellEnd"/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806DB04" w14:textId="77777777" w:rsidR="00681229" w:rsidRPr="00674A74" w:rsidRDefault="00681229" w:rsidP="00B674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 xml:space="preserve">Migdałowa 4 </w:t>
            </w:r>
          </w:p>
          <w:p w14:paraId="1A0D1F11" w14:textId="77777777" w:rsidR="00681229" w:rsidRPr="00674A74" w:rsidRDefault="00681229" w:rsidP="00B674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02-796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6D9743" w14:textId="77777777" w:rsidR="00681229" w:rsidRPr="00674A74" w:rsidRDefault="00681229" w:rsidP="00B674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4A74">
              <w:rPr>
                <w:rFonts w:ascii="Arial Narrow" w:hAnsi="Arial Narrow" w:cs="Arial"/>
                <w:sz w:val="22"/>
                <w:szCs w:val="22"/>
              </w:rPr>
              <w:t>11 404.80 zł</w:t>
            </w:r>
          </w:p>
        </w:tc>
      </w:tr>
    </w:tbl>
    <w:p w14:paraId="5C822CED" w14:textId="73011720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74A74">
        <w:rPr>
          <w:rFonts w:ascii="Arial Narrow" w:hAnsi="Arial Narrow" w:cs="Arial"/>
          <w:i/>
          <w:sz w:val="22"/>
          <w:szCs w:val="22"/>
        </w:rPr>
        <w:t>Zamawiający</w:t>
      </w:r>
    </w:p>
    <w:p w14:paraId="529AB301" w14:textId="77777777" w:rsidR="00BA57F0" w:rsidRDefault="00BA57F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47A7CDA" w14:textId="77777777" w:rsidR="003D3715" w:rsidRDefault="003D3715" w:rsidP="00BA57F0">
      <w:pPr>
        <w:rPr>
          <w:rFonts w:ascii="Arial Narrow" w:hAnsi="Arial Narrow" w:cs="Arial"/>
          <w:szCs w:val="22"/>
        </w:rPr>
      </w:pPr>
    </w:p>
    <w:p w14:paraId="73B4FFA8" w14:textId="54232CCC" w:rsidR="00BA57F0" w:rsidRPr="00FA56D3" w:rsidRDefault="00BA57F0" w:rsidP="00BA57F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ark.</w:t>
      </w:r>
    </w:p>
    <w:p w14:paraId="01C0BEDB" w14:textId="77777777" w:rsidR="00BA57F0" w:rsidRPr="00FA56D3" w:rsidRDefault="00BA57F0" w:rsidP="00BA57F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14:paraId="5A667D8C" w14:textId="77777777" w:rsidR="00BA57F0" w:rsidRPr="00FA56D3" w:rsidRDefault="00BA57F0" w:rsidP="00BA57F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2AC9E722" w14:textId="46EAED0C" w:rsidR="00BA57F0" w:rsidRPr="00674A74" w:rsidRDefault="00BA57F0" w:rsidP="00BA57F0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24-02-12</w:t>
      </w:r>
    </w:p>
    <w:bookmarkEnd w:id="0"/>
    <w:sectPr w:rsidR="00BA57F0" w:rsidRPr="00674A74" w:rsidSect="00054A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B788B" w14:textId="77777777" w:rsidR="00054AC2" w:rsidRDefault="00054AC2">
      <w:r>
        <w:separator/>
      </w:r>
    </w:p>
  </w:endnote>
  <w:endnote w:type="continuationSeparator" w:id="0">
    <w:p w14:paraId="533FB1DC" w14:textId="77777777" w:rsidR="00054AC2" w:rsidRDefault="00054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C49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27B7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090E2" w14:textId="77777777" w:rsidR="00986737" w:rsidRPr="00986737" w:rsidRDefault="003D371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A001F0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12F19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50D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936913" w14:textId="77777777" w:rsidR="009F189D" w:rsidRDefault="009F189D">
    <w:pPr>
      <w:pStyle w:val="Stopka"/>
      <w:tabs>
        <w:tab w:val="clear" w:pos="4536"/>
      </w:tabs>
      <w:jc w:val="center"/>
    </w:pPr>
  </w:p>
  <w:p w14:paraId="2232D0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A331E" w14:textId="77777777" w:rsidR="00054AC2" w:rsidRDefault="00054AC2">
      <w:r>
        <w:separator/>
      </w:r>
    </w:p>
  </w:footnote>
  <w:footnote w:type="continuationSeparator" w:id="0">
    <w:p w14:paraId="244217C2" w14:textId="77777777" w:rsidR="00054AC2" w:rsidRDefault="00054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11AD" w14:textId="77777777" w:rsidR="00681229" w:rsidRDefault="00681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35B95" w14:textId="77777777" w:rsidR="00681229" w:rsidRDefault="00681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A72AE" w14:textId="77777777" w:rsidR="00681229" w:rsidRDefault="006812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AC2"/>
    <w:rsid w:val="00007727"/>
    <w:rsid w:val="00017720"/>
    <w:rsid w:val="00035488"/>
    <w:rsid w:val="00054AC2"/>
    <w:rsid w:val="000D7F25"/>
    <w:rsid w:val="000E00E5"/>
    <w:rsid w:val="00173B20"/>
    <w:rsid w:val="001C69FF"/>
    <w:rsid w:val="0023318D"/>
    <w:rsid w:val="003D3715"/>
    <w:rsid w:val="003D72FD"/>
    <w:rsid w:val="00423179"/>
    <w:rsid w:val="00490DC0"/>
    <w:rsid w:val="00493F8C"/>
    <w:rsid w:val="004C7E9B"/>
    <w:rsid w:val="005614F2"/>
    <w:rsid w:val="00577BC6"/>
    <w:rsid w:val="005A632E"/>
    <w:rsid w:val="00674A74"/>
    <w:rsid w:val="00681229"/>
    <w:rsid w:val="0069085C"/>
    <w:rsid w:val="006B27ED"/>
    <w:rsid w:val="00843263"/>
    <w:rsid w:val="00861E75"/>
    <w:rsid w:val="00986737"/>
    <w:rsid w:val="009D19BD"/>
    <w:rsid w:val="009F189D"/>
    <w:rsid w:val="00A80738"/>
    <w:rsid w:val="00BA57F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D9505"/>
  <w15:chartTrackingRefBased/>
  <w15:docId w15:val="{8764E39C-B848-4F08-91E1-817471B6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790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2024-02-12T09:03:00Z</dcterms:created>
  <dcterms:modified xsi:type="dcterms:W3CDTF">2024-02-12T09:49:00Z</dcterms:modified>
</cp:coreProperties>
</file>