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5A35" w14:textId="77777777" w:rsidR="00D64136" w:rsidRPr="002911E4" w:rsidRDefault="00781CED" w:rsidP="00D64136">
      <w:pPr>
        <w:spacing w:after="600"/>
        <w:jc w:val="right"/>
        <w:rPr>
          <w:sz w:val="22"/>
          <w:szCs w:val="22"/>
        </w:rPr>
      </w:pPr>
      <w:bookmarkStart w:id="0" w:name="_Hlk53520193"/>
      <w:r w:rsidRPr="002911E4">
        <w:rPr>
          <w:sz w:val="22"/>
          <w:szCs w:val="22"/>
        </w:rPr>
        <w:t>Poznań</w:t>
      </w:r>
      <w:r w:rsidR="00D64136" w:rsidRPr="002911E4">
        <w:rPr>
          <w:sz w:val="22"/>
          <w:szCs w:val="22"/>
        </w:rPr>
        <w:t xml:space="preserve"> dnia: </w:t>
      </w:r>
      <w:r w:rsidRPr="002911E4">
        <w:rPr>
          <w:sz w:val="22"/>
          <w:szCs w:val="22"/>
        </w:rPr>
        <w:t>2024-02-12</w:t>
      </w:r>
    </w:p>
    <w:p w14:paraId="77E28987" w14:textId="77777777" w:rsidR="00781CED" w:rsidRPr="002911E4" w:rsidRDefault="00781CED" w:rsidP="00D64136">
      <w:pPr>
        <w:spacing w:line="360" w:lineRule="auto"/>
        <w:ind w:right="3969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Szpital Wojewódzki w Poznaniu</w:t>
      </w:r>
    </w:p>
    <w:p w14:paraId="48C2FDEC" w14:textId="77777777" w:rsidR="00D64136" w:rsidRPr="002911E4" w:rsidRDefault="00781CED" w:rsidP="00D64136">
      <w:pPr>
        <w:spacing w:line="360" w:lineRule="auto"/>
        <w:ind w:right="3969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Dział Zamówień Publicznych</w:t>
      </w:r>
    </w:p>
    <w:p w14:paraId="7B942690" w14:textId="5769A13C" w:rsidR="00D64136" w:rsidRPr="002911E4" w:rsidRDefault="002911E4" w:rsidP="00D64136">
      <w:pPr>
        <w:spacing w:line="360" w:lineRule="auto"/>
        <w:ind w:right="3969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81CED" w:rsidRPr="002911E4">
        <w:rPr>
          <w:sz w:val="22"/>
          <w:szCs w:val="22"/>
        </w:rPr>
        <w:t>Juraszów</w:t>
      </w:r>
      <w:r w:rsidR="00D64136" w:rsidRPr="002911E4">
        <w:rPr>
          <w:sz w:val="22"/>
          <w:szCs w:val="22"/>
        </w:rPr>
        <w:t xml:space="preserve"> </w:t>
      </w:r>
      <w:r w:rsidR="00781CED" w:rsidRPr="002911E4">
        <w:rPr>
          <w:sz w:val="22"/>
          <w:szCs w:val="22"/>
        </w:rPr>
        <w:t>7/19</w:t>
      </w:r>
    </w:p>
    <w:p w14:paraId="7D986EBA" w14:textId="77777777" w:rsidR="00D64136" w:rsidRPr="002911E4" w:rsidRDefault="00781CED" w:rsidP="00D64136">
      <w:pPr>
        <w:ind w:right="3969"/>
        <w:rPr>
          <w:sz w:val="22"/>
          <w:szCs w:val="22"/>
        </w:rPr>
      </w:pPr>
      <w:r w:rsidRPr="002911E4">
        <w:rPr>
          <w:sz w:val="22"/>
          <w:szCs w:val="22"/>
        </w:rPr>
        <w:t>60-479</w:t>
      </w:r>
      <w:r w:rsidR="00D64136" w:rsidRPr="002911E4">
        <w:rPr>
          <w:sz w:val="22"/>
          <w:szCs w:val="22"/>
        </w:rPr>
        <w:t xml:space="preserve"> </w:t>
      </w:r>
      <w:r w:rsidRPr="002911E4">
        <w:rPr>
          <w:sz w:val="22"/>
          <w:szCs w:val="22"/>
        </w:rPr>
        <w:t>Poznań</w:t>
      </w:r>
    </w:p>
    <w:p w14:paraId="30110CE2" w14:textId="77777777" w:rsidR="009F463B" w:rsidRPr="002911E4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b/>
          <w:sz w:val="22"/>
          <w:szCs w:val="22"/>
        </w:rPr>
      </w:pPr>
      <w:r w:rsidRPr="002911E4">
        <w:rPr>
          <w:b/>
          <w:sz w:val="22"/>
          <w:szCs w:val="22"/>
        </w:rPr>
        <w:t>WYKONAWCY</w:t>
      </w:r>
    </w:p>
    <w:p w14:paraId="192803E9" w14:textId="77777777" w:rsidR="00D64136" w:rsidRPr="002911E4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b/>
          <w:sz w:val="22"/>
          <w:szCs w:val="22"/>
        </w:rPr>
      </w:pPr>
      <w:r w:rsidRPr="002911E4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2911E4" w14:paraId="1D61DBEB" w14:textId="77777777" w:rsidTr="005E0D0A">
        <w:tc>
          <w:tcPr>
            <w:tcW w:w="10065" w:type="dxa"/>
            <w:shd w:val="clear" w:color="auto" w:fill="F2F2F2"/>
            <w:hideMark/>
          </w:tcPr>
          <w:p w14:paraId="2F2AB1E6" w14:textId="77777777" w:rsidR="00D64136" w:rsidRPr="002911E4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911E4">
              <w:rPr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13F79D7F" w14:textId="1AE773E2" w:rsidR="00D64136" w:rsidRPr="002911E4" w:rsidRDefault="00D64136" w:rsidP="005E0D0A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2911E4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FD5B0F">
              <w:rPr>
                <w:b/>
                <w:spacing w:val="50"/>
                <w:kern w:val="28"/>
                <w:sz w:val="22"/>
                <w:szCs w:val="22"/>
              </w:rPr>
              <w:t xml:space="preserve"> (1 z </w:t>
            </w:r>
            <w:r w:rsidR="000E228B">
              <w:rPr>
                <w:b/>
                <w:spacing w:val="50"/>
                <w:kern w:val="28"/>
                <w:sz w:val="22"/>
                <w:szCs w:val="22"/>
              </w:rPr>
              <w:t>3</w:t>
            </w:r>
            <w:r w:rsidR="00FD5B0F">
              <w:rPr>
                <w:b/>
                <w:spacing w:val="50"/>
                <w:kern w:val="28"/>
                <w:sz w:val="22"/>
                <w:szCs w:val="22"/>
              </w:rPr>
              <w:t>)</w:t>
            </w:r>
          </w:p>
        </w:tc>
      </w:tr>
    </w:tbl>
    <w:p w14:paraId="4E3E847C" w14:textId="77777777" w:rsidR="00D64136" w:rsidRPr="002911E4" w:rsidRDefault="00D64136" w:rsidP="00D64136">
      <w:pPr>
        <w:keepNext/>
        <w:spacing w:after="240"/>
        <w:outlineLvl w:val="0"/>
        <w:rPr>
          <w:b/>
          <w:sz w:val="22"/>
          <w:szCs w:val="22"/>
        </w:rPr>
      </w:pPr>
    </w:p>
    <w:p w14:paraId="4F6D7924" w14:textId="77777777" w:rsidR="00D64136" w:rsidRPr="002911E4" w:rsidRDefault="00D64136" w:rsidP="00D6413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911E4">
        <w:rPr>
          <w:rFonts w:eastAsia="Calibri"/>
          <w:sz w:val="22"/>
          <w:szCs w:val="22"/>
          <w:lang w:eastAsia="en-US"/>
        </w:rPr>
        <w:t xml:space="preserve">Dotyczy </w:t>
      </w:r>
      <w:r w:rsidRPr="002911E4">
        <w:rPr>
          <w:sz w:val="22"/>
          <w:szCs w:val="22"/>
        </w:rPr>
        <w:t>postępowania o udzielenie zamówienia publicznego</w:t>
      </w:r>
      <w:r w:rsidRPr="002911E4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2911E4" w14:paraId="51338E41" w14:textId="77777777" w:rsidTr="005E0D0A">
        <w:tc>
          <w:tcPr>
            <w:tcW w:w="2269" w:type="dxa"/>
            <w:shd w:val="clear" w:color="auto" w:fill="auto"/>
          </w:tcPr>
          <w:p w14:paraId="35CD29BA" w14:textId="77777777" w:rsidR="00D64136" w:rsidRPr="002911E4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C6A1A2" w14:textId="77777777" w:rsidR="00D64136" w:rsidRPr="002911E4" w:rsidRDefault="00781CED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Produkty lecznicze cz.1</w:t>
            </w:r>
          </w:p>
        </w:tc>
      </w:tr>
      <w:tr w:rsidR="00781CED" w:rsidRPr="002911E4" w14:paraId="5CDC0E49" w14:textId="77777777" w:rsidTr="0080631C">
        <w:tc>
          <w:tcPr>
            <w:tcW w:w="2269" w:type="dxa"/>
            <w:shd w:val="clear" w:color="auto" w:fill="auto"/>
          </w:tcPr>
          <w:p w14:paraId="41E53B9D" w14:textId="77777777" w:rsidR="00781CED" w:rsidRPr="002911E4" w:rsidRDefault="00781CED" w:rsidP="008063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2CD45F" w14:textId="77777777" w:rsidR="00781CED" w:rsidRPr="002911E4" w:rsidRDefault="00781CED" w:rsidP="008063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SZW/DZP/83/2023</w:t>
            </w:r>
          </w:p>
        </w:tc>
      </w:tr>
    </w:tbl>
    <w:p w14:paraId="011CF531" w14:textId="77777777" w:rsidR="00D64136" w:rsidRPr="002911E4" w:rsidRDefault="00D64136" w:rsidP="00D64136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4EF71724" w14:textId="77777777" w:rsidR="00781CED" w:rsidRPr="002911E4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b/>
          <w:sz w:val="22"/>
          <w:szCs w:val="22"/>
        </w:rPr>
      </w:pPr>
      <w:r w:rsidRPr="002911E4">
        <w:rPr>
          <w:sz w:val="22"/>
          <w:szCs w:val="22"/>
        </w:rPr>
        <w:t xml:space="preserve">Zamawiający, </w:t>
      </w:r>
      <w:r w:rsidR="00781CED" w:rsidRPr="002911E4">
        <w:rPr>
          <w:b/>
          <w:sz w:val="22"/>
          <w:szCs w:val="22"/>
        </w:rPr>
        <w:t>Szpital Wojewódzki w Poznaniu</w:t>
      </w:r>
    </w:p>
    <w:p w14:paraId="783F9EB6" w14:textId="0A9BC0C5" w:rsidR="00D64136" w:rsidRPr="002911E4" w:rsidRDefault="00781CED" w:rsidP="00D64136">
      <w:pPr>
        <w:pStyle w:val="Nagwek"/>
        <w:tabs>
          <w:tab w:val="left" w:pos="708"/>
        </w:tabs>
        <w:spacing w:after="120" w:line="360" w:lineRule="auto"/>
        <w:jc w:val="both"/>
        <w:rPr>
          <w:bCs/>
          <w:sz w:val="22"/>
          <w:szCs w:val="22"/>
        </w:rPr>
      </w:pPr>
      <w:r w:rsidRPr="002911E4">
        <w:rPr>
          <w:b/>
          <w:sz w:val="22"/>
          <w:szCs w:val="22"/>
        </w:rPr>
        <w:t>Dział Zamówień Publicznych</w:t>
      </w:r>
      <w:r w:rsidR="00D64136" w:rsidRPr="002911E4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2911E4">
        <w:rPr>
          <w:sz w:val="22"/>
          <w:szCs w:val="22"/>
        </w:rPr>
        <w:t>(t.j. Dz. U. z 2023r. poz. 1605)</w:t>
      </w:r>
      <w:r w:rsidR="00D64136" w:rsidRPr="002911E4">
        <w:rPr>
          <w:sz w:val="22"/>
          <w:szCs w:val="22"/>
        </w:rPr>
        <w:t xml:space="preserve">, zwanej dalej „ustawą Pzp”, informuje, że w toczącym się postępowaniu o udzielenie zamówienia publicznego, jako najkorzystniejsza wybrana została oferta złożona przez </w:t>
      </w:r>
      <w:r w:rsidR="002911E4">
        <w:rPr>
          <w:sz w:val="22"/>
          <w:szCs w:val="22"/>
        </w:rPr>
        <w:t>W</w:t>
      </w:r>
      <w:r w:rsidR="00D64136" w:rsidRPr="002911E4">
        <w:rPr>
          <w:sz w:val="22"/>
          <w:szCs w:val="22"/>
        </w:rPr>
        <w:t>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81CED" w:rsidRPr="002911E4" w14:paraId="13B240D5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A091" w14:textId="29AD67E9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t>Zadanie nr 6</w:t>
            </w:r>
          </w:p>
          <w:p w14:paraId="2401A3BC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Farmacol Logistyka Sp. z o.o.</w:t>
            </w:r>
          </w:p>
          <w:p w14:paraId="6DF31A97" w14:textId="12DD641B" w:rsidR="00781CED" w:rsidRPr="002911E4" w:rsidRDefault="005D4FE1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Szopienicka 77 </w:t>
            </w:r>
          </w:p>
          <w:p w14:paraId="22501502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40-431 Katowice</w:t>
            </w:r>
          </w:p>
          <w:p w14:paraId="7542B4D5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1 570.05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1B2037AF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3E04E20E" w14:textId="1FF5C67B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5C6116BD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06B51ADA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DDBA2" w14:textId="32CC1B53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lastRenderedPageBreak/>
              <w:t>Zadanie nr 8</w:t>
            </w:r>
          </w:p>
          <w:p w14:paraId="698FAECA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Farmacol Logistyka Sp. z o.o.</w:t>
            </w:r>
          </w:p>
          <w:p w14:paraId="48316C86" w14:textId="7F98202A" w:rsidR="00781CED" w:rsidRPr="002911E4" w:rsidRDefault="005D4FE1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Szopienicka 77 </w:t>
            </w:r>
          </w:p>
          <w:p w14:paraId="2B1D3529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40-431 Katowice</w:t>
            </w:r>
          </w:p>
          <w:p w14:paraId="1A8D2FA0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36 111.50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3568DCC6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12EA74FE" w14:textId="4887F805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4796FEAD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230D7CC7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3D52A" w14:textId="2342C344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t>Zadanie nr 9</w:t>
            </w:r>
          </w:p>
          <w:p w14:paraId="15A5A066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Farmacol Logistyka Sp. z o.o.</w:t>
            </w:r>
          </w:p>
          <w:p w14:paraId="0E073184" w14:textId="477AA7EE" w:rsidR="00781CED" w:rsidRPr="002911E4" w:rsidRDefault="005D4FE1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Szopienicka 77 </w:t>
            </w:r>
          </w:p>
          <w:p w14:paraId="45033ADE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40-431 Katowice</w:t>
            </w:r>
          </w:p>
          <w:p w14:paraId="27F62D0B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34 825.50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2A2AC308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4588E10C" w14:textId="50C1F001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2F2E6CB7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6F80D5C2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E431" w14:textId="3B2142A3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t>Zadanie nr 17</w:t>
            </w:r>
          </w:p>
          <w:p w14:paraId="39051AEC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Sanofi-Aventis Sp. z o.o.</w:t>
            </w:r>
          </w:p>
          <w:p w14:paraId="13E69186" w14:textId="215AEE50" w:rsidR="00781CED" w:rsidRPr="002911E4" w:rsidRDefault="00912FCF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Bonifraterska 17 </w:t>
            </w:r>
          </w:p>
          <w:p w14:paraId="0F698797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00-203 Warszawa</w:t>
            </w:r>
          </w:p>
          <w:p w14:paraId="5E837163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515.10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73A1D261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2210D744" w14:textId="04181022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B1F0146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45FFFA35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5E1D" w14:textId="2A2FA352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lastRenderedPageBreak/>
              <w:t>Zadanie nr 22</w:t>
            </w:r>
          </w:p>
          <w:p w14:paraId="1741603F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Farmacol Logistyka Sp. z o.o.</w:t>
            </w:r>
          </w:p>
          <w:p w14:paraId="4215FEF8" w14:textId="1CA65F64" w:rsidR="00781CED" w:rsidRPr="002911E4" w:rsidRDefault="005D4FE1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Szopienicka 77 </w:t>
            </w:r>
          </w:p>
          <w:p w14:paraId="60E33EC4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40-431 Katowice</w:t>
            </w:r>
          </w:p>
          <w:p w14:paraId="08EBDAC5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5 338.18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5B346AD1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04F2B70F" w14:textId="69A24710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6E6579D6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5B9328F2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99A6" w14:textId="118D0D9D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t>Zadanie nr 23</w:t>
            </w:r>
          </w:p>
          <w:p w14:paraId="7EC93956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Farmacol Logistyka Sp. z o.o.</w:t>
            </w:r>
          </w:p>
          <w:p w14:paraId="08A995C0" w14:textId="2721738C" w:rsidR="00781CED" w:rsidRPr="002911E4" w:rsidRDefault="005D4FE1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Szopienicka 77 </w:t>
            </w:r>
          </w:p>
          <w:p w14:paraId="6CE2A3D0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40-431 Katowice</w:t>
            </w:r>
          </w:p>
          <w:p w14:paraId="4DB36430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21 316.70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76176891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7B13686D" w14:textId="72A47DEF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329A1137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15A555BC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6AE12" w14:textId="2B802413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t>Zadanie nr 25</w:t>
            </w:r>
          </w:p>
          <w:p w14:paraId="2AA0C06E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Egis Polska Dystrybucja Sp. z o.o.</w:t>
            </w:r>
          </w:p>
          <w:p w14:paraId="74031845" w14:textId="762DD1A8" w:rsidR="00781CED" w:rsidRPr="002911E4" w:rsidRDefault="00912FCF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Komitetu Obrony Robotników 45 D </w:t>
            </w:r>
          </w:p>
          <w:p w14:paraId="35C706E1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02-146 Warszawa</w:t>
            </w:r>
          </w:p>
          <w:p w14:paraId="2F5FAA4D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4 703.40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0415072C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35C0C321" w14:textId="1234C06C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9B1C74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3F0A9FE8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6725C8F8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074D3" w14:textId="0CC69BE5" w:rsidR="00781CED" w:rsidRPr="009B1C74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9B1C74">
              <w:rPr>
                <w:sz w:val="22"/>
                <w:szCs w:val="22"/>
                <w:u w:val="single"/>
              </w:rPr>
              <w:lastRenderedPageBreak/>
              <w:t>Zadanie nr 28</w:t>
            </w:r>
          </w:p>
          <w:p w14:paraId="337E9E5E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Aesculap - Chifa Sp. z o.o.</w:t>
            </w:r>
          </w:p>
          <w:p w14:paraId="1B8E3C37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ul. Tysiąclecia 14 </w:t>
            </w:r>
          </w:p>
          <w:p w14:paraId="3AA8C912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64-300 Nowy Tomyśl</w:t>
            </w:r>
          </w:p>
          <w:p w14:paraId="78368F21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14 871.60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601DCBCA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721FE650" w14:textId="28AC523E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D4FE1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4CD37469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530936BE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9705" w14:textId="75DBEB96" w:rsidR="00781CED" w:rsidRPr="005D4FE1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4FE1">
              <w:rPr>
                <w:sz w:val="22"/>
                <w:szCs w:val="22"/>
                <w:u w:val="single"/>
              </w:rPr>
              <w:t>Zadanie nr 30</w:t>
            </w:r>
          </w:p>
          <w:p w14:paraId="007B7D80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Takeda Pharma Sp. z o.o.</w:t>
            </w:r>
          </w:p>
          <w:p w14:paraId="1C8A5372" w14:textId="27104741" w:rsidR="00781CED" w:rsidRPr="002911E4" w:rsidRDefault="00912FCF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Prosta 68 </w:t>
            </w:r>
          </w:p>
          <w:p w14:paraId="01AFFBE2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00-838 Warszawa</w:t>
            </w:r>
          </w:p>
          <w:p w14:paraId="575EC64F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1 158 097.50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69EAA58B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69DDC0AD" w14:textId="29BE91C5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D4FE1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B359E5C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7F1D9B21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25413" w14:textId="0EEAF0FC" w:rsidR="00781CED" w:rsidRPr="005D4FE1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4FE1">
              <w:rPr>
                <w:sz w:val="22"/>
                <w:szCs w:val="22"/>
                <w:u w:val="single"/>
              </w:rPr>
              <w:t>Zadanie nr 32</w:t>
            </w:r>
          </w:p>
          <w:p w14:paraId="3D401480" w14:textId="6C863F5A" w:rsidR="00781CED" w:rsidRPr="002911E4" w:rsidRDefault="00912FCF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 firm: </w:t>
            </w:r>
            <w:r w:rsidR="00781CED" w:rsidRPr="002911E4">
              <w:rPr>
                <w:b/>
                <w:sz w:val="22"/>
                <w:szCs w:val="22"/>
              </w:rPr>
              <w:t>Bayer Sp. z o.o.</w:t>
            </w:r>
            <w:r>
              <w:rPr>
                <w:b/>
                <w:sz w:val="22"/>
                <w:szCs w:val="22"/>
              </w:rPr>
              <w:t xml:space="preserve"> i Urtica Sp. z o. o.</w:t>
            </w:r>
          </w:p>
          <w:p w14:paraId="07B8C606" w14:textId="14EB6345" w:rsidR="00781CED" w:rsidRDefault="00912FCF" w:rsidP="00912FCF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>Al. Jerozolimskie 158</w:t>
            </w:r>
            <w:r>
              <w:rPr>
                <w:bCs/>
                <w:sz w:val="22"/>
                <w:szCs w:val="22"/>
              </w:rPr>
              <w:t xml:space="preserve">, </w:t>
            </w:r>
            <w:r w:rsidR="00781CED" w:rsidRPr="002911E4">
              <w:rPr>
                <w:bCs/>
                <w:sz w:val="22"/>
                <w:szCs w:val="22"/>
              </w:rPr>
              <w:t>02-326 Warszawa</w:t>
            </w:r>
            <w:r>
              <w:rPr>
                <w:bCs/>
                <w:sz w:val="22"/>
                <w:szCs w:val="22"/>
              </w:rPr>
              <w:t xml:space="preserve"> /</w:t>
            </w:r>
          </w:p>
          <w:p w14:paraId="6E68943D" w14:textId="05B7F059" w:rsidR="00912FCF" w:rsidRPr="002911E4" w:rsidRDefault="00912FCF" w:rsidP="00912FCF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Krzemieniecka 120, 54-613 Wrocław</w:t>
            </w:r>
          </w:p>
          <w:p w14:paraId="569190A5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294 000.00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2966FA30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6E98BAA8" w14:textId="4F23819D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D4FE1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43DBA36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3718F5C2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4863" w14:textId="20304C1D" w:rsidR="00781CED" w:rsidRPr="005D4FE1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4FE1">
              <w:rPr>
                <w:sz w:val="22"/>
                <w:szCs w:val="22"/>
                <w:u w:val="single"/>
              </w:rPr>
              <w:lastRenderedPageBreak/>
              <w:t>Zadanie nr 33</w:t>
            </w:r>
          </w:p>
          <w:p w14:paraId="6A46BA21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Farmacol Logistyka Sp. z o.o.</w:t>
            </w:r>
          </w:p>
          <w:p w14:paraId="365F7EB9" w14:textId="2BE5E5A1" w:rsidR="00781CED" w:rsidRPr="002911E4" w:rsidRDefault="005D4FE1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Szopienicka 77 </w:t>
            </w:r>
          </w:p>
          <w:p w14:paraId="088D46EB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40-431 Katowice</w:t>
            </w:r>
          </w:p>
          <w:p w14:paraId="2EE65254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28 975.20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54F139C1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454187C4" w14:textId="2FE1CF7F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D4FE1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7E023E32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1C86513F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7239A" w14:textId="719529AE" w:rsidR="00781CED" w:rsidRPr="005D4FE1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4FE1">
              <w:rPr>
                <w:sz w:val="22"/>
                <w:szCs w:val="22"/>
                <w:u w:val="single"/>
              </w:rPr>
              <w:t>Zadanie nr 35</w:t>
            </w:r>
          </w:p>
          <w:p w14:paraId="0EFD8CD0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Amgen Sp. z o.o.</w:t>
            </w:r>
          </w:p>
          <w:p w14:paraId="300FAE14" w14:textId="6004075D" w:rsidR="00781CED" w:rsidRPr="002911E4" w:rsidRDefault="00912FCF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81CED" w:rsidRPr="002911E4">
              <w:rPr>
                <w:bCs/>
                <w:sz w:val="22"/>
                <w:szCs w:val="22"/>
              </w:rPr>
              <w:t xml:space="preserve">Puławska 145 </w:t>
            </w:r>
          </w:p>
          <w:p w14:paraId="6495F6AD" w14:textId="77777777" w:rsidR="00781CED" w:rsidRPr="002911E4" w:rsidRDefault="00781CED" w:rsidP="0080631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02-715 Warszawa</w:t>
            </w:r>
          </w:p>
          <w:p w14:paraId="68253AA3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7 931.40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77477FB7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0CFB7D07" w14:textId="0CA1797E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D4FE1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26F83E9A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81CED" w:rsidRPr="002911E4" w14:paraId="13EA3684" w14:textId="77777777" w:rsidTr="0080631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4B73" w14:textId="29BE987A" w:rsidR="00781CED" w:rsidRPr="005D4FE1" w:rsidRDefault="00781CED" w:rsidP="0080631C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4FE1">
              <w:rPr>
                <w:sz w:val="22"/>
                <w:szCs w:val="22"/>
                <w:u w:val="single"/>
              </w:rPr>
              <w:t>Zadanie nr 37</w:t>
            </w:r>
          </w:p>
          <w:p w14:paraId="0F083B25" w14:textId="77777777" w:rsidR="00781CED" w:rsidRPr="002911E4" w:rsidRDefault="00781CED" w:rsidP="0080631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911E4">
              <w:rPr>
                <w:b/>
                <w:sz w:val="22"/>
                <w:szCs w:val="22"/>
              </w:rPr>
              <w:t>AstraZeneca Kft.</w:t>
            </w:r>
          </w:p>
          <w:p w14:paraId="49D1AF0A" w14:textId="74BEF3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 xml:space="preserve">Alíz utca 4. B. ép. </w:t>
            </w:r>
            <w:r w:rsidR="00912FCF" w:rsidRPr="002911E4">
              <w:rPr>
                <w:bCs/>
                <w:sz w:val="22"/>
                <w:szCs w:val="22"/>
              </w:rPr>
              <w:t>1117 Budapest</w:t>
            </w:r>
            <w:r w:rsidR="00912FCF">
              <w:rPr>
                <w:bCs/>
                <w:sz w:val="22"/>
                <w:szCs w:val="22"/>
              </w:rPr>
              <w:t>, Hungary</w:t>
            </w:r>
          </w:p>
          <w:p w14:paraId="6851CDBE" w14:textId="77777777" w:rsidR="00781CED" w:rsidRPr="002911E4" w:rsidRDefault="00781CED" w:rsidP="0080631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za cenę wykonania przedmiotu zamówienia w wysokości </w:t>
            </w:r>
            <w:r w:rsidRPr="002911E4">
              <w:rPr>
                <w:b/>
                <w:sz w:val="22"/>
                <w:szCs w:val="22"/>
              </w:rPr>
              <w:t>91 574.90 zł</w:t>
            </w:r>
            <w:r w:rsidRPr="002911E4">
              <w:rPr>
                <w:sz w:val="22"/>
                <w:szCs w:val="22"/>
              </w:rPr>
              <w:t xml:space="preserve"> </w:t>
            </w:r>
            <w:r w:rsidRPr="002911E4">
              <w:rPr>
                <w:b/>
                <w:bCs/>
                <w:sz w:val="22"/>
                <w:szCs w:val="22"/>
              </w:rPr>
              <w:t>brutto</w:t>
            </w:r>
            <w:r w:rsidRPr="002911E4">
              <w:rPr>
                <w:bCs/>
                <w:sz w:val="22"/>
                <w:szCs w:val="22"/>
              </w:rPr>
              <w:t>.</w:t>
            </w:r>
          </w:p>
          <w:p w14:paraId="254EEC3C" w14:textId="77777777" w:rsidR="00781CED" w:rsidRPr="002911E4" w:rsidRDefault="00781CED" w:rsidP="0080631C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911E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911E4">
              <w:rPr>
                <w:color w:val="000000"/>
                <w:sz w:val="22"/>
                <w:szCs w:val="22"/>
              </w:rPr>
              <w:t>:</w:t>
            </w:r>
          </w:p>
          <w:p w14:paraId="5FC97716" w14:textId="5BD4BEFF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5D4FE1"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4EEA7729" w14:textId="77777777" w:rsidR="00781CED" w:rsidRPr="002911E4" w:rsidRDefault="00781CED" w:rsidP="0080631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1B3A1888" w14:textId="77777777" w:rsidR="00D64136" w:rsidRPr="002911E4" w:rsidRDefault="00D64136" w:rsidP="00D64136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2911E4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911E4">
        <w:rPr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118"/>
        <w:gridCol w:w="3119"/>
        <w:gridCol w:w="1559"/>
      </w:tblGrid>
      <w:tr w:rsidR="00D64136" w:rsidRPr="002911E4" w14:paraId="0ECB24F7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CBE430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FDC38E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43E851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343B14" w14:textId="77777777" w:rsidR="00D64136" w:rsidRPr="002911E4" w:rsidRDefault="00D64136" w:rsidP="005E0D0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2911E4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81CED" w:rsidRPr="002911E4" w14:paraId="263CD11F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8C76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6 - Zadanie nr 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5F77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32AA0E7B" w14:textId="28C4973A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Szopienicka 77</w:t>
            </w:r>
          </w:p>
          <w:p w14:paraId="40FA4BA4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ACF1" w14:textId="7A9B67DC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75A3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7E11A43F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631D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8 - Zadanie nr 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BF46" w14:textId="77777777" w:rsidR="002D300A" w:rsidRPr="002911E4" w:rsidRDefault="002D300A" w:rsidP="002D300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3DB4860B" w14:textId="77777777" w:rsidR="002D300A" w:rsidRPr="002911E4" w:rsidRDefault="002D300A" w:rsidP="002D30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911E4">
              <w:rPr>
                <w:sz w:val="22"/>
                <w:szCs w:val="22"/>
              </w:rPr>
              <w:t>Szopienicka 77</w:t>
            </w:r>
          </w:p>
          <w:p w14:paraId="47370FC7" w14:textId="518734E1" w:rsidR="00781CED" w:rsidRPr="002911E4" w:rsidRDefault="002D300A" w:rsidP="002D300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lastRenderedPageBreak/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11A6" w14:textId="26A928AE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C44E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0364F2C8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02C5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8 - Zadanie nr 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F90A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Urtica Sp. z o. o.</w:t>
            </w:r>
          </w:p>
          <w:p w14:paraId="0F0BB453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4F1196C3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A309" w14:textId="185AB0DB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- 99.98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7533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99,98</w:t>
            </w:r>
          </w:p>
        </w:tc>
      </w:tr>
      <w:tr w:rsidR="00781CED" w:rsidRPr="002911E4" w14:paraId="46BDA709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A08C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8 - Zadanie nr 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F60D" w14:textId="4B048743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Salus International Sp. z o.o. </w:t>
            </w:r>
          </w:p>
          <w:p w14:paraId="070D0660" w14:textId="303FE3EF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19BA4674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7EC0" w14:textId="52498175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- 95.73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3E7A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95,73</w:t>
            </w:r>
          </w:p>
        </w:tc>
      </w:tr>
      <w:tr w:rsidR="00781CED" w:rsidRPr="002911E4" w14:paraId="7B3A2CA8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DE081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8 - Zadanie nr 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AA5B5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Asclepios S.A.</w:t>
            </w:r>
          </w:p>
          <w:p w14:paraId="3793D983" w14:textId="0C070B76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Hubska 44</w:t>
            </w:r>
          </w:p>
          <w:p w14:paraId="3E0C3861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BA725" w14:textId="22A72758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- 92.93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225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92,93</w:t>
            </w:r>
          </w:p>
        </w:tc>
      </w:tr>
      <w:tr w:rsidR="00781CED" w:rsidRPr="002911E4" w14:paraId="4146CB0B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2D0F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9 - Zadanie nr 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9E57" w14:textId="77777777" w:rsidR="002D300A" w:rsidRPr="002911E4" w:rsidRDefault="002D300A" w:rsidP="002D300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74634C4" w14:textId="77777777" w:rsidR="002D300A" w:rsidRPr="002911E4" w:rsidRDefault="002D300A" w:rsidP="002D30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911E4">
              <w:rPr>
                <w:sz w:val="22"/>
                <w:szCs w:val="22"/>
              </w:rPr>
              <w:t>Szopienicka 77</w:t>
            </w:r>
          </w:p>
          <w:p w14:paraId="50A9CEE6" w14:textId="4B630FC8" w:rsidR="00781CED" w:rsidRPr="002911E4" w:rsidRDefault="002D300A" w:rsidP="002D300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1D35" w14:textId="04A1362A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430F3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1C0EE857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4CFF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9 - Zadanie nr 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B0F9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Urtica Sp. z o. o.</w:t>
            </w:r>
          </w:p>
          <w:p w14:paraId="27380E3C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2C86DC1B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6B626" w14:textId="2E6BB4F1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- 99.99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AE71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99,99</w:t>
            </w:r>
          </w:p>
        </w:tc>
      </w:tr>
      <w:tr w:rsidR="00781CED" w:rsidRPr="002911E4" w14:paraId="5F329844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096E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9 - Zadanie nr 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80CC" w14:textId="3261378F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Salus International Sp. z o.o. </w:t>
            </w:r>
          </w:p>
          <w:p w14:paraId="7ECC0905" w14:textId="0682AAE8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7482FFC5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2B9D" w14:textId="3237EC5B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- 95.70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1A66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95,70</w:t>
            </w:r>
          </w:p>
        </w:tc>
      </w:tr>
      <w:tr w:rsidR="00781CED" w:rsidRPr="002911E4" w14:paraId="164A74BC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410B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9 - Zadanie nr 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422C1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Asclepios S.A.</w:t>
            </w:r>
          </w:p>
          <w:p w14:paraId="3FA62533" w14:textId="53E81361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Hubska 44</w:t>
            </w:r>
          </w:p>
          <w:p w14:paraId="63EDDC42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BBCD" w14:textId="01C4CB5C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- 92.90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6990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92,90</w:t>
            </w:r>
          </w:p>
        </w:tc>
      </w:tr>
      <w:tr w:rsidR="00781CED" w:rsidRPr="002911E4" w14:paraId="3924A7B9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4665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17 - Zadanie nr 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485C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Sanofi-Aventis Sp. z o.o.</w:t>
            </w:r>
          </w:p>
          <w:p w14:paraId="31B7F00D" w14:textId="7E85FAFC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Bonifraterska 17</w:t>
            </w:r>
          </w:p>
          <w:p w14:paraId="7880FBA9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00-203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3738A" w14:textId="041A3DEC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3366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39525BD5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1AB99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22 - Zadanie nr 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42876" w14:textId="77777777" w:rsidR="002D300A" w:rsidRPr="002911E4" w:rsidRDefault="002D300A" w:rsidP="002D300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13810B04" w14:textId="77777777" w:rsidR="002D300A" w:rsidRPr="002911E4" w:rsidRDefault="002D300A" w:rsidP="002D300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911E4">
              <w:rPr>
                <w:sz w:val="22"/>
                <w:szCs w:val="22"/>
              </w:rPr>
              <w:t>Szopienicka 77</w:t>
            </w:r>
          </w:p>
          <w:p w14:paraId="57E6D561" w14:textId="58904B41" w:rsidR="00781CED" w:rsidRPr="002911E4" w:rsidRDefault="002D300A" w:rsidP="002D300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CA12" w14:textId="3A85A657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FA97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08B9D87A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C037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22 - Zadanie nr 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BC8B" w14:textId="32A3DC4C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Salus International Sp. z o.o. </w:t>
            </w:r>
          </w:p>
          <w:p w14:paraId="69A11409" w14:textId="17EA3659" w:rsidR="00781CED" w:rsidRPr="002911E4" w:rsidRDefault="002D300A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638A7A8E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78E5" w14:textId="41534F81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- 98.09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C4D3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98,09</w:t>
            </w:r>
          </w:p>
        </w:tc>
      </w:tr>
      <w:tr w:rsidR="00781CED" w:rsidRPr="002911E4" w14:paraId="5D8137E9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283AE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22 - Zadanie nr 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28F5D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Urtica Sp. z o. o.</w:t>
            </w:r>
          </w:p>
          <w:p w14:paraId="10F2C4DF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4C774992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4679" w14:textId="7809D7D6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- 97.18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6108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97,18</w:t>
            </w:r>
          </w:p>
        </w:tc>
      </w:tr>
      <w:tr w:rsidR="00781CED" w:rsidRPr="002911E4" w14:paraId="1FD307C8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D4D7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22 - Zadanie nr 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04DC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Asclepios S.A.</w:t>
            </w:r>
          </w:p>
          <w:p w14:paraId="56CB5412" w14:textId="3314A992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Hubska 44</w:t>
            </w:r>
          </w:p>
          <w:p w14:paraId="516522F6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B0AD7" w14:textId="18150B75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- 96.24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9AE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96,24</w:t>
            </w:r>
          </w:p>
        </w:tc>
      </w:tr>
      <w:tr w:rsidR="00781CED" w:rsidRPr="002911E4" w14:paraId="453AFDE2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5866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23 - Zadanie nr 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5323" w14:textId="77777777" w:rsidR="0065495D" w:rsidRPr="002911E4" w:rsidRDefault="0065495D" w:rsidP="0065495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3122F39" w14:textId="77777777" w:rsidR="0065495D" w:rsidRPr="002911E4" w:rsidRDefault="0065495D" w:rsidP="006549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911E4">
              <w:rPr>
                <w:sz w:val="22"/>
                <w:szCs w:val="22"/>
              </w:rPr>
              <w:t>Szopienicka 77</w:t>
            </w:r>
          </w:p>
          <w:p w14:paraId="27FDB909" w14:textId="0BAA5874" w:rsidR="00781CED" w:rsidRPr="002911E4" w:rsidRDefault="0065495D" w:rsidP="0065495D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5B12" w14:textId="18A89FF4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2A259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4064FDE0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A0DF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23 - Zadanie nr 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2F5B" w14:textId="21101D34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Salus International Sp. z o.o. </w:t>
            </w:r>
          </w:p>
          <w:p w14:paraId="25A76D36" w14:textId="678F5842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23156F1C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4B62" w14:textId="48358BCB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- 95.24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A9A6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95,24</w:t>
            </w:r>
          </w:p>
        </w:tc>
      </w:tr>
      <w:tr w:rsidR="00781CED" w:rsidRPr="002911E4" w14:paraId="2DC913F4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5988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23 - Zadanie nr 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3AA78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Asclepios S.A.</w:t>
            </w:r>
          </w:p>
          <w:p w14:paraId="479FA55F" w14:textId="57CD24CD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Hubska 44</w:t>
            </w:r>
          </w:p>
          <w:p w14:paraId="5297F6F1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955B1" w14:textId="27C5765E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- 93.41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2E7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93,41</w:t>
            </w:r>
          </w:p>
        </w:tc>
      </w:tr>
      <w:tr w:rsidR="00781CED" w:rsidRPr="002911E4" w14:paraId="3836447D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475E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lastRenderedPageBreak/>
              <w:t>23 - Zadanie nr 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9ED0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Urtica Sp. z o. o.</w:t>
            </w:r>
          </w:p>
          <w:p w14:paraId="01A67E36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6B449FA0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BE4D" w14:textId="541607EC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- 86.34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7B0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86,34</w:t>
            </w:r>
          </w:p>
        </w:tc>
      </w:tr>
      <w:tr w:rsidR="00781CED" w:rsidRPr="002911E4" w14:paraId="1C8845BD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540B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25 - Zadanie nr 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DB4D" w14:textId="7409B24C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Egis Polska Dystrybucja </w:t>
            </w:r>
            <w:r w:rsidR="0065495D">
              <w:rPr>
                <w:b/>
                <w:bCs/>
                <w:sz w:val="22"/>
                <w:szCs w:val="22"/>
              </w:rPr>
              <w:br/>
            </w:r>
            <w:r w:rsidRPr="002911E4">
              <w:rPr>
                <w:b/>
                <w:bCs/>
                <w:sz w:val="22"/>
                <w:szCs w:val="22"/>
              </w:rPr>
              <w:t>Sp. z o.o.</w:t>
            </w:r>
          </w:p>
          <w:p w14:paraId="1F5BE062" w14:textId="3E79083D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Komitetu Obrony Robotników 45 D</w:t>
            </w:r>
          </w:p>
          <w:p w14:paraId="22BBC70D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02-146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0116" w14:textId="7AAC6D7B" w:rsidR="00781CED" w:rsidRPr="002911E4" w:rsidRDefault="00A50C3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67C7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0E6B5765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34A9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25 - Zadanie nr 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F86F" w14:textId="443DDBBC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Salus International Sp. z o.o. </w:t>
            </w:r>
          </w:p>
          <w:p w14:paraId="519F8746" w14:textId="6D97DA03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7015772C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BEA9" w14:textId="6B3CFB0E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- 83.33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0D9E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83,33</w:t>
            </w:r>
          </w:p>
        </w:tc>
      </w:tr>
      <w:tr w:rsidR="00781CED" w:rsidRPr="002911E4" w14:paraId="459B197A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DAD0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28 - Zadanie nr 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5825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Aesculap - Chifa Sp. z o.o.</w:t>
            </w:r>
          </w:p>
          <w:p w14:paraId="41EC6393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Tysiąclecia 14</w:t>
            </w:r>
          </w:p>
          <w:p w14:paraId="24B4D9F7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B138" w14:textId="28CDC3FA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D9F0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2C4F4289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5D25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30 - Zadanie nr 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3388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Takeda Pharma Sp. z o.o.</w:t>
            </w:r>
          </w:p>
          <w:p w14:paraId="659588C6" w14:textId="05574427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Prosta 68</w:t>
            </w:r>
          </w:p>
          <w:p w14:paraId="34ACFFC1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C5CA9" w14:textId="60209A9D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BF85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5BC6D88D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46ED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30 - Zadanie nr 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E509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Bialmed Sp. z o.o.</w:t>
            </w:r>
          </w:p>
          <w:p w14:paraId="72B07CAF" w14:textId="49D78CE7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Kazimierzowska 46/48/35</w:t>
            </w:r>
          </w:p>
          <w:p w14:paraId="77AC2D7F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5EF2" w14:textId="2B731C72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- 99.23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1C7D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99,23</w:t>
            </w:r>
          </w:p>
        </w:tc>
      </w:tr>
      <w:tr w:rsidR="00781CED" w:rsidRPr="002911E4" w14:paraId="46EBDABE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7DB3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30 - Zadanie nr 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92C20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Urtica Sp. z o. o.</w:t>
            </w:r>
          </w:p>
          <w:p w14:paraId="317E70E9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5ABE77B4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2528" w14:textId="50D8D710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- 95.76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5789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95,76</w:t>
            </w:r>
          </w:p>
        </w:tc>
      </w:tr>
      <w:tr w:rsidR="00781CED" w:rsidRPr="002911E4" w14:paraId="25E61224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854B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32 - Zadanie nr 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3DD3" w14:textId="0A2E223B" w:rsidR="00781CED" w:rsidRPr="002911E4" w:rsidRDefault="0065495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Konsorcjum firm: </w:t>
            </w:r>
            <w:r w:rsidR="00781CED" w:rsidRPr="002911E4">
              <w:rPr>
                <w:b/>
                <w:bCs/>
                <w:sz w:val="22"/>
                <w:szCs w:val="22"/>
              </w:rPr>
              <w:t xml:space="preserve">Bayer </w:t>
            </w:r>
            <w:r>
              <w:rPr>
                <w:b/>
                <w:bCs/>
                <w:sz w:val="22"/>
                <w:szCs w:val="22"/>
              </w:rPr>
              <w:br/>
            </w:r>
            <w:r w:rsidR="00781CED" w:rsidRPr="002911E4">
              <w:rPr>
                <w:b/>
                <w:bCs/>
                <w:sz w:val="22"/>
                <w:szCs w:val="22"/>
              </w:rPr>
              <w:t>Sp. z o.o.</w:t>
            </w:r>
            <w:r>
              <w:rPr>
                <w:b/>
                <w:bCs/>
                <w:sz w:val="22"/>
                <w:szCs w:val="22"/>
              </w:rPr>
              <w:t xml:space="preserve"> i Urtica Sp. z o. o.</w:t>
            </w:r>
          </w:p>
          <w:p w14:paraId="5FE439D0" w14:textId="26E3DE3E" w:rsidR="00781CED" w:rsidRPr="002911E4" w:rsidRDefault="0065495D" w:rsidP="0065495D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Al. Jerozolimskie 158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br/>
            </w:r>
            <w:r w:rsidR="00781CED" w:rsidRPr="002911E4">
              <w:rPr>
                <w:sz w:val="22"/>
                <w:szCs w:val="22"/>
              </w:rPr>
              <w:t>02-326 Warszawa</w:t>
            </w:r>
            <w:r>
              <w:rPr>
                <w:sz w:val="22"/>
                <w:szCs w:val="22"/>
              </w:rPr>
              <w:t xml:space="preserve">                                                ul. Krzemieniecka 120, 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AC1AB" w14:textId="63A59C79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A68B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327DFB16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BB49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33 - Zadanie nr 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11015" w14:textId="77777777" w:rsidR="0065495D" w:rsidRPr="002911E4" w:rsidRDefault="0065495D" w:rsidP="0065495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4E42BA0A" w14:textId="77777777" w:rsidR="0065495D" w:rsidRPr="002911E4" w:rsidRDefault="0065495D" w:rsidP="0065495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2911E4">
              <w:rPr>
                <w:sz w:val="22"/>
                <w:szCs w:val="22"/>
              </w:rPr>
              <w:t>Szopienicka 77</w:t>
            </w:r>
          </w:p>
          <w:p w14:paraId="6832BB49" w14:textId="70E7E540" w:rsidR="00781CED" w:rsidRPr="002911E4" w:rsidRDefault="0065495D" w:rsidP="0065495D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C665" w14:textId="76AAEEB5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F997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4791310F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3DAE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33 - Zadanie nr 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0903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Urtica Sp. z o. o.</w:t>
            </w:r>
          </w:p>
          <w:p w14:paraId="12EB98E6" w14:textId="77777777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ul. Krzemieniecka 120</w:t>
            </w:r>
          </w:p>
          <w:p w14:paraId="73557D1A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D4E93" w14:textId="15C64171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- 98.95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2841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98,95</w:t>
            </w:r>
          </w:p>
        </w:tc>
      </w:tr>
      <w:tr w:rsidR="00781CED" w:rsidRPr="002911E4" w14:paraId="39177A26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F86C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33 - Zadanie nr 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1743" w14:textId="0B52BD5E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 xml:space="preserve">Salus International Sp. z o.o. </w:t>
            </w:r>
          </w:p>
          <w:p w14:paraId="003F1885" w14:textId="508D0F25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Pułaskiego 9</w:t>
            </w:r>
          </w:p>
          <w:p w14:paraId="0F9C5C1E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6AE68" w14:textId="11E0578E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- 98.56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CD3D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98,56</w:t>
            </w:r>
          </w:p>
        </w:tc>
      </w:tr>
      <w:tr w:rsidR="00781CED" w:rsidRPr="002911E4" w14:paraId="7F474855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0848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35 - Zadanie nr 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8EFE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Amgen Sp. z o.o.</w:t>
            </w:r>
          </w:p>
          <w:p w14:paraId="31688223" w14:textId="55C6CA48" w:rsidR="00781CED" w:rsidRPr="002911E4" w:rsidRDefault="0065495D" w:rsidP="0080631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81CED" w:rsidRPr="002911E4">
              <w:rPr>
                <w:sz w:val="22"/>
                <w:szCs w:val="22"/>
              </w:rPr>
              <w:t>Puławska 145</w:t>
            </w:r>
          </w:p>
          <w:p w14:paraId="115546B8" w14:textId="77777777" w:rsidR="00781CED" w:rsidRPr="002911E4" w:rsidRDefault="00781CED" w:rsidP="0080631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02-715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B7B2" w14:textId="52883957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D9A4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  <w:tr w:rsidR="00781CED" w:rsidRPr="002911E4" w14:paraId="56284AE6" w14:textId="77777777" w:rsidTr="00912FC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BECE" w14:textId="77777777" w:rsidR="00781CED" w:rsidRPr="002911E4" w:rsidRDefault="00781CED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37 - Zadanie nr 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D18E" w14:textId="77777777" w:rsidR="00781CED" w:rsidRPr="002911E4" w:rsidRDefault="00781CED" w:rsidP="0080631C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AstraZeneca Kft.</w:t>
            </w:r>
          </w:p>
          <w:p w14:paraId="6F901819" w14:textId="3E451BA1" w:rsidR="00781CED" w:rsidRPr="0065495D" w:rsidRDefault="00781CED" w:rsidP="0065495D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Alíz utca 4. B. ép.</w:t>
            </w:r>
            <w:r w:rsidR="0065495D">
              <w:rPr>
                <w:sz w:val="22"/>
                <w:szCs w:val="22"/>
              </w:rPr>
              <w:t xml:space="preserve">, </w:t>
            </w:r>
            <w:r w:rsidR="0065495D" w:rsidRPr="002911E4">
              <w:rPr>
                <w:sz w:val="22"/>
                <w:szCs w:val="22"/>
              </w:rPr>
              <w:t>1117 Budapest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959D7" w14:textId="33970430" w:rsidR="00781CED" w:rsidRPr="002911E4" w:rsidRDefault="002D300A" w:rsidP="0080631C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81CED" w:rsidRPr="002911E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502A" w14:textId="77777777" w:rsidR="00781CED" w:rsidRPr="002911E4" w:rsidRDefault="00781CED" w:rsidP="0080631C">
            <w:pPr>
              <w:jc w:val="center"/>
              <w:rPr>
                <w:color w:val="000000"/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  100,00</w:t>
            </w:r>
          </w:p>
        </w:tc>
      </w:tr>
    </w:tbl>
    <w:p w14:paraId="62CE4C1E" w14:textId="77777777" w:rsidR="00D64136" w:rsidRPr="002911E4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0ADF51D7" w14:textId="77777777" w:rsidR="0065495D" w:rsidRDefault="0065495D" w:rsidP="00D64136">
      <w:pPr>
        <w:spacing w:after="120"/>
        <w:jc w:val="both"/>
        <w:rPr>
          <w:b/>
          <w:bCs/>
          <w:color w:val="000000"/>
          <w:sz w:val="22"/>
          <w:szCs w:val="22"/>
        </w:rPr>
      </w:pPr>
    </w:p>
    <w:p w14:paraId="1F4B10B0" w14:textId="36F9091C" w:rsidR="00D64136" w:rsidRPr="002911E4" w:rsidRDefault="00D64136" w:rsidP="00D64136">
      <w:pPr>
        <w:spacing w:after="120"/>
        <w:jc w:val="both"/>
        <w:rPr>
          <w:color w:val="000000"/>
          <w:sz w:val="22"/>
          <w:szCs w:val="22"/>
        </w:rPr>
      </w:pPr>
      <w:r w:rsidRPr="002911E4">
        <w:rPr>
          <w:b/>
          <w:bCs/>
          <w:color w:val="000000"/>
          <w:sz w:val="22"/>
          <w:szCs w:val="22"/>
        </w:rPr>
        <w:lastRenderedPageBreak/>
        <w:t xml:space="preserve">Informacja o </w:t>
      </w:r>
      <w:r w:rsidR="0065495D">
        <w:rPr>
          <w:b/>
          <w:bCs/>
          <w:color w:val="000000"/>
          <w:sz w:val="22"/>
          <w:szCs w:val="22"/>
        </w:rPr>
        <w:t>W</w:t>
      </w:r>
      <w:r w:rsidRPr="002911E4">
        <w:rPr>
          <w:b/>
          <w:bCs/>
          <w:color w:val="000000"/>
          <w:sz w:val="22"/>
          <w:szCs w:val="22"/>
        </w:rPr>
        <w:t>ykonawcach, których oferty zostały odrzucone</w:t>
      </w:r>
      <w:r w:rsidRPr="002911E4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2911E4" w14:paraId="2B77F4A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CBF819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F9877D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3CF86EC" w14:textId="77777777" w:rsidR="00D64136" w:rsidRPr="002911E4" w:rsidRDefault="00D64136" w:rsidP="005E0D0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2911E4">
              <w:rPr>
                <w:bCs/>
                <w:sz w:val="22"/>
                <w:szCs w:val="22"/>
              </w:rPr>
              <w:t>Uzasadnienie odrzucenia oferty</w:t>
            </w:r>
          </w:p>
        </w:tc>
      </w:tr>
      <w:tr w:rsidR="00781CED" w:rsidRPr="002911E4" w14:paraId="061D4104" w14:textId="77777777" w:rsidTr="0080631C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F0D015" w14:textId="77777777" w:rsidR="00781CED" w:rsidRPr="002911E4" w:rsidRDefault="00781CED" w:rsidP="0080631C">
            <w:pPr>
              <w:spacing w:before="40"/>
              <w:jc w:val="center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6B7851" w14:textId="77777777" w:rsidR="00781CED" w:rsidRPr="002911E4" w:rsidRDefault="00781CED" w:rsidP="0080631C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  <w:r w:rsidRPr="002911E4">
              <w:rPr>
                <w:b/>
                <w:bCs/>
                <w:sz w:val="22"/>
                <w:szCs w:val="22"/>
              </w:rPr>
              <w:t>NEUCA S.A.</w:t>
            </w:r>
          </w:p>
          <w:p w14:paraId="0DF3883B" w14:textId="2D95D5AC" w:rsidR="00781CED" w:rsidRPr="002911E4" w:rsidRDefault="00781CED" w:rsidP="0080631C">
            <w:pPr>
              <w:spacing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ul. </w:t>
            </w:r>
            <w:r w:rsidR="00DA5B0B">
              <w:rPr>
                <w:sz w:val="22"/>
                <w:szCs w:val="22"/>
              </w:rPr>
              <w:t>Forteczna 35-37</w:t>
            </w:r>
            <w:r w:rsidRPr="002911E4">
              <w:rPr>
                <w:sz w:val="22"/>
                <w:szCs w:val="22"/>
              </w:rPr>
              <w:t xml:space="preserve"> </w:t>
            </w:r>
          </w:p>
          <w:p w14:paraId="52BDF9E0" w14:textId="77777777" w:rsidR="00781CED" w:rsidRPr="002911E4" w:rsidRDefault="00781CED" w:rsidP="0080631C">
            <w:pPr>
              <w:spacing w:after="6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87-100 Toruń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27FA4A" w14:textId="77777777" w:rsidR="00781CED" w:rsidRPr="002911E4" w:rsidRDefault="00781CED" w:rsidP="0080631C">
            <w:pPr>
              <w:spacing w:before="120" w:line="276" w:lineRule="auto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odrzucona w zadaniu 7 na podstawie </w:t>
            </w:r>
            <w:r w:rsidRPr="002911E4">
              <w:rPr>
                <w:b/>
                <w:sz w:val="22"/>
                <w:szCs w:val="22"/>
              </w:rPr>
              <w:t>Art. 226 ust. 1 pkt 5</w:t>
            </w:r>
            <w:r w:rsidRPr="002911E4">
              <w:rPr>
                <w:sz w:val="22"/>
                <w:szCs w:val="22"/>
              </w:rPr>
              <w:t xml:space="preserve"> ustawy Pzp.</w:t>
            </w:r>
          </w:p>
          <w:p w14:paraId="61B9C2A5" w14:textId="77777777" w:rsidR="00781CED" w:rsidRPr="002911E4" w:rsidRDefault="00781CED" w:rsidP="0080631C">
            <w:pPr>
              <w:rPr>
                <w:sz w:val="22"/>
                <w:szCs w:val="22"/>
              </w:rPr>
            </w:pPr>
          </w:p>
          <w:p w14:paraId="2E6D2502" w14:textId="77777777" w:rsidR="00781CED" w:rsidRPr="002911E4" w:rsidRDefault="00781CED" w:rsidP="0080631C">
            <w:pPr>
              <w:spacing w:after="40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>Uzasadnienie:</w:t>
            </w:r>
          </w:p>
          <w:p w14:paraId="2C319B3D" w14:textId="42752131" w:rsidR="00781CED" w:rsidRPr="002911E4" w:rsidRDefault="00DA5B0B" w:rsidP="0080631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przedstawił ofertę na formularzu asortymentowo – cenowym </w:t>
            </w:r>
            <w:r w:rsidR="00781CED" w:rsidRPr="002911E4">
              <w:rPr>
                <w:sz w:val="22"/>
                <w:szCs w:val="22"/>
              </w:rPr>
              <w:t>sprzed modyfikacji z dnia 14.09.2023 r.</w:t>
            </w:r>
          </w:p>
        </w:tc>
      </w:tr>
    </w:tbl>
    <w:p w14:paraId="1A2F8AB1" w14:textId="77777777" w:rsidR="00D64136" w:rsidRPr="002911E4" w:rsidRDefault="00D64136" w:rsidP="00D64136">
      <w:pPr>
        <w:spacing w:before="120"/>
        <w:jc w:val="both"/>
        <w:rPr>
          <w:color w:val="000000"/>
          <w:sz w:val="22"/>
          <w:szCs w:val="22"/>
        </w:rPr>
      </w:pPr>
    </w:p>
    <w:p w14:paraId="5C060961" w14:textId="1F11A81E" w:rsidR="0065495D" w:rsidRDefault="0065495D" w:rsidP="0065495D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</w:t>
      </w:r>
      <w:r w:rsidR="00396038">
        <w:rPr>
          <w:sz w:val="22"/>
          <w:szCs w:val="22"/>
        </w:rPr>
        <w:br/>
      </w:r>
      <w:r>
        <w:rPr>
          <w:sz w:val="22"/>
          <w:szCs w:val="22"/>
        </w:rPr>
        <w:t xml:space="preserve">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139274148"/>
      <w:r>
        <w:rPr>
          <w:b/>
          <w:sz w:val="22"/>
          <w:szCs w:val="22"/>
          <w:u w:val="single"/>
        </w:rPr>
        <w:t xml:space="preserve">w zakresie zadania nr </w:t>
      </w:r>
      <w:bookmarkEnd w:id="1"/>
      <w:r w:rsidR="00396038">
        <w:rPr>
          <w:b/>
          <w:sz w:val="22"/>
          <w:szCs w:val="22"/>
          <w:u w:val="single"/>
        </w:rPr>
        <w:t>2</w:t>
      </w:r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 xml:space="preserve">w zakresie zadania nr </w:t>
      </w:r>
      <w:r w:rsidR="00396038">
        <w:rPr>
          <w:b/>
          <w:sz w:val="22"/>
          <w:szCs w:val="22"/>
          <w:u w:val="single"/>
        </w:rPr>
        <w:t>1</w:t>
      </w:r>
      <w:r>
        <w:rPr>
          <w:b/>
          <w:sz w:val="22"/>
          <w:szCs w:val="22"/>
          <w:u w:val="single"/>
        </w:rPr>
        <w:t>2</w:t>
      </w:r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 xml:space="preserve">w zakresie zadania nr </w:t>
      </w:r>
      <w:r w:rsidR="00396038">
        <w:rPr>
          <w:b/>
          <w:sz w:val="22"/>
          <w:szCs w:val="22"/>
          <w:u w:val="single"/>
        </w:rPr>
        <w:t>13</w:t>
      </w:r>
      <w:r>
        <w:rPr>
          <w:bCs/>
          <w:sz w:val="22"/>
          <w:szCs w:val="22"/>
        </w:rPr>
        <w:t xml:space="preserve">,  </w:t>
      </w:r>
      <w:r>
        <w:rPr>
          <w:b/>
          <w:sz w:val="22"/>
          <w:szCs w:val="22"/>
          <w:u w:val="single"/>
        </w:rPr>
        <w:t xml:space="preserve">w zakresie zadania nr </w:t>
      </w:r>
      <w:r w:rsidR="00396038">
        <w:rPr>
          <w:b/>
          <w:sz w:val="22"/>
          <w:szCs w:val="22"/>
          <w:u w:val="single"/>
        </w:rPr>
        <w:t>14</w:t>
      </w:r>
      <w:r>
        <w:rPr>
          <w:bCs/>
          <w:sz w:val="22"/>
          <w:szCs w:val="22"/>
        </w:rPr>
        <w:t xml:space="preserve"> , </w:t>
      </w:r>
      <w:r w:rsidR="00396038">
        <w:rPr>
          <w:bCs/>
          <w:sz w:val="22"/>
          <w:szCs w:val="22"/>
        </w:rPr>
        <w:br/>
      </w:r>
      <w:r>
        <w:rPr>
          <w:b/>
          <w:sz w:val="22"/>
          <w:szCs w:val="22"/>
          <w:u w:val="single"/>
        </w:rPr>
        <w:t>w zakresie zadania nr 1</w:t>
      </w:r>
      <w:r w:rsidR="00396038">
        <w:rPr>
          <w:b/>
          <w:sz w:val="22"/>
          <w:szCs w:val="22"/>
          <w:u w:val="single"/>
        </w:rPr>
        <w:t>6</w:t>
      </w:r>
      <w:r>
        <w:rPr>
          <w:bCs/>
          <w:sz w:val="22"/>
          <w:szCs w:val="22"/>
        </w:rPr>
        <w:t xml:space="preserve">, </w:t>
      </w:r>
      <w:bookmarkStart w:id="2" w:name="_Hlk158624653"/>
      <w:r>
        <w:rPr>
          <w:b/>
          <w:sz w:val="22"/>
          <w:szCs w:val="22"/>
          <w:u w:val="single"/>
        </w:rPr>
        <w:t>w zakresie zadania nr 2</w:t>
      </w:r>
      <w:r w:rsidR="00396038">
        <w:rPr>
          <w:b/>
          <w:sz w:val="22"/>
          <w:szCs w:val="22"/>
          <w:u w:val="single"/>
        </w:rPr>
        <w:t>1</w:t>
      </w:r>
      <w:bookmarkEnd w:id="2"/>
      <w:r w:rsidR="00396038">
        <w:rPr>
          <w:bCs/>
          <w:sz w:val="22"/>
          <w:szCs w:val="22"/>
        </w:rPr>
        <w:t xml:space="preserve">, </w:t>
      </w:r>
      <w:r w:rsidR="00396038">
        <w:rPr>
          <w:b/>
          <w:sz w:val="22"/>
          <w:szCs w:val="22"/>
          <w:u w:val="single"/>
        </w:rPr>
        <w:t>w zakresie zadania nr 27</w:t>
      </w:r>
      <w:r>
        <w:rPr>
          <w:bCs/>
          <w:sz w:val="22"/>
          <w:szCs w:val="22"/>
        </w:rPr>
        <w:t xml:space="preserve">   ze względu na fakt, </w:t>
      </w:r>
      <w:r>
        <w:rPr>
          <w:bCs/>
          <w:sz w:val="22"/>
          <w:szCs w:val="22"/>
        </w:rPr>
        <w:br/>
        <w:t>iż nie złożono żadnej oferty.</w:t>
      </w:r>
    </w:p>
    <w:p w14:paraId="0D06E849" w14:textId="77777777" w:rsidR="0065495D" w:rsidRDefault="0065495D" w:rsidP="00D64136">
      <w:pPr>
        <w:spacing w:after="40" w:line="360" w:lineRule="auto"/>
        <w:jc w:val="both"/>
        <w:rPr>
          <w:b/>
          <w:bCs/>
          <w:sz w:val="22"/>
          <w:szCs w:val="22"/>
        </w:rPr>
      </w:pPr>
    </w:p>
    <w:p w14:paraId="69CDD48A" w14:textId="0ADF84AF" w:rsidR="00396038" w:rsidRDefault="00396038" w:rsidP="00396038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24,</w:t>
      </w:r>
      <w:r>
        <w:rPr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w zakresie zadania nr 38</w:t>
      </w:r>
      <w:r>
        <w:rPr>
          <w:bCs/>
          <w:sz w:val="22"/>
          <w:szCs w:val="22"/>
        </w:rPr>
        <w:t xml:space="preserve"> ze względu na fakt, </w:t>
      </w:r>
      <w:r>
        <w:rPr>
          <w:bCs/>
          <w:sz w:val="22"/>
          <w:szCs w:val="22"/>
        </w:rPr>
        <w:br/>
        <w:t>iż cena lub koszt najkorzystniejszej oferty lub oferta z najniższą ceną przewyższa kwotę, którą Zamawiający zamierza przeznaczyć na sfinansowanie zamówienia.</w:t>
      </w:r>
    </w:p>
    <w:p w14:paraId="1BD43898" w14:textId="77777777" w:rsidR="00DA5B0B" w:rsidRDefault="00DA5B0B" w:rsidP="00396038">
      <w:pPr>
        <w:spacing w:line="276" w:lineRule="auto"/>
        <w:jc w:val="both"/>
        <w:rPr>
          <w:bCs/>
          <w:sz w:val="22"/>
          <w:szCs w:val="22"/>
        </w:rPr>
      </w:pPr>
    </w:p>
    <w:p w14:paraId="6A6E9B3D" w14:textId="211429C2" w:rsidR="00DA5B0B" w:rsidRDefault="00DA5B0B" w:rsidP="00DA5B0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nr 7 </w:t>
      </w:r>
      <w:r>
        <w:rPr>
          <w:bCs/>
          <w:sz w:val="22"/>
          <w:szCs w:val="22"/>
        </w:rPr>
        <w:t>ze względu na fakt, iż wszystkie złożone oferty podlegały odrzuceniu.</w:t>
      </w:r>
    </w:p>
    <w:p w14:paraId="4A80F675" w14:textId="77777777" w:rsidR="0065495D" w:rsidRDefault="0065495D" w:rsidP="00D64136">
      <w:pPr>
        <w:spacing w:after="40" w:line="360" w:lineRule="auto"/>
        <w:jc w:val="both"/>
        <w:rPr>
          <w:b/>
          <w:bCs/>
          <w:sz w:val="22"/>
          <w:szCs w:val="22"/>
        </w:rPr>
      </w:pPr>
    </w:p>
    <w:p w14:paraId="3532F14A" w14:textId="77777777" w:rsidR="0065495D" w:rsidRDefault="0065495D" w:rsidP="00D64136">
      <w:pPr>
        <w:spacing w:after="40" w:line="360" w:lineRule="auto"/>
        <w:jc w:val="both"/>
        <w:rPr>
          <w:b/>
          <w:bCs/>
          <w:sz w:val="22"/>
          <w:szCs w:val="22"/>
        </w:rPr>
      </w:pPr>
    </w:p>
    <w:p w14:paraId="2CE85A0E" w14:textId="507BB747" w:rsidR="009F0E5C" w:rsidRPr="002911E4" w:rsidRDefault="00D64136" w:rsidP="00D64136">
      <w:pPr>
        <w:spacing w:after="40" w:line="360" w:lineRule="auto"/>
        <w:jc w:val="both"/>
        <w:rPr>
          <w:sz w:val="22"/>
          <w:szCs w:val="22"/>
        </w:rPr>
      </w:pPr>
      <w:r w:rsidRPr="002911E4">
        <w:rPr>
          <w:b/>
          <w:bCs/>
          <w:sz w:val="22"/>
          <w:szCs w:val="22"/>
        </w:rPr>
        <w:t>Informacja o terminie zawarcia umowy</w:t>
      </w:r>
      <w:r w:rsidRPr="002911E4">
        <w:rPr>
          <w:sz w:val="22"/>
          <w:szCs w:val="22"/>
        </w:rPr>
        <w:t>:</w:t>
      </w:r>
    </w:p>
    <w:p w14:paraId="68D395F0" w14:textId="1D92AFFA" w:rsidR="00F960D7" w:rsidRPr="002911E4" w:rsidRDefault="00A029B8" w:rsidP="00D64136">
      <w:pPr>
        <w:spacing w:after="12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>U</w:t>
      </w:r>
      <w:r w:rsidR="00F960D7" w:rsidRPr="002911E4">
        <w:rPr>
          <w:sz w:val="22"/>
          <w:szCs w:val="22"/>
        </w:rPr>
        <w:t>mowa w sp</w:t>
      </w:r>
      <w:r w:rsidR="004C3459" w:rsidRPr="002911E4">
        <w:rPr>
          <w:sz w:val="22"/>
          <w:szCs w:val="22"/>
        </w:rPr>
        <w:t>r</w:t>
      </w:r>
      <w:r w:rsidR="00F960D7" w:rsidRPr="002911E4">
        <w:rPr>
          <w:sz w:val="22"/>
          <w:szCs w:val="22"/>
        </w:rPr>
        <w:t>awie zamówienia publicznego</w:t>
      </w:r>
      <w:r w:rsidR="00D8427E" w:rsidRPr="002911E4">
        <w:rPr>
          <w:sz w:val="22"/>
          <w:szCs w:val="22"/>
        </w:rPr>
        <w:t>, zgodnie z art. 264 ust. 1 ustawy Pzp,</w:t>
      </w:r>
      <w:r w:rsidRPr="002911E4">
        <w:rPr>
          <w:sz w:val="22"/>
          <w:szCs w:val="22"/>
        </w:rPr>
        <w:t xml:space="preserve"> zostanie</w:t>
      </w:r>
      <w:r w:rsidR="00F960D7" w:rsidRPr="002911E4">
        <w:rPr>
          <w:sz w:val="22"/>
          <w:szCs w:val="22"/>
        </w:rPr>
        <w:t xml:space="preserve"> zawarta,</w:t>
      </w:r>
      <w:r w:rsidRPr="002911E4">
        <w:rPr>
          <w:sz w:val="22"/>
          <w:szCs w:val="22"/>
        </w:rPr>
        <w:t xml:space="preserve"> </w:t>
      </w:r>
      <w:r w:rsidR="00DA5B0B">
        <w:rPr>
          <w:sz w:val="22"/>
          <w:szCs w:val="22"/>
        </w:rPr>
        <w:br/>
      </w:r>
      <w:r w:rsidR="00F960D7" w:rsidRPr="002911E4">
        <w:rPr>
          <w:sz w:val="22"/>
          <w:szCs w:val="22"/>
        </w:rPr>
        <w:t xml:space="preserve">z </w:t>
      </w:r>
      <w:r w:rsidRPr="002911E4">
        <w:rPr>
          <w:sz w:val="22"/>
          <w:szCs w:val="22"/>
        </w:rPr>
        <w:t xml:space="preserve">uwzględnieniem art. 577 ustawy Pzp, </w:t>
      </w:r>
      <w:r w:rsidR="00F960D7" w:rsidRPr="002911E4">
        <w:rPr>
          <w:sz w:val="22"/>
          <w:szCs w:val="22"/>
        </w:rPr>
        <w:t>w terminie</w:t>
      </w:r>
      <w:r w:rsidR="00D8427E" w:rsidRPr="002911E4">
        <w:rPr>
          <w:sz w:val="22"/>
          <w:szCs w:val="22"/>
        </w:rPr>
        <w:t xml:space="preserve"> </w:t>
      </w:r>
      <w:r w:rsidR="00781CED" w:rsidRPr="002911E4">
        <w:rPr>
          <w:sz w:val="22"/>
          <w:szCs w:val="22"/>
        </w:rPr>
        <w:t>nie krótszym niż 10 dni od dnia przesłania niniejszej informacji o wyborze najkorzystniejszej oferty.</w:t>
      </w:r>
    </w:p>
    <w:p w14:paraId="182C03A3" w14:textId="77777777" w:rsidR="00F960D7" w:rsidRPr="002911E4" w:rsidRDefault="00D8427E" w:rsidP="00D64136">
      <w:pPr>
        <w:spacing w:after="24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 xml:space="preserve">Umowa </w:t>
      </w:r>
      <w:r w:rsidR="00F960D7" w:rsidRPr="002911E4">
        <w:rPr>
          <w:sz w:val="22"/>
          <w:szCs w:val="22"/>
        </w:rPr>
        <w:t>w sprawie zamówienia publicznego</w:t>
      </w:r>
      <w:r w:rsidRPr="002911E4">
        <w:rPr>
          <w:sz w:val="22"/>
          <w:szCs w:val="22"/>
        </w:rPr>
        <w:t xml:space="preserve"> może być zawarta </w:t>
      </w:r>
      <w:r w:rsidR="00F960D7" w:rsidRPr="002911E4">
        <w:rPr>
          <w:sz w:val="22"/>
          <w:szCs w:val="22"/>
        </w:rPr>
        <w:t xml:space="preserve">przed upływem terminu, o którym mowa powyżej, jeżeli zachodzą okoliczności wymienione w </w:t>
      </w:r>
      <w:r w:rsidRPr="002911E4">
        <w:rPr>
          <w:sz w:val="22"/>
          <w:szCs w:val="22"/>
        </w:rPr>
        <w:t>art. 264</w:t>
      </w:r>
      <w:r w:rsidR="00F960D7" w:rsidRPr="002911E4">
        <w:rPr>
          <w:sz w:val="22"/>
          <w:szCs w:val="22"/>
        </w:rPr>
        <w:t xml:space="preserve"> ust. 2 ustawy P</w:t>
      </w:r>
      <w:r w:rsidR="004657DA" w:rsidRPr="002911E4">
        <w:rPr>
          <w:sz w:val="22"/>
          <w:szCs w:val="22"/>
        </w:rPr>
        <w:t>zp</w:t>
      </w:r>
      <w:r w:rsidR="00F960D7" w:rsidRPr="002911E4">
        <w:rPr>
          <w:sz w:val="22"/>
          <w:szCs w:val="22"/>
        </w:rPr>
        <w:t>.</w:t>
      </w:r>
    </w:p>
    <w:p w14:paraId="6B9449D2" w14:textId="77777777" w:rsidR="00D64136" w:rsidRPr="002911E4" w:rsidRDefault="00D64136" w:rsidP="00D64136">
      <w:pPr>
        <w:spacing w:line="360" w:lineRule="auto"/>
        <w:jc w:val="both"/>
        <w:rPr>
          <w:b/>
          <w:bCs/>
          <w:sz w:val="22"/>
          <w:szCs w:val="22"/>
        </w:rPr>
      </w:pPr>
      <w:r w:rsidRPr="002911E4">
        <w:rPr>
          <w:b/>
          <w:bCs/>
          <w:sz w:val="22"/>
          <w:szCs w:val="22"/>
        </w:rPr>
        <w:t>Pouczenie</w:t>
      </w:r>
    </w:p>
    <w:p w14:paraId="32E0F3AD" w14:textId="02ACA121" w:rsidR="00F960D7" w:rsidRPr="002911E4" w:rsidRDefault="00D64136" w:rsidP="00D64136">
      <w:pPr>
        <w:spacing w:after="480" w:line="360" w:lineRule="auto"/>
        <w:jc w:val="both"/>
        <w:rPr>
          <w:sz w:val="22"/>
          <w:szCs w:val="22"/>
        </w:rPr>
      </w:pPr>
      <w:r w:rsidRPr="002911E4">
        <w:rPr>
          <w:sz w:val="22"/>
          <w:szCs w:val="22"/>
        </w:rPr>
        <w:t xml:space="preserve">Zamawiający informuje, że wobec czynności zamawiającego przysługują </w:t>
      </w:r>
      <w:r w:rsidR="00DA5B0B">
        <w:rPr>
          <w:sz w:val="22"/>
          <w:szCs w:val="22"/>
        </w:rPr>
        <w:t>W</w:t>
      </w:r>
      <w:r w:rsidRPr="002911E4">
        <w:rPr>
          <w:sz w:val="22"/>
          <w:szCs w:val="22"/>
        </w:rPr>
        <w:t>ykonawcom środki ochrony prawnej w terminach i zgodnie z zasadami określonymi w art. 505 – 590 ustawy Pzp</w:t>
      </w:r>
    </w:p>
    <w:p w14:paraId="1CE7D4D8" w14:textId="732C9F07" w:rsidR="0065495D" w:rsidRDefault="0065495D" w:rsidP="0065495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4DD23CF" w14:textId="77777777" w:rsidR="0065495D" w:rsidRDefault="0065495D" w:rsidP="006549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2B37EA9" w14:textId="77777777" w:rsidR="0065495D" w:rsidRDefault="0065495D" w:rsidP="006549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AF10D62" w14:textId="1ECCC30F" w:rsidR="00B464D3" w:rsidRPr="002911E4" w:rsidRDefault="0065495D" w:rsidP="00FE7767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  <w:bookmarkEnd w:id="0"/>
    </w:p>
    <w:sectPr w:rsidR="00B464D3" w:rsidRPr="002911E4" w:rsidSect="007723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4C1E5" w14:textId="77777777" w:rsidR="0077231A" w:rsidRDefault="0077231A">
      <w:r>
        <w:separator/>
      </w:r>
    </w:p>
  </w:endnote>
  <w:endnote w:type="continuationSeparator" w:id="0">
    <w:p w14:paraId="1DBE6FC6" w14:textId="77777777" w:rsidR="0077231A" w:rsidRDefault="0077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59438" w14:textId="77777777" w:rsidR="00781CED" w:rsidRDefault="00781C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0496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059B48E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F5AD" w14:textId="77777777" w:rsidR="00781CED" w:rsidRDefault="00781C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8AE7F" w14:textId="77777777" w:rsidR="0077231A" w:rsidRDefault="0077231A">
      <w:r>
        <w:separator/>
      </w:r>
    </w:p>
  </w:footnote>
  <w:footnote w:type="continuationSeparator" w:id="0">
    <w:p w14:paraId="76938BC4" w14:textId="77777777" w:rsidR="0077231A" w:rsidRDefault="00772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D463" w14:textId="77777777" w:rsidR="00781CED" w:rsidRDefault="00781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7264B" w14:textId="77777777" w:rsidR="00781CED" w:rsidRDefault="00781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7657A" w14:textId="77777777" w:rsidR="00781CED" w:rsidRDefault="00781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1A"/>
    <w:rsid w:val="00022322"/>
    <w:rsid w:val="00042497"/>
    <w:rsid w:val="000C1E6F"/>
    <w:rsid w:val="000E228B"/>
    <w:rsid w:val="000E4E56"/>
    <w:rsid w:val="001A1468"/>
    <w:rsid w:val="001B7815"/>
    <w:rsid w:val="00211A34"/>
    <w:rsid w:val="002911E4"/>
    <w:rsid w:val="002B1E4F"/>
    <w:rsid w:val="002B2C74"/>
    <w:rsid w:val="002B6761"/>
    <w:rsid w:val="002D300A"/>
    <w:rsid w:val="003445A0"/>
    <w:rsid w:val="00396038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4FE1"/>
    <w:rsid w:val="005E0D0A"/>
    <w:rsid w:val="005E5BFF"/>
    <w:rsid w:val="00607F9B"/>
    <w:rsid w:val="00644DCB"/>
    <w:rsid w:val="0065495D"/>
    <w:rsid w:val="00657C1E"/>
    <w:rsid w:val="006E3089"/>
    <w:rsid w:val="00712C39"/>
    <w:rsid w:val="00756CDA"/>
    <w:rsid w:val="0077231A"/>
    <w:rsid w:val="00781CED"/>
    <w:rsid w:val="007E2ACC"/>
    <w:rsid w:val="007E68C5"/>
    <w:rsid w:val="00832144"/>
    <w:rsid w:val="008567C7"/>
    <w:rsid w:val="008642B3"/>
    <w:rsid w:val="008A6C10"/>
    <w:rsid w:val="008E5102"/>
    <w:rsid w:val="00912FCF"/>
    <w:rsid w:val="00915B9E"/>
    <w:rsid w:val="00952256"/>
    <w:rsid w:val="0097748A"/>
    <w:rsid w:val="009B1C74"/>
    <w:rsid w:val="009F0E5C"/>
    <w:rsid w:val="009F463B"/>
    <w:rsid w:val="00A029B8"/>
    <w:rsid w:val="00A50C3A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A5B0B"/>
    <w:rsid w:val="00E25DDD"/>
    <w:rsid w:val="00E30B2D"/>
    <w:rsid w:val="00E62859"/>
    <w:rsid w:val="00E85D70"/>
    <w:rsid w:val="00F33C66"/>
    <w:rsid w:val="00F960D7"/>
    <w:rsid w:val="00FB7F50"/>
    <w:rsid w:val="00FD5B0F"/>
    <w:rsid w:val="00FE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0E83E"/>
  <w15:chartTrackingRefBased/>
  <w15:docId w15:val="{8786BCE8-7DA4-4EBB-BE73-EC36EB00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9603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semiHidden/>
    <w:rsid w:val="00396038"/>
    <w:rPr>
      <w:rFonts w:ascii="Calibri" w:hAnsi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1960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3</cp:revision>
  <cp:lastPrinted>2024-02-12T09:21:00Z</cp:lastPrinted>
  <dcterms:created xsi:type="dcterms:W3CDTF">2024-02-12T09:22:00Z</dcterms:created>
  <dcterms:modified xsi:type="dcterms:W3CDTF">2024-02-12T10:58:00Z</dcterms:modified>
</cp:coreProperties>
</file>