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855A35" w14:textId="77777777" w:rsidR="00D64136" w:rsidRPr="002911E4" w:rsidRDefault="00781CED" w:rsidP="00D64136">
      <w:pPr>
        <w:spacing w:after="600"/>
        <w:jc w:val="right"/>
        <w:rPr>
          <w:sz w:val="22"/>
          <w:szCs w:val="22"/>
        </w:rPr>
      </w:pPr>
      <w:bookmarkStart w:id="0" w:name="_Hlk53520193"/>
      <w:r w:rsidRPr="002911E4">
        <w:rPr>
          <w:sz w:val="22"/>
          <w:szCs w:val="22"/>
        </w:rPr>
        <w:t>Poznań</w:t>
      </w:r>
      <w:r w:rsidR="00D64136" w:rsidRPr="002911E4">
        <w:rPr>
          <w:sz w:val="22"/>
          <w:szCs w:val="22"/>
        </w:rPr>
        <w:t xml:space="preserve"> dnia: </w:t>
      </w:r>
      <w:r w:rsidRPr="002911E4">
        <w:rPr>
          <w:sz w:val="22"/>
          <w:szCs w:val="22"/>
        </w:rPr>
        <w:t>2024-02-12</w:t>
      </w:r>
    </w:p>
    <w:p w14:paraId="77E28987" w14:textId="77777777" w:rsidR="00781CED" w:rsidRPr="002911E4" w:rsidRDefault="00781CED" w:rsidP="00D64136">
      <w:pPr>
        <w:spacing w:line="360" w:lineRule="auto"/>
        <w:ind w:right="3969"/>
        <w:rPr>
          <w:b/>
          <w:bCs/>
          <w:sz w:val="22"/>
          <w:szCs w:val="22"/>
        </w:rPr>
      </w:pPr>
      <w:r w:rsidRPr="002911E4">
        <w:rPr>
          <w:b/>
          <w:bCs/>
          <w:sz w:val="22"/>
          <w:szCs w:val="22"/>
        </w:rPr>
        <w:t>Szpital Wojewódzki w Poznaniu</w:t>
      </w:r>
    </w:p>
    <w:p w14:paraId="48C2FDEC" w14:textId="77777777" w:rsidR="00D64136" w:rsidRPr="002911E4" w:rsidRDefault="00781CED" w:rsidP="00D64136">
      <w:pPr>
        <w:spacing w:line="360" w:lineRule="auto"/>
        <w:ind w:right="3969"/>
        <w:rPr>
          <w:b/>
          <w:bCs/>
          <w:sz w:val="22"/>
          <w:szCs w:val="22"/>
        </w:rPr>
      </w:pPr>
      <w:r w:rsidRPr="002911E4">
        <w:rPr>
          <w:b/>
          <w:bCs/>
          <w:sz w:val="22"/>
          <w:szCs w:val="22"/>
        </w:rPr>
        <w:t>Dział Zamówień Publicznych</w:t>
      </w:r>
    </w:p>
    <w:p w14:paraId="7B942690" w14:textId="5769A13C" w:rsidR="00D64136" w:rsidRPr="002911E4" w:rsidRDefault="002911E4" w:rsidP="00D64136">
      <w:pPr>
        <w:spacing w:line="360" w:lineRule="auto"/>
        <w:ind w:right="3969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781CED" w:rsidRPr="002911E4">
        <w:rPr>
          <w:sz w:val="22"/>
          <w:szCs w:val="22"/>
        </w:rPr>
        <w:t>Juraszów</w:t>
      </w:r>
      <w:r w:rsidR="00D64136" w:rsidRPr="002911E4">
        <w:rPr>
          <w:sz w:val="22"/>
          <w:szCs w:val="22"/>
        </w:rPr>
        <w:t xml:space="preserve"> </w:t>
      </w:r>
      <w:r w:rsidR="00781CED" w:rsidRPr="002911E4">
        <w:rPr>
          <w:sz w:val="22"/>
          <w:szCs w:val="22"/>
        </w:rPr>
        <w:t>7/19</w:t>
      </w:r>
    </w:p>
    <w:p w14:paraId="7D986EBA" w14:textId="77777777" w:rsidR="00D64136" w:rsidRPr="002911E4" w:rsidRDefault="00781CED" w:rsidP="00D64136">
      <w:pPr>
        <w:ind w:right="3969"/>
        <w:rPr>
          <w:sz w:val="22"/>
          <w:szCs w:val="22"/>
        </w:rPr>
      </w:pPr>
      <w:r w:rsidRPr="002911E4">
        <w:rPr>
          <w:sz w:val="22"/>
          <w:szCs w:val="22"/>
        </w:rPr>
        <w:t>60-479</w:t>
      </w:r>
      <w:r w:rsidR="00D64136" w:rsidRPr="002911E4">
        <w:rPr>
          <w:sz w:val="22"/>
          <w:szCs w:val="22"/>
        </w:rPr>
        <w:t xml:space="preserve"> </w:t>
      </w:r>
      <w:r w:rsidRPr="002911E4">
        <w:rPr>
          <w:sz w:val="22"/>
          <w:szCs w:val="22"/>
        </w:rPr>
        <w:t>Poznań</w:t>
      </w:r>
    </w:p>
    <w:p w14:paraId="30110CE2" w14:textId="77777777" w:rsidR="009F463B" w:rsidRPr="002911E4" w:rsidRDefault="009F463B" w:rsidP="009F463B">
      <w:pPr>
        <w:tabs>
          <w:tab w:val="right" w:pos="9072"/>
        </w:tabs>
        <w:spacing w:line="360" w:lineRule="auto"/>
        <w:ind w:left="5670"/>
        <w:jc w:val="both"/>
        <w:rPr>
          <w:b/>
          <w:sz w:val="22"/>
          <w:szCs w:val="22"/>
        </w:rPr>
      </w:pPr>
      <w:r w:rsidRPr="002911E4">
        <w:rPr>
          <w:b/>
          <w:sz w:val="22"/>
          <w:szCs w:val="22"/>
        </w:rPr>
        <w:t>WYKONAWCY</w:t>
      </w:r>
    </w:p>
    <w:p w14:paraId="192803E9" w14:textId="77777777" w:rsidR="00D64136" w:rsidRPr="002911E4" w:rsidRDefault="009F463B" w:rsidP="009F463B">
      <w:pPr>
        <w:tabs>
          <w:tab w:val="right" w:pos="9072"/>
        </w:tabs>
        <w:spacing w:after="600" w:line="360" w:lineRule="auto"/>
        <w:ind w:left="5670"/>
        <w:jc w:val="both"/>
        <w:rPr>
          <w:b/>
          <w:sz w:val="22"/>
          <w:szCs w:val="22"/>
        </w:rPr>
      </w:pPr>
      <w:r w:rsidRPr="002911E4">
        <w:rPr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D64136" w:rsidRPr="002911E4" w14:paraId="1D61DBEB" w14:textId="77777777" w:rsidTr="005E0D0A">
        <w:tc>
          <w:tcPr>
            <w:tcW w:w="10065" w:type="dxa"/>
            <w:shd w:val="clear" w:color="auto" w:fill="F2F2F2"/>
            <w:hideMark/>
          </w:tcPr>
          <w:p w14:paraId="2F2AB1E6" w14:textId="77777777" w:rsidR="00D64136" w:rsidRPr="002911E4" w:rsidRDefault="00D64136" w:rsidP="005E0D0A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2"/>
                <w:szCs w:val="22"/>
              </w:rPr>
            </w:pPr>
            <w:r w:rsidRPr="002911E4">
              <w:rPr>
                <w:b/>
                <w:spacing w:val="50"/>
                <w:kern w:val="28"/>
                <w:sz w:val="22"/>
                <w:szCs w:val="22"/>
              </w:rPr>
              <w:t>INFORMACJA</w:t>
            </w:r>
          </w:p>
          <w:p w14:paraId="13F79D7F" w14:textId="0DE8CB09" w:rsidR="00D64136" w:rsidRPr="002911E4" w:rsidRDefault="00D64136" w:rsidP="005E0D0A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2"/>
                <w:szCs w:val="22"/>
              </w:rPr>
            </w:pPr>
            <w:r w:rsidRPr="002911E4">
              <w:rPr>
                <w:b/>
                <w:spacing w:val="50"/>
                <w:kern w:val="28"/>
                <w:sz w:val="22"/>
                <w:szCs w:val="22"/>
              </w:rPr>
              <w:t>O WYBORZE NAJKORZYSTNIEJSZEJ OFERTY</w:t>
            </w:r>
            <w:r w:rsidR="00E6396C">
              <w:rPr>
                <w:b/>
                <w:spacing w:val="50"/>
                <w:kern w:val="28"/>
                <w:sz w:val="22"/>
                <w:szCs w:val="22"/>
              </w:rPr>
              <w:t xml:space="preserve"> (2 z </w:t>
            </w:r>
            <w:r w:rsidR="00677A43">
              <w:rPr>
                <w:b/>
                <w:spacing w:val="50"/>
                <w:kern w:val="28"/>
                <w:sz w:val="22"/>
                <w:szCs w:val="22"/>
              </w:rPr>
              <w:t>3</w:t>
            </w:r>
            <w:r w:rsidR="00E6396C">
              <w:rPr>
                <w:b/>
                <w:spacing w:val="50"/>
                <w:kern w:val="28"/>
                <w:sz w:val="22"/>
                <w:szCs w:val="22"/>
              </w:rPr>
              <w:t>)</w:t>
            </w:r>
          </w:p>
        </w:tc>
      </w:tr>
    </w:tbl>
    <w:p w14:paraId="4E3E847C" w14:textId="77777777" w:rsidR="00D64136" w:rsidRPr="002911E4" w:rsidRDefault="00D64136" w:rsidP="00D64136">
      <w:pPr>
        <w:keepNext/>
        <w:spacing w:after="240"/>
        <w:outlineLvl w:val="0"/>
        <w:rPr>
          <w:b/>
          <w:sz w:val="22"/>
          <w:szCs w:val="22"/>
        </w:rPr>
      </w:pPr>
    </w:p>
    <w:p w14:paraId="4F6D7924" w14:textId="77777777" w:rsidR="00D64136" w:rsidRPr="002911E4" w:rsidRDefault="00D64136" w:rsidP="00D64136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2911E4">
        <w:rPr>
          <w:rFonts w:eastAsia="Calibri"/>
          <w:sz w:val="22"/>
          <w:szCs w:val="22"/>
          <w:lang w:eastAsia="en-US"/>
        </w:rPr>
        <w:t xml:space="preserve">Dotyczy </w:t>
      </w:r>
      <w:r w:rsidRPr="002911E4">
        <w:rPr>
          <w:sz w:val="22"/>
          <w:szCs w:val="22"/>
        </w:rPr>
        <w:t>postępowania o udzielenie zamówienia publicznego</w:t>
      </w:r>
      <w:r w:rsidRPr="002911E4">
        <w:rPr>
          <w:rFonts w:eastAsia="Calibri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4136" w:rsidRPr="002911E4" w14:paraId="51338E41" w14:textId="77777777" w:rsidTr="005E0D0A">
        <w:tc>
          <w:tcPr>
            <w:tcW w:w="2269" w:type="dxa"/>
            <w:shd w:val="clear" w:color="auto" w:fill="auto"/>
          </w:tcPr>
          <w:p w14:paraId="35CD29BA" w14:textId="77777777" w:rsidR="00D64136" w:rsidRPr="002911E4" w:rsidRDefault="00D64136" w:rsidP="005E0D0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b/>
                <w:bCs/>
                <w:sz w:val="22"/>
                <w:szCs w:val="22"/>
              </w:rPr>
            </w:pPr>
            <w:r w:rsidRPr="002911E4">
              <w:rPr>
                <w:b/>
                <w:bCs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AC6A1A2" w14:textId="77777777" w:rsidR="00D64136" w:rsidRPr="002911E4" w:rsidRDefault="00781CED" w:rsidP="005E0D0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  <w:r w:rsidRPr="002911E4">
              <w:rPr>
                <w:b/>
                <w:bCs/>
                <w:sz w:val="22"/>
                <w:szCs w:val="22"/>
              </w:rPr>
              <w:t>Produkty lecznicze cz.1</w:t>
            </w:r>
          </w:p>
        </w:tc>
      </w:tr>
      <w:tr w:rsidR="00781CED" w:rsidRPr="002911E4" w14:paraId="5CDC0E49" w14:textId="77777777" w:rsidTr="0080631C">
        <w:tc>
          <w:tcPr>
            <w:tcW w:w="2269" w:type="dxa"/>
            <w:shd w:val="clear" w:color="auto" w:fill="auto"/>
          </w:tcPr>
          <w:p w14:paraId="41E53B9D" w14:textId="77777777" w:rsidR="00781CED" w:rsidRPr="002911E4" w:rsidRDefault="00781CED" w:rsidP="0080631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b/>
                <w:bCs/>
                <w:sz w:val="22"/>
                <w:szCs w:val="22"/>
              </w:rPr>
            </w:pPr>
            <w:r w:rsidRPr="002911E4">
              <w:rPr>
                <w:b/>
                <w:bCs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22CD45F" w14:textId="77777777" w:rsidR="00781CED" w:rsidRPr="002911E4" w:rsidRDefault="00781CED" w:rsidP="0080631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  <w:r w:rsidRPr="002911E4">
              <w:rPr>
                <w:b/>
                <w:bCs/>
                <w:sz w:val="22"/>
                <w:szCs w:val="22"/>
              </w:rPr>
              <w:t>SZW/DZP/83/2023</w:t>
            </w:r>
          </w:p>
        </w:tc>
      </w:tr>
    </w:tbl>
    <w:p w14:paraId="011CF531" w14:textId="77777777" w:rsidR="00D64136" w:rsidRPr="002911E4" w:rsidRDefault="00D64136" w:rsidP="00D64136">
      <w:pPr>
        <w:tabs>
          <w:tab w:val="left" w:pos="708"/>
          <w:tab w:val="center" w:pos="4536"/>
          <w:tab w:val="right" w:pos="9072"/>
        </w:tabs>
        <w:rPr>
          <w:sz w:val="22"/>
          <w:szCs w:val="22"/>
        </w:rPr>
      </w:pPr>
    </w:p>
    <w:p w14:paraId="4EF71724" w14:textId="77777777" w:rsidR="00781CED" w:rsidRPr="002911E4" w:rsidRDefault="00D64136" w:rsidP="00D64136">
      <w:pPr>
        <w:pStyle w:val="Nagwek"/>
        <w:tabs>
          <w:tab w:val="left" w:pos="708"/>
        </w:tabs>
        <w:spacing w:after="120" w:line="360" w:lineRule="auto"/>
        <w:jc w:val="both"/>
        <w:rPr>
          <w:b/>
          <w:sz w:val="22"/>
          <w:szCs w:val="22"/>
        </w:rPr>
      </w:pPr>
      <w:r w:rsidRPr="002911E4">
        <w:rPr>
          <w:sz w:val="22"/>
          <w:szCs w:val="22"/>
        </w:rPr>
        <w:t xml:space="preserve">Zamawiający, </w:t>
      </w:r>
      <w:r w:rsidR="00781CED" w:rsidRPr="002911E4">
        <w:rPr>
          <w:b/>
          <w:sz w:val="22"/>
          <w:szCs w:val="22"/>
        </w:rPr>
        <w:t>Szpital Wojewódzki w Poznaniu</w:t>
      </w:r>
    </w:p>
    <w:p w14:paraId="783F9EB6" w14:textId="0A9BC0C5" w:rsidR="00D64136" w:rsidRPr="002911E4" w:rsidRDefault="00781CED" w:rsidP="00D64136">
      <w:pPr>
        <w:pStyle w:val="Nagwek"/>
        <w:tabs>
          <w:tab w:val="left" w:pos="708"/>
        </w:tabs>
        <w:spacing w:after="120" w:line="360" w:lineRule="auto"/>
        <w:jc w:val="both"/>
        <w:rPr>
          <w:bCs/>
          <w:sz w:val="22"/>
          <w:szCs w:val="22"/>
        </w:rPr>
      </w:pPr>
      <w:r w:rsidRPr="002911E4">
        <w:rPr>
          <w:b/>
          <w:sz w:val="22"/>
          <w:szCs w:val="22"/>
        </w:rPr>
        <w:t>Dział Zamówień Publicznych</w:t>
      </w:r>
      <w:r w:rsidR="00D64136" w:rsidRPr="002911E4">
        <w:rPr>
          <w:sz w:val="22"/>
          <w:szCs w:val="22"/>
        </w:rPr>
        <w:t xml:space="preserve">, działając na podstawie art. 253 ust. 1 ustawy z dnia 11 września 2019r. Prawo zamówień publicznych </w:t>
      </w:r>
      <w:r w:rsidRPr="002911E4">
        <w:rPr>
          <w:sz w:val="22"/>
          <w:szCs w:val="22"/>
        </w:rPr>
        <w:t>(</w:t>
      </w:r>
      <w:proofErr w:type="spellStart"/>
      <w:r w:rsidRPr="002911E4">
        <w:rPr>
          <w:sz w:val="22"/>
          <w:szCs w:val="22"/>
        </w:rPr>
        <w:t>t.j</w:t>
      </w:r>
      <w:proofErr w:type="spellEnd"/>
      <w:r w:rsidRPr="002911E4">
        <w:rPr>
          <w:sz w:val="22"/>
          <w:szCs w:val="22"/>
        </w:rPr>
        <w:t>. Dz. U. z 2023r. poz. 1605)</w:t>
      </w:r>
      <w:r w:rsidR="00D64136" w:rsidRPr="002911E4">
        <w:rPr>
          <w:sz w:val="22"/>
          <w:szCs w:val="22"/>
        </w:rPr>
        <w:t xml:space="preserve">, zwanej dalej „ustawą </w:t>
      </w:r>
      <w:proofErr w:type="spellStart"/>
      <w:r w:rsidR="00D64136" w:rsidRPr="002911E4">
        <w:rPr>
          <w:sz w:val="22"/>
          <w:szCs w:val="22"/>
        </w:rPr>
        <w:t>Pzp</w:t>
      </w:r>
      <w:proofErr w:type="spellEnd"/>
      <w:r w:rsidR="00D64136" w:rsidRPr="002911E4">
        <w:rPr>
          <w:sz w:val="22"/>
          <w:szCs w:val="22"/>
        </w:rPr>
        <w:t xml:space="preserve">”, informuje, że w toczącym się postępowaniu o udzielenie zamówienia publicznego, jako najkorzystniejsza wybrana została oferta złożona przez </w:t>
      </w:r>
      <w:r w:rsidR="002911E4">
        <w:rPr>
          <w:sz w:val="22"/>
          <w:szCs w:val="22"/>
        </w:rPr>
        <w:t>W</w:t>
      </w:r>
      <w:r w:rsidR="00D64136" w:rsidRPr="002911E4">
        <w:rPr>
          <w:sz w:val="22"/>
          <w:szCs w:val="22"/>
        </w:rPr>
        <w:t>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781CED" w:rsidRPr="002911E4" w14:paraId="6111FE5B" w14:textId="77777777" w:rsidTr="00E6396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8A13B" w14:textId="1EA0F652" w:rsidR="00781CED" w:rsidRPr="00E6396C" w:rsidRDefault="00781CED" w:rsidP="0080631C">
            <w:pPr>
              <w:spacing w:before="120" w:after="240"/>
              <w:jc w:val="both"/>
              <w:rPr>
                <w:sz w:val="22"/>
                <w:szCs w:val="22"/>
                <w:u w:val="single"/>
              </w:rPr>
            </w:pPr>
            <w:r w:rsidRPr="00E6396C">
              <w:rPr>
                <w:sz w:val="22"/>
                <w:szCs w:val="22"/>
                <w:u w:val="single"/>
              </w:rPr>
              <w:t>Zadanie nr 1</w:t>
            </w:r>
          </w:p>
          <w:p w14:paraId="350E2AAD" w14:textId="77777777" w:rsidR="00781CED" w:rsidRPr="002911E4" w:rsidRDefault="00781CED" w:rsidP="0080631C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2911E4">
              <w:rPr>
                <w:b/>
                <w:sz w:val="22"/>
                <w:szCs w:val="22"/>
              </w:rPr>
              <w:t>Asclepios</w:t>
            </w:r>
            <w:proofErr w:type="spellEnd"/>
            <w:r w:rsidRPr="002911E4">
              <w:rPr>
                <w:b/>
                <w:sz w:val="22"/>
                <w:szCs w:val="22"/>
              </w:rPr>
              <w:t xml:space="preserve"> S.A.</w:t>
            </w:r>
          </w:p>
          <w:p w14:paraId="7B880B4E" w14:textId="3D3A15FA" w:rsidR="00781CED" w:rsidRPr="002911E4" w:rsidRDefault="007C1DFC" w:rsidP="0080631C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proofErr w:type="spellStart"/>
            <w:r w:rsidR="00781CED" w:rsidRPr="002911E4">
              <w:rPr>
                <w:bCs/>
                <w:sz w:val="22"/>
                <w:szCs w:val="22"/>
              </w:rPr>
              <w:t>Hubska</w:t>
            </w:r>
            <w:proofErr w:type="spellEnd"/>
            <w:r w:rsidR="00781CED" w:rsidRPr="002911E4">
              <w:rPr>
                <w:bCs/>
                <w:sz w:val="22"/>
                <w:szCs w:val="22"/>
              </w:rPr>
              <w:t xml:space="preserve"> 44 </w:t>
            </w:r>
          </w:p>
          <w:p w14:paraId="2D26B516" w14:textId="77777777" w:rsidR="00781CED" w:rsidRPr="002911E4" w:rsidRDefault="00781CED" w:rsidP="0080631C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2911E4">
              <w:rPr>
                <w:bCs/>
                <w:sz w:val="22"/>
                <w:szCs w:val="22"/>
              </w:rPr>
              <w:t>50-502 Wrocław</w:t>
            </w:r>
          </w:p>
          <w:p w14:paraId="40FDC94F" w14:textId="77777777" w:rsidR="00781CED" w:rsidRPr="002911E4" w:rsidRDefault="00781CED" w:rsidP="0080631C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za cenę wykonania przedmiotu zamówienia w wysokości </w:t>
            </w:r>
            <w:r w:rsidRPr="002911E4">
              <w:rPr>
                <w:b/>
                <w:sz w:val="22"/>
                <w:szCs w:val="22"/>
              </w:rPr>
              <w:t>21 433.00 zł</w:t>
            </w:r>
            <w:r w:rsidRPr="002911E4">
              <w:rPr>
                <w:sz w:val="22"/>
                <w:szCs w:val="22"/>
              </w:rPr>
              <w:t xml:space="preserve"> </w:t>
            </w:r>
            <w:r w:rsidRPr="002911E4">
              <w:rPr>
                <w:b/>
                <w:bCs/>
                <w:sz w:val="22"/>
                <w:szCs w:val="22"/>
              </w:rPr>
              <w:t>brutto</w:t>
            </w:r>
            <w:r w:rsidRPr="002911E4">
              <w:rPr>
                <w:bCs/>
                <w:sz w:val="22"/>
                <w:szCs w:val="22"/>
              </w:rPr>
              <w:t>.</w:t>
            </w:r>
          </w:p>
          <w:p w14:paraId="6320BE01" w14:textId="77777777" w:rsidR="00781CED" w:rsidRPr="002911E4" w:rsidRDefault="00781CED" w:rsidP="0080631C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2911E4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911E4">
              <w:rPr>
                <w:color w:val="000000"/>
                <w:sz w:val="22"/>
                <w:szCs w:val="22"/>
              </w:rPr>
              <w:t>:</w:t>
            </w:r>
          </w:p>
          <w:p w14:paraId="7A261230" w14:textId="67D6366C" w:rsidR="00781CED" w:rsidRPr="002911E4" w:rsidRDefault="00781CED" w:rsidP="0080631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Oferta otrzymała największą ilość punktów - łącznie 100,00 - w oparciu o określone przez Zamawiającego </w:t>
            </w:r>
            <w:r w:rsidR="00E6396C">
              <w:rPr>
                <w:sz w:val="22"/>
                <w:szCs w:val="22"/>
              </w:rPr>
              <w:br/>
            </w:r>
            <w:r w:rsidRPr="002911E4">
              <w:rPr>
                <w:sz w:val="22"/>
                <w:szCs w:val="22"/>
              </w:rPr>
              <w:t xml:space="preserve">w SWZ kryteria oceny ofert tj. przyznano: Cena oferty brutto - 100,00 pkt. </w:t>
            </w:r>
          </w:p>
          <w:p w14:paraId="2194B5DF" w14:textId="77777777" w:rsidR="00781CED" w:rsidRPr="002911E4" w:rsidRDefault="00781CED" w:rsidP="0080631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781CED" w:rsidRPr="002911E4" w14:paraId="7366C094" w14:textId="77777777" w:rsidTr="00E6396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7DACE" w14:textId="1FF2C80B" w:rsidR="00781CED" w:rsidRPr="00E6396C" w:rsidRDefault="00781CED" w:rsidP="0080631C">
            <w:pPr>
              <w:spacing w:before="120" w:after="240"/>
              <w:jc w:val="both"/>
              <w:rPr>
                <w:sz w:val="22"/>
                <w:szCs w:val="22"/>
                <w:u w:val="single"/>
              </w:rPr>
            </w:pPr>
            <w:r w:rsidRPr="00E6396C">
              <w:rPr>
                <w:sz w:val="22"/>
                <w:szCs w:val="22"/>
                <w:u w:val="single"/>
              </w:rPr>
              <w:lastRenderedPageBreak/>
              <w:t>Zadanie nr 3</w:t>
            </w:r>
          </w:p>
          <w:p w14:paraId="6771B9F8" w14:textId="77777777" w:rsidR="00781CED" w:rsidRPr="002911E4" w:rsidRDefault="00781CED" w:rsidP="0080631C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2911E4">
              <w:rPr>
                <w:b/>
                <w:sz w:val="22"/>
                <w:szCs w:val="22"/>
              </w:rPr>
              <w:t>Asclepios</w:t>
            </w:r>
            <w:proofErr w:type="spellEnd"/>
            <w:r w:rsidRPr="002911E4">
              <w:rPr>
                <w:b/>
                <w:sz w:val="22"/>
                <w:szCs w:val="22"/>
              </w:rPr>
              <w:t xml:space="preserve"> S.A.</w:t>
            </w:r>
          </w:p>
          <w:p w14:paraId="0E3073F1" w14:textId="77777777" w:rsidR="007C1DFC" w:rsidRPr="002911E4" w:rsidRDefault="007C1DFC" w:rsidP="007C1DFC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proofErr w:type="spellStart"/>
            <w:r w:rsidRPr="002911E4">
              <w:rPr>
                <w:bCs/>
                <w:sz w:val="22"/>
                <w:szCs w:val="22"/>
              </w:rPr>
              <w:t>Hubska</w:t>
            </w:r>
            <w:proofErr w:type="spellEnd"/>
            <w:r w:rsidRPr="002911E4">
              <w:rPr>
                <w:bCs/>
                <w:sz w:val="22"/>
                <w:szCs w:val="22"/>
              </w:rPr>
              <w:t xml:space="preserve"> 44 </w:t>
            </w:r>
          </w:p>
          <w:p w14:paraId="21D1AAC7" w14:textId="77777777" w:rsidR="00781CED" w:rsidRPr="002911E4" w:rsidRDefault="00781CED" w:rsidP="0080631C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2911E4">
              <w:rPr>
                <w:bCs/>
                <w:sz w:val="22"/>
                <w:szCs w:val="22"/>
              </w:rPr>
              <w:t>50-502 Wrocław</w:t>
            </w:r>
          </w:p>
          <w:p w14:paraId="0391552F" w14:textId="77777777" w:rsidR="00781CED" w:rsidRPr="002911E4" w:rsidRDefault="00781CED" w:rsidP="0080631C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za cenę wykonania przedmiotu zamówienia w wysokości </w:t>
            </w:r>
            <w:r w:rsidRPr="002911E4">
              <w:rPr>
                <w:b/>
                <w:sz w:val="22"/>
                <w:szCs w:val="22"/>
              </w:rPr>
              <w:t>2 451.00 zł</w:t>
            </w:r>
            <w:r w:rsidRPr="002911E4">
              <w:rPr>
                <w:sz w:val="22"/>
                <w:szCs w:val="22"/>
              </w:rPr>
              <w:t xml:space="preserve"> </w:t>
            </w:r>
            <w:r w:rsidRPr="002911E4">
              <w:rPr>
                <w:b/>
                <w:bCs/>
                <w:sz w:val="22"/>
                <w:szCs w:val="22"/>
              </w:rPr>
              <w:t>brutto</w:t>
            </w:r>
            <w:r w:rsidRPr="002911E4">
              <w:rPr>
                <w:bCs/>
                <w:sz w:val="22"/>
                <w:szCs w:val="22"/>
              </w:rPr>
              <w:t>.</w:t>
            </w:r>
          </w:p>
          <w:p w14:paraId="797DAB16" w14:textId="77777777" w:rsidR="00781CED" w:rsidRPr="002911E4" w:rsidRDefault="00781CED" w:rsidP="0080631C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2911E4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911E4">
              <w:rPr>
                <w:color w:val="000000"/>
                <w:sz w:val="22"/>
                <w:szCs w:val="22"/>
              </w:rPr>
              <w:t>:</w:t>
            </w:r>
          </w:p>
          <w:p w14:paraId="651961FA" w14:textId="755F946D" w:rsidR="00781CED" w:rsidRPr="002911E4" w:rsidRDefault="00781CED" w:rsidP="0080631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Oferta otrzymała największą ilość punktów - łącznie 100,00 - w oparciu o określone przez Zamawiającego </w:t>
            </w:r>
            <w:r w:rsidR="00E6396C">
              <w:rPr>
                <w:sz w:val="22"/>
                <w:szCs w:val="22"/>
              </w:rPr>
              <w:br/>
            </w:r>
            <w:r w:rsidRPr="002911E4">
              <w:rPr>
                <w:sz w:val="22"/>
                <w:szCs w:val="22"/>
              </w:rPr>
              <w:t xml:space="preserve">w SWZ kryteria oceny ofert tj. przyznano: Cena oferty brutto - 100,00 pkt. </w:t>
            </w:r>
          </w:p>
          <w:p w14:paraId="19D09EBF" w14:textId="77777777" w:rsidR="00781CED" w:rsidRPr="002911E4" w:rsidRDefault="00781CED" w:rsidP="0080631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781CED" w:rsidRPr="002911E4" w14:paraId="09C7C27B" w14:textId="77777777" w:rsidTr="00E6396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6DAA3" w14:textId="6ECE0D36" w:rsidR="00781CED" w:rsidRPr="00E6396C" w:rsidRDefault="00781CED" w:rsidP="0080631C">
            <w:pPr>
              <w:spacing w:before="120" w:after="240"/>
              <w:jc w:val="both"/>
              <w:rPr>
                <w:sz w:val="22"/>
                <w:szCs w:val="22"/>
                <w:u w:val="single"/>
              </w:rPr>
            </w:pPr>
            <w:r w:rsidRPr="00E6396C">
              <w:rPr>
                <w:sz w:val="22"/>
                <w:szCs w:val="22"/>
                <w:u w:val="single"/>
              </w:rPr>
              <w:t>Zadanie nr 4</w:t>
            </w:r>
          </w:p>
          <w:p w14:paraId="642E7634" w14:textId="77777777" w:rsidR="00781CED" w:rsidRPr="002911E4" w:rsidRDefault="00781CED" w:rsidP="0080631C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2911E4">
              <w:rPr>
                <w:b/>
                <w:sz w:val="22"/>
                <w:szCs w:val="22"/>
              </w:rPr>
              <w:t>Urtica</w:t>
            </w:r>
            <w:proofErr w:type="spellEnd"/>
            <w:r w:rsidRPr="002911E4">
              <w:rPr>
                <w:b/>
                <w:sz w:val="22"/>
                <w:szCs w:val="22"/>
              </w:rPr>
              <w:t xml:space="preserve"> Sp. z o. o.</w:t>
            </w:r>
          </w:p>
          <w:p w14:paraId="6579A4AC" w14:textId="77777777" w:rsidR="00781CED" w:rsidRPr="002911E4" w:rsidRDefault="00781CED" w:rsidP="0080631C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2911E4">
              <w:rPr>
                <w:bCs/>
                <w:sz w:val="22"/>
                <w:szCs w:val="22"/>
              </w:rPr>
              <w:t xml:space="preserve">ul. Krzemieniecka 120 </w:t>
            </w:r>
          </w:p>
          <w:p w14:paraId="06AF3706" w14:textId="77777777" w:rsidR="00781CED" w:rsidRPr="002911E4" w:rsidRDefault="00781CED" w:rsidP="0080631C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2911E4">
              <w:rPr>
                <w:bCs/>
                <w:sz w:val="22"/>
                <w:szCs w:val="22"/>
              </w:rPr>
              <w:t>54-613 Wrocław</w:t>
            </w:r>
          </w:p>
          <w:p w14:paraId="0ADEA12C" w14:textId="77777777" w:rsidR="00781CED" w:rsidRPr="002911E4" w:rsidRDefault="00781CED" w:rsidP="0080631C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za cenę wykonania przedmiotu zamówienia w wysokości </w:t>
            </w:r>
            <w:r w:rsidRPr="002911E4">
              <w:rPr>
                <w:b/>
                <w:sz w:val="22"/>
                <w:szCs w:val="22"/>
              </w:rPr>
              <w:t>4 610.70 zł</w:t>
            </w:r>
            <w:r w:rsidRPr="002911E4">
              <w:rPr>
                <w:sz w:val="22"/>
                <w:szCs w:val="22"/>
              </w:rPr>
              <w:t xml:space="preserve"> </w:t>
            </w:r>
            <w:r w:rsidRPr="002911E4">
              <w:rPr>
                <w:b/>
                <w:bCs/>
                <w:sz w:val="22"/>
                <w:szCs w:val="22"/>
              </w:rPr>
              <w:t>brutto</w:t>
            </w:r>
            <w:r w:rsidRPr="002911E4">
              <w:rPr>
                <w:bCs/>
                <w:sz w:val="22"/>
                <w:szCs w:val="22"/>
              </w:rPr>
              <w:t>.</w:t>
            </w:r>
          </w:p>
          <w:p w14:paraId="19D9CD1C" w14:textId="77777777" w:rsidR="00781CED" w:rsidRPr="002911E4" w:rsidRDefault="00781CED" w:rsidP="0080631C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2911E4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911E4">
              <w:rPr>
                <w:color w:val="000000"/>
                <w:sz w:val="22"/>
                <w:szCs w:val="22"/>
              </w:rPr>
              <w:t>:</w:t>
            </w:r>
          </w:p>
          <w:p w14:paraId="539E6085" w14:textId="588A0CF8" w:rsidR="00781CED" w:rsidRPr="002911E4" w:rsidRDefault="00781CED" w:rsidP="0080631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Oferta otrzymała największą ilość punktów - łącznie 100,00 - w oparciu o określone przez Zamawiającego </w:t>
            </w:r>
            <w:r w:rsidR="00E6396C">
              <w:rPr>
                <w:sz w:val="22"/>
                <w:szCs w:val="22"/>
              </w:rPr>
              <w:br/>
            </w:r>
            <w:r w:rsidRPr="002911E4">
              <w:rPr>
                <w:sz w:val="22"/>
                <w:szCs w:val="22"/>
              </w:rPr>
              <w:t xml:space="preserve">w SWZ kryteria oceny ofert tj. przyznano: Cena oferty brutto - 100,00 pkt. </w:t>
            </w:r>
          </w:p>
          <w:p w14:paraId="7DE9B4BD" w14:textId="77777777" w:rsidR="00781CED" w:rsidRPr="002911E4" w:rsidRDefault="00781CED" w:rsidP="0080631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781CED" w:rsidRPr="002911E4" w14:paraId="33BB86A8" w14:textId="77777777" w:rsidTr="00E6396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C9A10" w14:textId="43206DDF" w:rsidR="00781CED" w:rsidRPr="00E6396C" w:rsidRDefault="00781CED" w:rsidP="0080631C">
            <w:pPr>
              <w:spacing w:before="120" w:after="240"/>
              <w:jc w:val="both"/>
              <w:rPr>
                <w:sz w:val="22"/>
                <w:szCs w:val="22"/>
                <w:u w:val="single"/>
              </w:rPr>
            </w:pPr>
            <w:r w:rsidRPr="00E6396C">
              <w:rPr>
                <w:sz w:val="22"/>
                <w:szCs w:val="22"/>
                <w:u w:val="single"/>
              </w:rPr>
              <w:t>Zadanie nr 5</w:t>
            </w:r>
          </w:p>
          <w:p w14:paraId="7A2F262F" w14:textId="6E968492" w:rsidR="00781CED" w:rsidRPr="002911E4" w:rsidRDefault="00781CED" w:rsidP="0080631C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2911E4">
              <w:rPr>
                <w:b/>
                <w:sz w:val="22"/>
                <w:szCs w:val="22"/>
              </w:rPr>
              <w:t>Salus</w:t>
            </w:r>
            <w:proofErr w:type="spellEnd"/>
            <w:r w:rsidRPr="002911E4">
              <w:rPr>
                <w:b/>
                <w:sz w:val="22"/>
                <w:szCs w:val="22"/>
              </w:rPr>
              <w:t xml:space="preserve"> International Sp. z o.o. </w:t>
            </w:r>
          </w:p>
          <w:p w14:paraId="7DD8D920" w14:textId="7971651D" w:rsidR="00781CED" w:rsidRPr="002911E4" w:rsidRDefault="007C1DFC" w:rsidP="0080631C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781CED" w:rsidRPr="002911E4">
              <w:rPr>
                <w:bCs/>
                <w:sz w:val="22"/>
                <w:szCs w:val="22"/>
              </w:rPr>
              <w:t xml:space="preserve">Pułaskiego 9 </w:t>
            </w:r>
          </w:p>
          <w:p w14:paraId="030E8ACD" w14:textId="77777777" w:rsidR="00781CED" w:rsidRPr="002911E4" w:rsidRDefault="00781CED" w:rsidP="0080631C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2911E4">
              <w:rPr>
                <w:bCs/>
                <w:sz w:val="22"/>
                <w:szCs w:val="22"/>
              </w:rPr>
              <w:t>40-273 Katowice</w:t>
            </w:r>
          </w:p>
          <w:p w14:paraId="5FEF9CC8" w14:textId="77777777" w:rsidR="00781CED" w:rsidRPr="002911E4" w:rsidRDefault="00781CED" w:rsidP="0080631C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za cenę wykonania przedmiotu zamówienia w wysokości </w:t>
            </w:r>
            <w:r w:rsidRPr="002911E4">
              <w:rPr>
                <w:b/>
                <w:sz w:val="22"/>
                <w:szCs w:val="22"/>
              </w:rPr>
              <w:t>61 074.00 zł</w:t>
            </w:r>
            <w:r w:rsidRPr="002911E4">
              <w:rPr>
                <w:sz w:val="22"/>
                <w:szCs w:val="22"/>
              </w:rPr>
              <w:t xml:space="preserve"> </w:t>
            </w:r>
            <w:r w:rsidRPr="002911E4">
              <w:rPr>
                <w:b/>
                <w:bCs/>
                <w:sz w:val="22"/>
                <w:szCs w:val="22"/>
              </w:rPr>
              <w:t>brutto</w:t>
            </w:r>
            <w:r w:rsidRPr="002911E4">
              <w:rPr>
                <w:bCs/>
                <w:sz w:val="22"/>
                <w:szCs w:val="22"/>
              </w:rPr>
              <w:t>.</w:t>
            </w:r>
          </w:p>
          <w:p w14:paraId="065E9B59" w14:textId="77777777" w:rsidR="00781CED" w:rsidRPr="002911E4" w:rsidRDefault="00781CED" w:rsidP="0080631C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2911E4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911E4">
              <w:rPr>
                <w:color w:val="000000"/>
                <w:sz w:val="22"/>
                <w:szCs w:val="22"/>
              </w:rPr>
              <w:t>:</w:t>
            </w:r>
          </w:p>
          <w:p w14:paraId="767A6505" w14:textId="4686E5DD" w:rsidR="00781CED" w:rsidRPr="002911E4" w:rsidRDefault="00781CED" w:rsidP="0080631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Oferta otrzymała największą ilość punktów - łącznie 100,00 - w oparciu o określone przez Zamawiającego </w:t>
            </w:r>
            <w:r w:rsidR="00E6396C">
              <w:rPr>
                <w:sz w:val="22"/>
                <w:szCs w:val="22"/>
              </w:rPr>
              <w:br/>
            </w:r>
            <w:r w:rsidRPr="002911E4">
              <w:rPr>
                <w:sz w:val="22"/>
                <w:szCs w:val="22"/>
              </w:rPr>
              <w:t xml:space="preserve">w SWZ kryteria oceny ofert tj. przyznano: Cena oferty brutto - 100,00 pkt. </w:t>
            </w:r>
          </w:p>
          <w:p w14:paraId="508259CA" w14:textId="77777777" w:rsidR="00781CED" w:rsidRPr="002911E4" w:rsidRDefault="00781CED" w:rsidP="0080631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781CED" w:rsidRPr="002911E4" w14:paraId="0C948B9D" w14:textId="77777777" w:rsidTr="00E6396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89F08" w14:textId="402D3351" w:rsidR="00781CED" w:rsidRPr="00E6396C" w:rsidRDefault="00781CED" w:rsidP="0080631C">
            <w:pPr>
              <w:spacing w:before="120" w:after="240"/>
              <w:jc w:val="both"/>
              <w:rPr>
                <w:sz w:val="22"/>
                <w:szCs w:val="22"/>
                <w:u w:val="single"/>
              </w:rPr>
            </w:pPr>
            <w:r w:rsidRPr="00E6396C">
              <w:rPr>
                <w:sz w:val="22"/>
                <w:szCs w:val="22"/>
                <w:u w:val="single"/>
              </w:rPr>
              <w:lastRenderedPageBreak/>
              <w:t>Zadanie nr 10</w:t>
            </w:r>
          </w:p>
          <w:p w14:paraId="4979CD59" w14:textId="77777777" w:rsidR="00781CED" w:rsidRPr="002911E4" w:rsidRDefault="00781CED" w:rsidP="0080631C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2911E4">
              <w:rPr>
                <w:b/>
                <w:sz w:val="22"/>
                <w:szCs w:val="22"/>
              </w:rPr>
              <w:t>Urtica</w:t>
            </w:r>
            <w:proofErr w:type="spellEnd"/>
            <w:r w:rsidRPr="002911E4">
              <w:rPr>
                <w:b/>
                <w:sz w:val="22"/>
                <w:szCs w:val="22"/>
              </w:rPr>
              <w:t xml:space="preserve"> Sp. z o. o.</w:t>
            </w:r>
          </w:p>
          <w:p w14:paraId="60C7A832" w14:textId="77777777" w:rsidR="00781CED" w:rsidRPr="002911E4" w:rsidRDefault="00781CED" w:rsidP="0080631C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2911E4">
              <w:rPr>
                <w:bCs/>
                <w:sz w:val="22"/>
                <w:szCs w:val="22"/>
              </w:rPr>
              <w:t xml:space="preserve">ul. Krzemieniecka 120 </w:t>
            </w:r>
          </w:p>
          <w:p w14:paraId="668C7056" w14:textId="77777777" w:rsidR="00781CED" w:rsidRPr="002911E4" w:rsidRDefault="00781CED" w:rsidP="0080631C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2911E4">
              <w:rPr>
                <w:bCs/>
                <w:sz w:val="22"/>
                <w:szCs w:val="22"/>
              </w:rPr>
              <w:t>54-613 Wrocław</w:t>
            </w:r>
          </w:p>
          <w:p w14:paraId="34BE7BD8" w14:textId="77777777" w:rsidR="00781CED" w:rsidRPr="002911E4" w:rsidRDefault="00781CED" w:rsidP="0080631C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za cenę wykonania przedmiotu zamówienia w wysokości </w:t>
            </w:r>
            <w:r w:rsidRPr="002911E4">
              <w:rPr>
                <w:b/>
                <w:sz w:val="22"/>
                <w:szCs w:val="22"/>
              </w:rPr>
              <w:t>629.00 zł</w:t>
            </w:r>
            <w:r w:rsidRPr="002911E4">
              <w:rPr>
                <w:sz w:val="22"/>
                <w:szCs w:val="22"/>
              </w:rPr>
              <w:t xml:space="preserve"> </w:t>
            </w:r>
            <w:r w:rsidRPr="002911E4">
              <w:rPr>
                <w:b/>
                <w:bCs/>
                <w:sz w:val="22"/>
                <w:szCs w:val="22"/>
              </w:rPr>
              <w:t>brutto</w:t>
            </w:r>
            <w:r w:rsidRPr="002911E4">
              <w:rPr>
                <w:bCs/>
                <w:sz w:val="22"/>
                <w:szCs w:val="22"/>
              </w:rPr>
              <w:t>.</w:t>
            </w:r>
          </w:p>
          <w:p w14:paraId="0AA1D6D4" w14:textId="77777777" w:rsidR="00781CED" w:rsidRPr="002911E4" w:rsidRDefault="00781CED" w:rsidP="0080631C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2911E4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911E4">
              <w:rPr>
                <w:color w:val="000000"/>
                <w:sz w:val="22"/>
                <w:szCs w:val="22"/>
              </w:rPr>
              <w:t>:</w:t>
            </w:r>
          </w:p>
          <w:p w14:paraId="7DBB2FD2" w14:textId="7B7212E7" w:rsidR="00781CED" w:rsidRPr="002911E4" w:rsidRDefault="00781CED" w:rsidP="0080631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Oferta otrzymała największą ilość punktów - łącznie 100,00 - w oparciu o określone przez Zamawiającego </w:t>
            </w:r>
            <w:r w:rsidR="00E6396C">
              <w:rPr>
                <w:sz w:val="22"/>
                <w:szCs w:val="22"/>
              </w:rPr>
              <w:br/>
            </w:r>
            <w:r w:rsidRPr="002911E4">
              <w:rPr>
                <w:sz w:val="22"/>
                <w:szCs w:val="22"/>
              </w:rPr>
              <w:t xml:space="preserve">w SWZ kryteria oceny ofert tj. przyznano: Cena oferty brutto - 100,00 pkt. </w:t>
            </w:r>
          </w:p>
          <w:p w14:paraId="11267CF5" w14:textId="77777777" w:rsidR="00781CED" w:rsidRPr="002911E4" w:rsidRDefault="00781CED" w:rsidP="0080631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781CED" w:rsidRPr="002911E4" w14:paraId="00460006" w14:textId="77777777" w:rsidTr="00E6396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CB9E3" w14:textId="624C2160" w:rsidR="00781CED" w:rsidRPr="00E6396C" w:rsidRDefault="00781CED" w:rsidP="0080631C">
            <w:pPr>
              <w:spacing w:before="120" w:after="240"/>
              <w:jc w:val="both"/>
              <w:rPr>
                <w:sz w:val="22"/>
                <w:szCs w:val="22"/>
                <w:u w:val="single"/>
              </w:rPr>
            </w:pPr>
            <w:r w:rsidRPr="00E6396C">
              <w:rPr>
                <w:sz w:val="22"/>
                <w:szCs w:val="22"/>
                <w:u w:val="single"/>
              </w:rPr>
              <w:t>Zadanie nr 11</w:t>
            </w:r>
          </w:p>
          <w:p w14:paraId="1834079E" w14:textId="77777777" w:rsidR="00781CED" w:rsidRPr="002911E4" w:rsidRDefault="00781CED" w:rsidP="0080631C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2911E4">
              <w:rPr>
                <w:b/>
                <w:sz w:val="22"/>
                <w:szCs w:val="22"/>
              </w:rPr>
              <w:t>Asclepios</w:t>
            </w:r>
            <w:proofErr w:type="spellEnd"/>
            <w:r w:rsidRPr="002911E4">
              <w:rPr>
                <w:b/>
                <w:sz w:val="22"/>
                <w:szCs w:val="22"/>
              </w:rPr>
              <w:t xml:space="preserve"> S.A.</w:t>
            </w:r>
          </w:p>
          <w:p w14:paraId="73DC8E48" w14:textId="77777777" w:rsidR="007C1DFC" w:rsidRPr="002911E4" w:rsidRDefault="007C1DFC" w:rsidP="007C1DFC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proofErr w:type="spellStart"/>
            <w:r w:rsidRPr="002911E4">
              <w:rPr>
                <w:bCs/>
                <w:sz w:val="22"/>
                <w:szCs w:val="22"/>
              </w:rPr>
              <w:t>Hubska</w:t>
            </w:r>
            <w:proofErr w:type="spellEnd"/>
            <w:r w:rsidRPr="002911E4">
              <w:rPr>
                <w:bCs/>
                <w:sz w:val="22"/>
                <w:szCs w:val="22"/>
              </w:rPr>
              <w:t xml:space="preserve"> 44 </w:t>
            </w:r>
          </w:p>
          <w:p w14:paraId="0341C42D" w14:textId="77777777" w:rsidR="00781CED" w:rsidRPr="002911E4" w:rsidRDefault="00781CED" w:rsidP="0080631C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2911E4">
              <w:rPr>
                <w:bCs/>
                <w:sz w:val="22"/>
                <w:szCs w:val="22"/>
              </w:rPr>
              <w:t>50-502 Wrocław</w:t>
            </w:r>
          </w:p>
          <w:p w14:paraId="0D0FAC7F" w14:textId="77777777" w:rsidR="00781CED" w:rsidRPr="002911E4" w:rsidRDefault="00781CED" w:rsidP="0080631C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za cenę wykonania przedmiotu zamówienia w wysokości </w:t>
            </w:r>
            <w:r w:rsidRPr="002911E4">
              <w:rPr>
                <w:b/>
                <w:sz w:val="22"/>
                <w:szCs w:val="22"/>
              </w:rPr>
              <w:t>82 940.76 zł</w:t>
            </w:r>
            <w:r w:rsidRPr="002911E4">
              <w:rPr>
                <w:sz w:val="22"/>
                <w:szCs w:val="22"/>
              </w:rPr>
              <w:t xml:space="preserve"> </w:t>
            </w:r>
            <w:r w:rsidRPr="002911E4">
              <w:rPr>
                <w:b/>
                <w:bCs/>
                <w:sz w:val="22"/>
                <w:szCs w:val="22"/>
              </w:rPr>
              <w:t>brutto</w:t>
            </w:r>
            <w:r w:rsidRPr="002911E4">
              <w:rPr>
                <w:bCs/>
                <w:sz w:val="22"/>
                <w:szCs w:val="22"/>
              </w:rPr>
              <w:t>.</w:t>
            </w:r>
          </w:p>
          <w:p w14:paraId="2D5935D1" w14:textId="77777777" w:rsidR="00781CED" w:rsidRPr="002911E4" w:rsidRDefault="00781CED" w:rsidP="0080631C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2911E4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911E4">
              <w:rPr>
                <w:color w:val="000000"/>
                <w:sz w:val="22"/>
                <w:szCs w:val="22"/>
              </w:rPr>
              <w:t>:</w:t>
            </w:r>
          </w:p>
          <w:p w14:paraId="52726DCE" w14:textId="0213467E" w:rsidR="00781CED" w:rsidRPr="002911E4" w:rsidRDefault="00781CED" w:rsidP="0080631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Oferta otrzymała największą ilość punktów - łącznie 100,00 - w oparciu o określone przez Zamawiającego </w:t>
            </w:r>
            <w:r w:rsidR="00E6396C">
              <w:rPr>
                <w:sz w:val="22"/>
                <w:szCs w:val="22"/>
              </w:rPr>
              <w:br/>
            </w:r>
            <w:r w:rsidRPr="002911E4">
              <w:rPr>
                <w:sz w:val="22"/>
                <w:szCs w:val="22"/>
              </w:rPr>
              <w:t xml:space="preserve">w SWZ kryteria oceny ofert tj. przyznano: Cena oferty brutto - 100,00 pkt. </w:t>
            </w:r>
          </w:p>
          <w:p w14:paraId="0AEB4F18" w14:textId="77777777" w:rsidR="00781CED" w:rsidRPr="002911E4" w:rsidRDefault="00781CED" w:rsidP="0080631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781CED" w:rsidRPr="002911E4" w14:paraId="72668811" w14:textId="77777777" w:rsidTr="00E6396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B916B" w14:textId="3883F49A" w:rsidR="00781CED" w:rsidRPr="00E6396C" w:rsidRDefault="00781CED" w:rsidP="0080631C">
            <w:pPr>
              <w:spacing w:before="120" w:after="240"/>
              <w:jc w:val="both"/>
              <w:rPr>
                <w:sz w:val="22"/>
                <w:szCs w:val="22"/>
                <w:u w:val="single"/>
              </w:rPr>
            </w:pPr>
            <w:r w:rsidRPr="00E6396C">
              <w:rPr>
                <w:sz w:val="22"/>
                <w:szCs w:val="22"/>
                <w:u w:val="single"/>
              </w:rPr>
              <w:t>Zadanie nr 15</w:t>
            </w:r>
          </w:p>
          <w:p w14:paraId="578661EE" w14:textId="77777777" w:rsidR="00781CED" w:rsidRPr="002911E4" w:rsidRDefault="00781CED" w:rsidP="0080631C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2911E4">
              <w:rPr>
                <w:b/>
                <w:sz w:val="22"/>
                <w:szCs w:val="22"/>
              </w:rPr>
              <w:t>Urtica</w:t>
            </w:r>
            <w:proofErr w:type="spellEnd"/>
            <w:r w:rsidRPr="002911E4">
              <w:rPr>
                <w:b/>
                <w:sz w:val="22"/>
                <w:szCs w:val="22"/>
              </w:rPr>
              <w:t xml:space="preserve"> Sp. z o. o.</w:t>
            </w:r>
          </w:p>
          <w:p w14:paraId="5967C82C" w14:textId="77777777" w:rsidR="00781CED" w:rsidRPr="002911E4" w:rsidRDefault="00781CED" w:rsidP="0080631C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2911E4">
              <w:rPr>
                <w:bCs/>
                <w:sz w:val="22"/>
                <w:szCs w:val="22"/>
              </w:rPr>
              <w:t xml:space="preserve">ul. Krzemieniecka 120 </w:t>
            </w:r>
          </w:p>
          <w:p w14:paraId="7D7734CB" w14:textId="77777777" w:rsidR="00781CED" w:rsidRPr="002911E4" w:rsidRDefault="00781CED" w:rsidP="0080631C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2911E4">
              <w:rPr>
                <w:bCs/>
                <w:sz w:val="22"/>
                <w:szCs w:val="22"/>
              </w:rPr>
              <w:t>54-613 Wrocław</w:t>
            </w:r>
          </w:p>
          <w:p w14:paraId="613156C4" w14:textId="77777777" w:rsidR="00781CED" w:rsidRPr="002911E4" w:rsidRDefault="00781CED" w:rsidP="0080631C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za cenę wykonania przedmiotu zamówienia w wysokości </w:t>
            </w:r>
            <w:r w:rsidRPr="002911E4">
              <w:rPr>
                <w:b/>
                <w:sz w:val="22"/>
                <w:szCs w:val="22"/>
              </w:rPr>
              <w:t>1 597.23 zł</w:t>
            </w:r>
            <w:r w:rsidRPr="002911E4">
              <w:rPr>
                <w:sz w:val="22"/>
                <w:szCs w:val="22"/>
              </w:rPr>
              <w:t xml:space="preserve"> </w:t>
            </w:r>
            <w:r w:rsidRPr="002911E4">
              <w:rPr>
                <w:b/>
                <w:bCs/>
                <w:sz w:val="22"/>
                <w:szCs w:val="22"/>
              </w:rPr>
              <w:t>brutto</w:t>
            </w:r>
            <w:r w:rsidRPr="002911E4">
              <w:rPr>
                <w:bCs/>
                <w:sz w:val="22"/>
                <w:szCs w:val="22"/>
              </w:rPr>
              <w:t>.</w:t>
            </w:r>
          </w:p>
          <w:p w14:paraId="3CDA8355" w14:textId="77777777" w:rsidR="00781CED" w:rsidRPr="002911E4" w:rsidRDefault="00781CED" w:rsidP="0080631C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2911E4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911E4">
              <w:rPr>
                <w:color w:val="000000"/>
                <w:sz w:val="22"/>
                <w:szCs w:val="22"/>
              </w:rPr>
              <w:t>:</w:t>
            </w:r>
          </w:p>
          <w:p w14:paraId="25ED1D76" w14:textId="003BE559" w:rsidR="00781CED" w:rsidRPr="002911E4" w:rsidRDefault="00781CED" w:rsidP="0080631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Oferta otrzymała największą ilość punktów - łącznie 100,00 - w oparciu o określone przez Zamawiającego </w:t>
            </w:r>
            <w:r w:rsidR="00E6396C">
              <w:rPr>
                <w:sz w:val="22"/>
                <w:szCs w:val="22"/>
              </w:rPr>
              <w:br/>
            </w:r>
            <w:r w:rsidRPr="002911E4">
              <w:rPr>
                <w:sz w:val="22"/>
                <w:szCs w:val="22"/>
              </w:rPr>
              <w:t xml:space="preserve">w SWZ kryteria oceny ofert tj. przyznano: Cena oferty brutto - 100,00 pkt. </w:t>
            </w:r>
          </w:p>
          <w:p w14:paraId="148FF995" w14:textId="77777777" w:rsidR="00781CED" w:rsidRPr="002911E4" w:rsidRDefault="00781CED" w:rsidP="0080631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781CED" w:rsidRPr="002911E4" w14:paraId="6C85FA53" w14:textId="77777777" w:rsidTr="00E6396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57314" w14:textId="14DA35A4" w:rsidR="00781CED" w:rsidRPr="00E6396C" w:rsidRDefault="00781CED" w:rsidP="0080631C">
            <w:pPr>
              <w:spacing w:before="120" w:after="240"/>
              <w:jc w:val="both"/>
              <w:rPr>
                <w:sz w:val="22"/>
                <w:szCs w:val="22"/>
                <w:u w:val="single"/>
              </w:rPr>
            </w:pPr>
            <w:r w:rsidRPr="00E6396C">
              <w:rPr>
                <w:sz w:val="22"/>
                <w:szCs w:val="22"/>
                <w:u w:val="single"/>
              </w:rPr>
              <w:lastRenderedPageBreak/>
              <w:t>Zadanie nr 18</w:t>
            </w:r>
          </w:p>
          <w:p w14:paraId="4C6CACFE" w14:textId="0E4110B6" w:rsidR="00781CED" w:rsidRPr="002911E4" w:rsidRDefault="00781CED" w:rsidP="0080631C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2911E4">
              <w:rPr>
                <w:b/>
                <w:sz w:val="22"/>
                <w:szCs w:val="22"/>
              </w:rPr>
              <w:t>Salus</w:t>
            </w:r>
            <w:proofErr w:type="spellEnd"/>
            <w:r w:rsidRPr="002911E4">
              <w:rPr>
                <w:b/>
                <w:sz w:val="22"/>
                <w:szCs w:val="22"/>
              </w:rPr>
              <w:t xml:space="preserve"> International Sp. z o.o. </w:t>
            </w:r>
          </w:p>
          <w:p w14:paraId="0035673E" w14:textId="33DB59BC" w:rsidR="00781CED" w:rsidRPr="002911E4" w:rsidRDefault="007C1DFC" w:rsidP="0080631C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781CED" w:rsidRPr="002911E4">
              <w:rPr>
                <w:bCs/>
                <w:sz w:val="22"/>
                <w:szCs w:val="22"/>
              </w:rPr>
              <w:t xml:space="preserve">Pułaskiego 9 </w:t>
            </w:r>
          </w:p>
          <w:p w14:paraId="1BC65645" w14:textId="77777777" w:rsidR="00781CED" w:rsidRPr="002911E4" w:rsidRDefault="00781CED" w:rsidP="0080631C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2911E4">
              <w:rPr>
                <w:bCs/>
                <w:sz w:val="22"/>
                <w:szCs w:val="22"/>
              </w:rPr>
              <w:t>40-273 Katowice</w:t>
            </w:r>
          </w:p>
          <w:p w14:paraId="22E85702" w14:textId="77777777" w:rsidR="00781CED" w:rsidRPr="002911E4" w:rsidRDefault="00781CED" w:rsidP="0080631C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za cenę wykonania przedmiotu zamówienia w wysokości </w:t>
            </w:r>
            <w:r w:rsidRPr="002911E4">
              <w:rPr>
                <w:b/>
                <w:sz w:val="22"/>
                <w:szCs w:val="22"/>
              </w:rPr>
              <w:t>137 062.94 zł</w:t>
            </w:r>
            <w:r w:rsidRPr="002911E4">
              <w:rPr>
                <w:sz w:val="22"/>
                <w:szCs w:val="22"/>
              </w:rPr>
              <w:t xml:space="preserve"> </w:t>
            </w:r>
            <w:r w:rsidRPr="002911E4">
              <w:rPr>
                <w:b/>
                <w:bCs/>
                <w:sz w:val="22"/>
                <w:szCs w:val="22"/>
              </w:rPr>
              <w:t>brutto</w:t>
            </w:r>
            <w:r w:rsidRPr="002911E4">
              <w:rPr>
                <w:bCs/>
                <w:sz w:val="22"/>
                <w:szCs w:val="22"/>
              </w:rPr>
              <w:t>.</w:t>
            </w:r>
          </w:p>
          <w:p w14:paraId="465EA398" w14:textId="77777777" w:rsidR="00781CED" w:rsidRPr="002911E4" w:rsidRDefault="00781CED" w:rsidP="0080631C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2911E4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911E4">
              <w:rPr>
                <w:color w:val="000000"/>
                <w:sz w:val="22"/>
                <w:szCs w:val="22"/>
              </w:rPr>
              <w:t>:</w:t>
            </w:r>
          </w:p>
          <w:p w14:paraId="37B6DD14" w14:textId="4B1F74FA" w:rsidR="00781CED" w:rsidRPr="002911E4" w:rsidRDefault="00781CED" w:rsidP="0080631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Oferta otrzymała największą ilość punktów - łącznie 100,00 - w oparciu o określone przez Zamawiającego </w:t>
            </w:r>
            <w:r w:rsidR="00E6396C">
              <w:rPr>
                <w:sz w:val="22"/>
                <w:szCs w:val="22"/>
              </w:rPr>
              <w:br/>
            </w:r>
            <w:r w:rsidRPr="002911E4">
              <w:rPr>
                <w:sz w:val="22"/>
                <w:szCs w:val="22"/>
              </w:rPr>
              <w:t xml:space="preserve">w SWZ kryteria oceny ofert tj. przyznano: Cena oferty brutto - 100,00 pkt. </w:t>
            </w:r>
          </w:p>
          <w:p w14:paraId="7D4C2074" w14:textId="77777777" w:rsidR="00781CED" w:rsidRPr="002911E4" w:rsidRDefault="00781CED" w:rsidP="0080631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781CED" w:rsidRPr="002911E4" w14:paraId="79FFAFDA" w14:textId="77777777" w:rsidTr="00E6396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1297A" w14:textId="10D77CE8" w:rsidR="00781CED" w:rsidRPr="00E6396C" w:rsidRDefault="00781CED" w:rsidP="0080631C">
            <w:pPr>
              <w:spacing w:before="120" w:after="240"/>
              <w:jc w:val="both"/>
              <w:rPr>
                <w:sz w:val="22"/>
                <w:szCs w:val="22"/>
                <w:u w:val="single"/>
              </w:rPr>
            </w:pPr>
            <w:r w:rsidRPr="00E6396C">
              <w:rPr>
                <w:sz w:val="22"/>
                <w:szCs w:val="22"/>
                <w:u w:val="single"/>
              </w:rPr>
              <w:t>Zadanie nr 19</w:t>
            </w:r>
          </w:p>
          <w:p w14:paraId="5B0119BD" w14:textId="77777777" w:rsidR="00781CED" w:rsidRPr="002911E4" w:rsidRDefault="00781CED" w:rsidP="0080631C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2911E4">
              <w:rPr>
                <w:b/>
                <w:sz w:val="22"/>
                <w:szCs w:val="22"/>
              </w:rPr>
              <w:t>Asclepios</w:t>
            </w:r>
            <w:proofErr w:type="spellEnd"/>
            <w:r w:rsidRPr="002911E4">
              <w:rPr>
                <w:b/>
                <w:sz w:val="22"/>
                <w:szCs w:val="22"/>
              </w:rPr>
              <w:t xml:space="preserve"> S.A.</w:t>
            </w:r>
          </w:p>
          <w:p w14:paraId="6F4B6706" w14:textId="77777777" w:rsidR="007C1DFC" w:rsidRPr="002911E4" w:rsidRDefault="007C1DFC" w:rsidP="007C1DFC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proofErr w:type="spellStart"/>
            <w:r w:rsidRPr="002911E4">
              <w:rPr>
                <w:bCs/>
                <w:sz w:val="22"/>
                <w:szCs w:val="22"/>
              </w:rPr>
              <w:t>Hubska</w:t>
            </w:r>
            <w:proofErr w:type="spellEnd"/>
            <w:r w:rsidRPr="002911E4">
              <w:rPr>
                <w:bCs/>
                <w:sz w:val="22"/>
                <w:szCs w:val="22"/>
              </w:rPr>
              <w:t xml:space="preserve"> 44 </w:t>
            </w:r>
          </w:p>
          <w:p w14:paraId="04BCE5D3" w14:textId="77777777" w:rsidR="00781CED" w:rsidRPr="002911E4" w:rsidRDefault="00781CED" w:rsidP="0080631C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2911E4">
              <w:rPr>
                <w:bCs/>
                <w:sz w:val="22"/>
                <w:szCs w:val="22"/>
              </w:rPr>
              <w:t>50-502 Wrocław</w:t>
            </w:r>
          </w:p>
          <w:p w14:paraId="5DC98393" w14:textId="77777777" w:rsidR="00781CED" w:rsidRPr="002911E4" w:rsidRDefault="00781CED" w:rsidP="0080631C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za cenę wykonania przedmiotu zamówienia w wysokości </w:t>
            </w:r>
            <w:r w:rsidRPr="002911E4">
              <w:rPr>
                <w:b/>
                <w:sz w:val="22"/>
                <w:szCs w:val="22"/>
              </w:rPr>
              <w:t>11 597.88 zł</w:t>
            </w:r>
            <w:r w:rsidRPr="002911E4">
              <w:rPr>
                <w:sz w:val="22"/>
                <w:szCs w:val="22"/>
              </w:rPr>
              <w:t xml:space="preserve"> </w:t>
            </w:r>
            <w:r w:rsidRPr="002911E4">
              <w:rPr>
                <w:b/>
                <w:bCs/>
                <w:sz w:val="22"/>
                <w:szCs w:val="22"/>
              </w:rPr>
              <w:t>brutto</w:t>
            </w:r>
            <w:r w:rsidRPr="002911E4">
              <w:rPr>
                <w:bCs/>
                <w:sz w:val="22"/>
                <w:szCs w:val="22"/>
              </w:rPr>
              <w:t>.</w:t>
            </w:r>
          </w:p>
          <w:p w14:paraId="16C999E3" w14:textId="77777777" w:rsidR="00781CED" w:rsidRPr="002911E4" w:rsidRDefault="00781CED" w:rsidP="0080631C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2911E4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911E4">
              <w:rPr>
                <w:color w:val="000000"/>
                <w:sz w:val="22"/>
                <w:szCs w:val="22"/>
              </w:rPr>
              <w:t>:</w:t>
            </w:r>
          </w:p>
          <w:p w14:paraId="4F215A21" w14:textId="7E4DD13E" w:rsidR="00781CED" w:rsidRPr="002911E4" w:rsidRDefault="00781CED" w:rsidP="0080631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Oferta otrzymała największą ilość punktów - łącznie 100,00 - w oparciu o określone przez Zamawiającego </w:t>
            </w:r>
            <w:r w:rsidR="00E6396C">
              <w:rPr>
                <w:sz w:val="22"/>
                <w:szCs w:val="22"/>
              </w:rPr>
              <w:br/>
            </w:r>
            <w:r w:rsidRPr="002911E4">
              <w:rPr>
                <w:sz w:val="22"/>
                <w:szCs w:val="22"/>
              </w:rPr>
              <w:t xml:space="preserve">w SWZ kryteria oceny ofert tj. przyznano: Cena oferty brutto - 100,00 pkt. </w:t>
            </w:r>
          </w:p>
          <w:p w14:paraId="4D8B7476" w14:textId="77777777" w:rsidR="00781CED" w:rsidRPr="002911E4" w:rsidRDefault="00781CED" w:rsidP="0080631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781CED" w:rsidRPr="002911E4" w14:paraId="311D6CC4" w14:textId="77777777" w:rsidTr="00E6396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A27FE" w14:textId="0A612D9D" w:rsidR="00781CED" w:rsidRPr="00E6396C" w:rsidRDefault="00781CED" w:rsidP="0080631C">
            <w:pPr>
              <w:spacing w:before="120" w:after="240"/>
              <w:jc w:val="both"/>
              <w:rPr>
                <w:sz w:val="22"/>
                <w:szCs w:val="22"/>
                <w:u w:val="single"/>
              </w:rPr>
            </w:pPr>
            <w:r w:rsidRPr="00E6396C">
              <w:rPr>
                <w:sz w:val="22"/>
                <w:szCs w:val="22"/>
                <w:u w:val="single"/>
              </w:rPr>
              <w:t>Zadanie nr 20</w:t>
            </w:r>
          </w:p>
          <w:p w14:paraId="5DAD2765" w14:textId="010E44BD" w:rsidR="00781CED" w:rsidRPr="002911E4" w:rsidRDefault="00781CED" w:rsidP="0080631C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2911E4">
              <w:rPr>
                <w:b/>
                <w:sz w:val="22"/>
                <w:szCs w:val="22"/>
              </w:rPr>
              <w:t>Salus</w:t>
            </w:r>
            <w:proofErr w:type="spellEnd"/>
            <w:r w:rsidRPr="002911E4">
              <w:rPr>
                <w:b/>
                <w:sz w:val="22"/>
                <w:szCs w:val="22"/>
              </w:rPr>
              <w:t xml:space="preserve"> International Sp. z o.o. </w:t>
            </w:r>
          </w:p>
          <w:p w14:paraId="56CD2BA7" w14:textId="57997E20" w:rsidR="00781CED" w:rsidRPr="002911E4" w:rsidRDefault="007C1DFC" w:rsidP="0080631C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781CED" w:rsidRPr="002911E4">
              <w:rPr>
                <w:bCs/>
                <w:sz w:val="22"/>
                <w:szCs w:val="22"/>
              </w:rPr>
              <w:t xml:space="preserve">Pułaskiego 9 </w:t>
            </w:r>
          </w:p>
          <w:p w14:paraId="181076F8" w14:textId="77777777" w:rsidR="00781CED" w:rsidRPr="002911E4" w:rsidRDefault="00781CED" w:rsidP="0080631C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2911E4">
              <w:rPr>
                <w:bCs/>
                <w:sz w:val="22"/>
                <w:szCs w:val="22"/>
              </w:rPr>
              <w:t>40-273 Katowice</w:t>
            </w:r>
          </w:p>
          <w:p w14:paraId="4AB0BEA4" w14:textId="77777777" w:rsidR="00781CED" w:rsidRPr="002911E4" w:rsidRDefault="00781CED" w:rsidP="0080631C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za cenę wykonania przedmiotu zamówienia w wysokości </w:t>
            </w:r>
            <w:r w:rsidRPr="002911E4">
              <w:rPr>
                <w:b/>
                <w:sz w:val="22"/>
                <w:szCs w:val="22"/>
              </w:rPr>
              <w:t>783.52 zł</w:t>
            </w:r>
            <w:r w:rsidRPr="002911E4">
              <w:rPr>
                <w:sz w:val="22"/>
                <w:szCs w:val="22"/>
              </w:rPr>
              <w:t xml:space="preserve"> </w:t>
            </w:r>
            <w:r w:rsidRPr="002911E4">
              <w:rPr>
                <w:b/>
                <w:bCs/>
                <w:sz w:val="22"/>
                <w:szCs w:val="22"/>
              </w:rPr>
              <w:t>brutto</w:t>
            </w:r>
            <w:r w:rsidRPr="002911E4">
              <w:rPr>
                <w:bCs/>
                <w:sz w:val="22"/>
                <w:szCs w:val="22"/>
              </w:rPr>
              <w:t>.</w:t>
            </w:r>
          </w:p>
          <w:p w14:paraId="798E7C68" w14:textId="77777777" w:rsidR="00781CED" w:rsidRPr="002911E4" w:rsidRDefault="00781CED" w:rsidP="0080631C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2911E4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911E4">
              <w:rPr>
                <w:color w:val="000000"/>
                <w:sz w:val="22"/>
                <w:szCs w:val="22"/>
              </w:rPr>
              <w:t>:</w:t>
            </w:r>
          </w:p>
          <w:p w14:paraId="6A479206" w14:textId="4AC7DBD5" w:rsidR="00781CED" w:rsidRPr="002911E4" w:rsidRDefault="00781CED" w:rsidP="0080631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Oferta otrzymała największą ilość punktów - łącznie 100,00 - w oparciu o określone przez Zamawiającego </w:t>
            </w:r>
            <w:r w:rsidR="00E6396C">
              <w:rPr>
                <w:sz w:val="22"/>
                <w:szCs w:val="22"/>
              </w:rPr>
              <w:br/>
            </w:r>
            <w:r w:rsidRPr="002911E4">
              <w:rPr>
                <w:sz w:val="22"/>
                <w:szCs w:val="22"/>
              </w:rPr>
              <w:t xml:space="preserve">w SWZ kryteria oceny ofert tj. przyznano: Cena oferty brutto - 100,00 pkt. </w:t>
            </w:r>
          </w:p>
          <w:p w14:paraId="56B9CDEA" w14:textId="77777777" w:rsidR="00781CED" w:rsidRPr="002911E4" w:rsidRDefault="00781CED" w:rsidP="0080631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781CED" w:rsidRPr="002911E4" w14:paraId="44CEFC43" w14:textId="77777777" w:rsidTr="00E6396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6C798" w14:textId="704944A1" w:rsidR="00781CED" w:rsidRPr="00E6396C" w:rsidRDefault="00781CED" w:rsidP="0080631C">
            <w:pPr>
              <w:spacing w:before="120" w:after="240"/>
              <w:jc w:val="both"/>
              <w:rPr>
                <w:sz w:val="22"/>
                <w:szCs w:val="22"/>
                <w:u w:val="single"/>
              </w:rPr>
            </w:pPr>
            <w:r w:rsidRPr="00E6396C">
              <w:rPr>
                <w:sz w:val="22"/>
                <w:szCs w:val="22"/>
                <w:u w:val="single"/>
              </w:rPr>
              <w:lastRenderedPageBreak/>
              <w:t>Zadanie nr 26</w:t>
            </w:r>
          </w:p>
          <w:p w14:paraId="04B3D1D6" w14:textId="36886E03" w:rsidR="00781CED" w:rsidRPr="002911E4" w:rsidRDefault="00781CED" w:rsidP="0080631C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2911E4">
              <w:rPr>
                <w:b/>
                <w:sz w:val="22"/>
                <w:szCs w:val="22"/>
              </w:rPr>
              <w:t>Salus</w:t>
            </w:r>
            <w:proofErr w:type="spellEnd"/>
            <w:r w:rsidRPr="002911E4">
              <w:rPr>
                <w:b/>
                <w:sz w:val="22"/>
                <w:szCs w:val="22"/>
              </w:rPr>
              <w:t xml:space="preserve"> International Sp. z o.o. </w:t>
            </w:r>
          </w:p>
          <w:p w14:paraId="0185BA64" w14:textId="56384764" w:rsidR="00781CED" w:rsidRPr="002911E4" w:rsidRDefault="007C1DFC" w:rsidP="0080631C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781CED" w:rsidRPr="002911E4">
              <w:rPr>
                <w:bCs/>
                <w:sz w:val="22"/>
                <w:szCs w:val="22"/>
              </w:rPr>
              <w:t xml:space="preserve">Pułaskiego 9 </w:t>
            </w:r>
          </w:p>
          <w:p w14:paraId="024C48EB" w14:textId="77777777" w:rsidR="00781CED" w:rsidRPr="002911E4" w:rsidRDefault="00781CED" w:rsidP="0080631C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2911E4">
              <w:rPr>
                <w:bCs/>
                <w:sz w:val="22"/>
                <w:szCs w:val="22"/>
              </w:rPr>
              <w:t>40-273 Katowice</w:t>
            </w:r>
          </w:p>
          <w:p w14:paraId="4396053D" w14:textId="77777777" w:rsidR="00781CED" w:rsidRPr="002911E4" w:rsidRDefault="00781CED" w:rsidP="0080631C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za cenę wykonania przedmiotu zamówienia w wysokości </w:t>
            </w:r>
            <w:r w:rsidRPr="002911E4">
              <w:rPr>
                <w:b/>
                <w:sz w:val="22"/>
                <w:szCs w:val="22"/>
              </w:rPr>
              <w:t>1 379.40 zł</w:t>
            </w:r>
            <w:r w:rsidRPr="002911E4">
              <w:rPr>
                <w:sz w:val="22"/>
                <w:szCs w:val="22"/>
              </w:rPr>
              <w:t xml:space="preserve"> </w:t>
            </w:r>
            <w:r w:rsidRPr="002911E4">
              <w:rPr>
                <w:b/>
                <w:bCs/>
                <w:sz w:val="22"/>
                <w:szCs w:val="22"/>
              </w:rPr>
              <w:t>brutto</w:t>
            </w:r>
            <w:r w:rsidRPr="002911E4">
              <w:rPr>
                <w:bCs/>
                <w:sz w:val="22"/>
                <w:szCs w:val="22"/>
              </w:rPr>
              <w:t>.</w:t>
            </w:r>
          </w:p>
          <w:p w14:paraId="6D53D77D" w14:textId="77777777" w:rsidR="00781CED" w:rsidRPr="002911E4" w:rsidRDefault="00781CED" w:rsidP="0080631C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2911E4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911E4">
              <w:rPr>
                <w:color w:val="000000"/>
                <w:sz w:val="22"/>
                <w:szCs w:val="22"/>
              </w:rPr>
              <w:t>:</w:t>
            </w:r>
          </w:p>
          <w:p w14:paraId="447ED304" w14:textId="54B01074" w:rsidR="00781CED" w:rsidRPr="002911E4" w:rsidRDefault="00781CED" w:rsidP="0080631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Oferta otrzymała największą ilość punktów - łącznie 100,00 - w oparciu o określone przez Zamawiającego </w:t>
            </w:r>
            <w:r w:rsidR="00E6396C">
              <w:rPr>
                <w:sz w:val="22"/>
                <w:szCs w:val="22"/>
              </w:rPr>
              <w:br/>
            </w:r>
            <w:r w:rsidRPr="002911E4">
              <w:rPr>
                <w:sz w:val="22"/>
                <w:szCs w:val="22"/>
              </w:rPr>
              <w:t xml:space="preserve">w SWZ kryteria oceny ofert tj. przyznano: Cena oferty brutto - 100,00 pkt. </w:t>
            </w:r>
          </w:p>
          <w:p w14:paraId="50721CFD" w14:textId="77777777" w:rsidR="00781CED" w:rsidRPr="002911E4" w:rsidRDefault="00781CED" w:rsidP="0080631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781CED" w:rsidRPr="002911E4" w14:paraId="110C4290" w14:textId="77777777" w:rsidTr="00E6396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5F2AA" w14:textId="53AFAC2F" w:rsidR="00781CED" w:rsidRPr="00E6396C" w:rsidRDefault="00781CED" w:rsidP="0080631C">
            <w:pPr>
              <w:spacing w:before="120" w:after="240"/>
              <w:jc w:val="both"/>
              <w:rPr>
                <w:sz w:val="22"/>
                <w:szCs w:val="22"/>
                <w:u w:val="single"/>
              </w:rPr>
            </w:pPr>
            <w:r w:rsidRPr="00E6396C">
              <w:rPr>
                <w:sz w:val="22"/>
                <w:szCs w:val="22"/>
                <w:u w:val="single"/>
              </w:rPr>
              <w:t>Zadanie nr 31</w:t>
            </w:r>
          </w:p>
          <w:p w14:paraId="64BB1CDA" w14:textId="77777777" w:rsidR="00781CED" w:rsidRPr="002911E4" w:rsidRDefault="00781CED" w:rsidP="0080631C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2911E4">
              <w:rPr>
                <w:b/>
                <w:sz w:val="22"/>
                <w:szCs w:val="22"/>
              </w:rPr>
              <w:t>Asclepios</w:t>
            </w:r>
            <w:proofErr w:type="spellEnd"/>
            <w:r w:rsidRPr="002911E4">
              <w:rPr>
                <w:b/>
                <w:sz w:val="22"/>
                <w:szCs w:val="22"/>
              </w:rPr>
              <w:t xml:space="preserve"> S.A.</w:t>
            </w:r>
          </w:p>
          <w:p w14:paraId="66544789" w14:textId="77777777" w:rsidR="007C1DFC" w:rsidRPr="002911E4" w:rsidRDefault="007C1DFC" w:rsidP="007C1DFC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proofErr w:type="spellStart"/>
            <w:r w:rsidRPr="002911E4">
              <w:rPr>
                <w:bCs/>
                <w:sz w:val="22"/>
                <w:szCs w:val="22"/>
              </w:rPr>
              <w:t>Hubska</w:t>
            </w:r>
            <w:proofErr w:type="spellEnd"/>
            <w:r w:rsidRPr="002911E4">
              <w:rPr>
                <w:bCs/>
                <w:sz w:val="22"/>
                <w:szCs w:val="22"/>
              </w:rPr>
              <w:t xml:space="preserve"> 44 </w:t>
            </w:r>
          </w:p>
          <w:p w14:paraId="5D461CC8" w14:textId="77777777" w:rsidR="00781CED" w:rsidRPr="002911E4" w:rsidRDefault="00781CED" w:rsidP="0080631C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2911E4">
              <w:rPr>
                <w:bCs/>
                <w:sz w:val="22"/>
                <w:szCs w:val="22"/>
              </w:rPr>
              <w:t>50-502 Wrocław</w:t>
            </w:r>
          </w:p>
          <w:p w14:paraId="65CB0EFA" w14:textId="77777777" w:rsidR="00781CED" w:rsidRPr="002911E4" w:rsidRDefault="00781CED" w:rsidP="0080631C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za cenę wykonania przedmiotu zamówienia w wysokości </w:t>
            </w:r>
            <w:r w:rsidRPr="002911E4">
              <w:rPr>
                <w:b/>
                <w:sz w:val="22"/>
                <w:szCs w:val="22"/>
              </w:rPr>
              <w:t>17 216.00 zł</w:t>
            </w:r>
            <w:r w:rsidRPr="002911E4">
              <w:rPr>
                <w:sz w:val="22"/>
                <w:szCs w:val="22"/>
              </w:rPr>
              <w:t xml:space="preserve"> </w:t>
            </w:r>
            <w:r w:rsidRPr="002911E4">
              <w:rPr>
                <w:b/>
                <w:bCs/>
                <w:sz w:val="22"/>
                <w:szCs w:val="22"/>
              </w:rPr>
              <w:t>brutto</w:t>
            </w:r>
            <w:r w:rsidRPr="002911E4">
              <w:rPr>
                <w:bCs/>
                <w:sz w:val="22"/>
                <w:szCs w:val="22"/>
              </w:rPr>
              <w:t>.</w:t>
            </w:r>
          </w:p>
          <w:p w14:paraId="3A0A835C" w14:textId="77777777" w:rsidR="00781CED" w:rsidRPr="002911E4" w:rsidRDefault="00781CED" w:rsidP="0080631C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2911E4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911E4">
              <w:rPr>
                <w:color w:val="000000"/>
                <w:sz w:val="22"/>
                <w:szCs w:val="22"/>
              </w:rPr>
              <w:t>:</w:t>
            </w:r>
          </w:p>
          <w:p w14:paraId="405E2189" w14:textId="3311DD58" w:rsidR="00781CED" w:rsidRPr="002911E4" w:rsidRDefault="00781CED" w:rsidP="0080631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Oferta otrzymała największą ilość punktów - łącznie 100,00 - w oparciu o określone przez Zamawiającego </w:t>
            </w:r>
            <w:r w:rsidR="00E6396C">
              <w:rPr>
                <w:sz w:val="22"/>
                <w:szCs w:val="22"/>
              </w:rPr>
              <w:br/>
            </w:r>
            <w:r w:rsidRPr="002911E4">
              <w:rPr>
                <w:sz w:val="22"/>
                <w:szCs w:val="22"/>
              </w:rPr>
              <w:t xml:space="preserve">w SWZ kryteria oceny ofert tj. przyznano: Cena oferty brutto - 100,00 pkt. </w:t>
            </w:r>
          </w:p>
          <w:p w14:paraId="763958B0" w14:textId="77777777" w:rsidR="00781CED" w:rsidRPr="002911E4" w:rsidRDefault="00781CED" w:rsidP="0080631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781CED" w:rsidRPr="002911E4" w14:paraId="609759A6" w14:textId="77777777" w:rsidTr="00E6396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8D50A" w14:textId="4F65453F" w:rsidR="00781CED" w:rsidRPr="00E6396C" w:rsidRDefault="00781CED" w:rsidP="0080631C">
            <w:pPr>
              <w:spacing w:before="120" w:after="240"/>
              <w:jc w:val="both"/>
              <w:rPr>
                <w:sz w:val="22"/>
                <w:szCs w:val="22"/>
                <w:u w:val="single"/>
              </w:rPr>
            </w:pPr>
            <w:r w:rsidRPr="00E6396C">
              <w:rPr>
                <w:sz w:val="22"/>
                <w:szCs w:val="22"/>
                <w:u w:val="single"/>
              </w:rPr>
              <w:t>Zadanie nr 34</w:t>
            </w:r>
          </w:p>
          <w:p w14:paraId="2931B800" w14:textId="77777777" w:rsidR="00781CED" w:rsidRPr="002911E4" w:rsidRDefault="00781CED" w:rsidP="0080631C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2911E4">
              <w:rPr>
                <w:b/>
                <w:sz w:val="22"/>
                <w:szCs w:val="22"/>
              </w:rPr>
              <w:t>Asclepios</w:t>
            </w:r>
            <w:proofErr w:type="spellEnd"/>
            <w:r w:rsidRPr="002911E4">
              <w:rPr>
                <w:b/>
                <w:sz w:val="22"/>
                <w:szCs w:val="22"/>
              </w:rPr>
              <w:t xml:space="preserve"> S.A.</w:t>
            </w:r>
          </w:p>
          <w:p w14:paraId="08B4DA05" w14:textId="77777777" w:rsidR="007C1DFC" w:rsidRPr="002911E4" w:rsidRDefault="007C1DFC" w:rsidP="007C1DFC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proofErr w:type="spellStart"/>
            <w:r w:rsidRPr="002911E4">
              <w:rPr>
                <w:bCs/>
                <w:sz w:val="22"/>
                <w:szCs w:val="22"/>
              </w:rPr>
              <w:t>Hubska</w:t>
            </w:r>
            <w:proofErr w:type="spellEnd"/>
            <w:r w:rsidRPr="002911E4">
              <w:rPr>
                <w:bCs/>
                <w:sz w:val="22"/>
                <w:szCs w:val="22"/>
              </w:rPr>
              <w:t xml:space="preserve"> 44 </w:t>
            </w:r>
          </w:p>
          <w:p w14:paraId="2ABEA47D" w14:textId="77777777" w:rsidR="00781CED" w:rsidRPr="002911E4" w:rsidRDefault="00781CED" w:rsidP="0080631C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2911E4">
              <w:rPr>
                <w:bCs/>
                <w:sz w:val="22"/>
                <w:szCs w:val="22"/>
              </w:rPr>
              <w:t>50-502 Wrocław</w:t>
            </w:r>
          </w:p>
          <w:p w14:paraId="6EB91145" w14:textId="77777777" w:rsidR="00781CED" w:rsidRPr="002911E4" w:rsidRDefault="00781CED" w:rsidP="0080631C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za cenę wykonania przedmiotu zamówienia w wysokości </w:t>
            </w:r>
            <w:r w:rsidRPr="002911E4">
              <w:rPr>
                <w:b/>
                <w:sz w:val="22"/>
                <w:szCs w:val="22"/>
              </w:rPr>
              <w:t>11 736.90 zł</w:t>
            </w:r>
            <w:r w:rsidRPr="002911E4">
              <w:rPr>
                <w:sz w:val="22"/>
                <w:szCs w:val="22"/>
              </w:rPr>
              <w:t xml:space="preserve"> </w:t>
            </w:r>
            <w:r w:rsidRPr="002911E4">
              <w:rPr>
                <w:b/>
                <w:bCs/>
                <w:sz w:val="22"/>
                <w:szCs w:val="22"/>
              </w:rPr>
              <w:t>brutto</w:t>
            </w:r>
            <w:r w:rsidRPr="002911E4">
              <w:rPr>
                <w:bCs/>
                <w:sz w:val="22"/>
                <w:szCs w:val="22"/>
              </w:rPr>
              <w:t>.</w:t>
            </w:r>
          </w:p>
          <w:p w14:paraId="4CD8774E" w14:textId="77777777" w:rsidR="00781CED" w:rsidRPr="002911E4" w:rsidRDefault="00781CED" w:rsidP="0080631C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2911E4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911E4">
              <w:rPr>
                <w:color w:val="000000"/>
                <w:sz w:val="22"/>
                <w:szCs w:val="22"/>
              </w:rPr>
              <w:t>:</w:t>
            </w:r>
          </w:p>
          <w:p w14:paraId="2765D343" w14:textId="6E5E5493" w:rsidR="00781CED" w:rsidRPr="002911E4" w:rsidRDefault="00781CED" w:rsidP="0080631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Oferta otrzymała największą ilość punktów - łącznie 100,00 - w oparciu o określone przez Zamawiającego </w:t>
            </w:r>
            <w:r w:rsidR="00E6396C">
              <w:rPr>
                <w:sz w:val="22"/>
                <w:szCs w:val="22"/>
              </w:rPr>
              <w:br/>
            </w:r>
            <w:r w:rsidRPr="002911E4">
              <w:rPr>
                <w:sz w:val="22"/>
                <w:szCs w:val="22"/>
              </w:rPr>
              <w:t xml:space="preserve">w SWZ kryteria oceny ofert tj. przyznano: Cena oferty brutto - 100,00 pkt. </w:t>
            </w:r>
          </w:p>
          <w:p w14:paraId="086688B6" w14:textId="77777777" w:rsidR="00781CED" w:rsidRPr="002911E4" w:rsidRDefault="00781CED" w:rsidP="0080631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781CED" w:rsidRPr="002911E4" w14:paraId="6F17FEA7" w14:textId="77777777" w:rsidTr="00E6396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7934F" w14:textId="33DF7281" w:rsidR="00781CED" w:rsidRPr="00E6396C" w:rsidRDefault="00781CED" w:rsidP="0080631C">
            <w:pPr>
              <w:spacing w:before="120" w:after="240"/>
              <w:jc w:val="both"/>
              <w:rPr>
                <w:sz w:val="22"/>
                <w:szCs w:val="22"/>
                <w:u w:val="single"/>
              </w:rPr>
            </w:pPr>
            <w:r w:rsidRPr="00E6396C">
              <w:rPr>
                <w:sz w:val="22"/>
                <w:szCs w:val="22"/>
                <w:u w:val="single"/>
              </w:rPr>
              <w:lastRenderedPageBreak/>
              <w:t>Zadanie nr 36</w:t>
            </w:r>
          </w:p>
          <w:p w14:paraId="3A0B2B18" w14:textId="77777777" w:rsidR="00781CED" w:rsidRPr="002911E4" w:rsidRDefault="00781CED" w:rsidP="0080631C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2911E4">
              <w:rPr>
                <w:b/>
                <w:sz w:val="22"/>
                <w:szCs w:val="22"/>
              </w:rPr>
              <w:t>Asclepios</w:t>
            </w:r>
            <w:proofErr w:type="spellEnd"/>
            <w:r w:rsidRPr="002911E4">
              <w:rPr>
                <w:b/>
                <w:sz w:val="22"/>
                <w:szCs w:val="22"/>
              </w:rPr>
              <w:t xml:space="preserve"> S.A.</w:t>
            </w:r>
          </w:p>
          <w:p w14:paraId="1D1CA299" w14:textId="77777777" w:rsidR="007C1DFC" w:rsidRPr="002911E4" w:rsidRDefault="007C1DFC" w:rsidP="007C1DFC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proofErr w:type="spellStart"/>
            <w:r w:rsidRPr="002911E4">
              <w:rPr>
                <w:bCs/>
                <w:sz w:val="22"/>
                <w:szCs w:val="22"/>
              </w:rPr>
              <w:t>Hubska</w:t>
            </w:r>
            <w:proofErr w:type="spellEnd"/>
            <w:r w:rsidRPr="002911E4">
              <w:rPr>
                <w:bCs/>
                <w:sz w:val="22"/>
                <w:szCs w:val="22"/>
              </w:rPr>
              <w:t xml:space="preserve"> 44 </w:t>
            </w:r>
          </w:p>
          <w:p w14:paraId="48AADFB0" w14:textId="77777777" w:rsidR="00781CED" w:rsidRPr="002911E4" w:rsidRDefault="00781CED" w:rsidP="0080631C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2911E4">
              <w:rPr>
                <w:bCs/>
                <w:sz w:val="22"/>
                <w:szCs w:val="22"/>
              </w:rPr>
              <w:t>50-502 Wrocław</w:t>
            </w:r>
          </w:p>
          <w:p w14:paraId="5E544637" w14:textId="77777777" w:rsidR="00781CED" w:rsidRPr="002911E4" w:rsidRDefault="00781CED" w:rsidP="0080631C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za cenę wykonania przedmiotu zamówienia w wysokości </w:t>
            </w:r>
            <w:r w:rsidRPr="002911E4">
              <w:rPr>
                <w:b/>
                <w:sz w:val="22"/>
                <w:szCs w:val="22"/>
              </w:rPr>
              <w:t>56 608.90 zł</w:t>
            </w:r>
            <w:r w:rsidRPr="002911E4">
              <w:rPr>
                <w:sz w:val="22"/>
                <w:szCs w:val="22"/>
              </w:rPr>
              <w:t xml:space="preserve"> </w:t>
            </w:r>
            <w:r w:rsidRPr="002911E4">
              <w:rPr>
                <w:b/>
                <w:bCs/>
                <w:sz w:val="22"/>
                <w:szCs w:val="22"/>
              </w:rPr>
              <w:t>brutto</w:t>
            </w:r>
            <w:r w:rsidRPr="002911E4">
              <w:rPr>
                <w:bCs/>
                <w:sz w:val="22"/>
                <w:szCs w:val="22"/>
              </w:rPr>
              <w:t>.</w:t>
            </w:r>
          </w:p>
          <w:p w14:paraId="62169FAB" w14:textId="77777777" w:rsidR="00781CED" w:rsidRPr="002911E4" w:rsidRDefault="00781CED" w:rsidP="0080631C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2911E4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911E4">
              <w:rPr>
                <w:color w:val="000000"/>
                <w:sz w:val="22"/>
                <w:szCs w:val="22"/>
              </w:rPr>
              <w:t>:</w:t>
            </w:r>
          </w:p>
          <w:p w14:paraId="18F84E59" w14:textId="0E6159B8" w:rsidR="00781CED" w:rsidRPr="002911E4" w:rsidRDefault="00781CED" w:rsidP="0080631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Oferta otrzymała największą ilość punktów - łącznie 100,00 - w oparciu o określone przez Zamawiającego </w:t>
            </w:r>
            <w:r w:rsidR="00E6396C">
              <w:rPr>
                <w:sz w:val="22"/>
                <w:szCs w:val="22"/>
              </w:rPr>
              <w:br/>
            </w:r>
            <w:r w:rsidRPr="002911E4">
              <w:rPr>
                <w:sz w:val="22"/>
                <w:szCs w:val="22"/>
              </w:rPr>
              <w:t xml:space="preserve">w SWZ kryteria oceny ofert tj. przyznano: Cena oferty brutto - 100,00 pkt. </w:t>
            </w:r>
          </w:p>
          <w:p w14:paraId="08E25D0A" w14:textId="77777777" w:rsidR="00781CED" w:rsidRPr="002911E4" w:rsidRDefault="00781CED" w:rsidP="0080631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</w:tbl>
    <w:p w14:paraId="1B3A1888" w14:textId="77777777" w:rsidR="00D64136" w:rsidRPr="002911E4" w:rsidRDefault="00D64136" w:rsidP="00D64136">
      <w:pPr>
        <w:spacing w:before="360" w:after="120" w:line="276" w:lineRule="auto"/>
        <w:jc w:val="both"/>
        <w:rPr>
          <w:color w:val="000000"/>
          <w:sz w:val="22"/>
          <w:szCs w:val="22"/>
        </w:rPr>
      </w:pPr>
      <w:r w:rsidRPr="002911E4">
        <w:rPr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2911E4">
        <w:rPr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D64136" w:rsidRPr="002911E4" w14:paraId="0ECB24F7" w14:textId="77777777" w:rsidTr="000A2DD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ECBE430" w14:textId="77777777" w:rsidR="00D64136" w:rsidRPr="002911E4" w:rsidRDefault="00D64136" w:rsidP="005E0D0A">
            <w:pPr>
              <w:spacing w:before="120" w:after="120"/>
              <w:jc w:val="center"/>
              <w:rPr>
                <w:bCs/>
                <w:color w:val="000000"/>
                <w:sz w:val="22"/>
                <w:szCs w:val="22"/>
              </w:rPr>
            </w:pPr>
            <w:r w:rsidRPr="002911E4">
              <w:rPr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EFDC38E" w14:textId="77777777" w:rsidR="00D64136" w:rsidRPr="002911E4" w:rsidRDefault="00D64136" w:rsidP="005E0D0A">
            <w:pPr>
              <w:spacing w:before="120" w:after="120"/>
              <w:jc w:val="center"/>
              <w:rPr>
                <w:bCs/>
                <w:sz w:val="22"/>
                <w:szCs w:val="22"/>
              </w:rPr>
            </w:pPr>
            <w:r w:rsidRPr="002911E4">
              <w:rPr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843E851" w14:textId="77777777" w:rsidR="00D64136" w:rsidRPr="002911E4" w:rsidRDefault="00D64136" w:rsidP="005E0D0A">
            <w:pPr>
              <w:spacing w:before="120" w:after="120"/>
              <w:jc w:val="center"/>
              <w:rPr>
                <w:bCs/>
                <w:color w:val="000000"/>
                <w:sz w:val="22"/>
                <w:szCs w:val="22"/>
              </w:rPr>
            </w:pPr>
            <w:r w:rsidRPr="002911E4">
              <w:rPr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0343B14" w14:textId="77777777" w:rsidR="00D64136" w:rsidRPr="002911E4" w:rsidRDefault="00D64136" w:rsidP="005E0D0A">
            <w:pPr>
              <w:spacing w:before="120" w:after="120"/>
              <w:jc w:val="center"/>
              <w:rPr>
                <w:bCs/>
                <w:color w:val="000000"/>
                <w:sz w:val="22"/>
                <w:szCs w:val="22"/>
              </w:rPr>
            </w:pPr>
            <w:r w:rsidRPr="002911E4">
              <w:rPr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781CED" w:rsidRPr="002911E4" w14:paraId="28A87F8F" w14:textId="77777777" w:rsidTr="000A2DD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5E223" w14:textId="77777777" w:rsidR="00781CED" w:rsidRPr="002911E4" w:rsidRDefault="00781CED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1 - Zadanie nr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11A5A" w14:textId="77777777" w:rsidR="00781CED" w:rsidRPr="002911E4" w:rsidRDefault="00781CED" w:rsidP="0080631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2911E4">
              <w:rPr>
                <w:b/>
                <w:bCs/>
                <w:sz w:val="22"/>
                <w:szCs w:val="22"/>
              </w:rPr>
              <w:t>Asclepios</w:t>
            </w:r>
            <w:proofErr w:type="spellEnd"/>
            <w:r w:rsidRPr="002911E4">
              <w:rPr>
                <w:b/>
                <w:bCs/>
                <w:sz w:val="22"/>
                <w:szCs w:val="22"/>
              </w:rPr>
              <w:t xml:space="preserve"> S.A.</w:t>
            </w:r>
          </w:p>
          <w:p w14:paraId="17ECCD08" w14:textId="70802BA0" w:rsidR="00781CED" w:rsidRPr="002911E4" w:rsidRDefault="007C1DFC" w:rsidP="0080631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proofErr w:type="spellStart"/>
            <w:r w:rsidR="00781CED" w:rsidRPr="002911E4">
              <w:rPr>
                <w:sz w:val="22"/>
                <w:szCs w:val="22"/>
              </w:rPr>
              <w:t>Hubska</w:t>
            </w:r>
            <w:proofErr w:type="spellEnd"/>
            <w:r w:rsidR="00781CED" w:rsidRPr="002911E4">
              <w:rPr>
                <w:sz w:val="22"/>
                <w:szCs w:val="22"/>
              </w:rPr>
              <w:t xml:space="preserve"> 44</w:t>
            </w:r>
          </w:p>
          <w:p w14:paraId="728279AE" w14:textId="77777777" w:rsidR="00781CED" w:rsidRPr="002911E4" w:rsidRDefault="00781CED" w:rsidP="0080631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2F6E2" w14:textId="6CB9A279" w:rsidR="00781CED" w:rsidRPr="002911E4" w:rsidRDefault="000A2DD2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781CED" w:rsidRPr="002911E4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5FA84" w14:textId="77777777" w:rsidR="00781CED" w:rsidRPr="002911E4" w:rsidRDefault="00781CED" w:rsidP="0080631C">
            <w:pPr>
              <w:jc w:val="center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  100,00</w:t>
            </w:r>
          </w:p>
        </w:tc>
      </w:tr>
      <w:tr w:rsidR="00781CED" w:rsidRPr="002911E4" w14:paraId="1C9A5EFD" w14:textId="77777777" w:rsidTr="000A2DD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2501D" w14:textId="77777777" w:rsidR="00781CED" w:rsidRPr="002911E4" w:rsidRDefault="00781CED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3 - Zadanie nr 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84719" w14:textId="77777777" w:rsidR="00781CED" w:rsidRPr="002911E4" w:rsidRDefault="00781CED" w:rsidP="0080631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2911E4">
              <w:rPr>
                <w:b/>
                <w:bCs/>
                <w:sz w:val="22"/>
                <w:szCs w:val="22"/>
              </w:rPr>
              <w:t>Asclepios</w:t>
            </w:r>
            <w:proofErr w:type="spellEnd"/>
            <w:r w:rsidRPr="002911E4">
              <w:rPr>
                <w:b/>
                <w:bCs/>
                <w:sz w:val="22"/>
                <w:szCs w:val="22"/>
              </w:rPr>
              <w:t xml:space="preserve"> S.A.</w:t>
            </w:r>
          </w:p>
          <w:p w14:paraId="360C4666" w14:textId="75921234" w:rsidR="00781CED" w:rsidRPr="002911E4" w:rsidRDefault="007C1DFC" w:rsidP="0080631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proofErr w:type="spellStart"/>
            <w:r w:rsidR="00781CED" w:rsidRPr="002911E4">
              <w:rPr>
                <w:sz w:val="22"/>
                <w:szCs w:val="22"/>
              </w:rPr>
              <w:t>Hubska</w:t>
            </w:r>
            <w:proofErr w:type="spellEnd"/>
            <w:r w:rsidR="00781CED" w:rsidRPr="002911E4">
              <w:rPr>
                <w:sz w:val="22"/>
                <w:szCs w:val="22"/>
              </w:rPr>
              <w:t xml:space="preserve"> 44</w:t>
            </w:r>
          </w:p>
          <w:p w14:paraId="0FF5995D" w14:textId="77777777" w:rsidR="00781CED" w:rsidRPr="002911E4" w:rsidRDefault="00781CED" w:rsidP="0080631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9443F" w14:textId="589E128C" w:rsidR="00781CED" w:rsidRPr="002911E4" w:rsidRDefault="000A2DD2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781CED" w:rsidRPr="002911E4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C1F51" w14:textId="77777777" w:rsidR="00781CED" w:rsidRPr="002911E4" w:rsidRDefault="00781CED" w:rsidP="0080631C">
            <w:pPr>
              <w:jc w:val="center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  100,00</w:t>
            </w:r>
          </w:p>
        </w:tc>
      </w:tr>
      <w:tr w:rsidR="00781CED" w:rsidRPr="002911E4" w14:paraId="09876176" w14:textId="77777777" w:rsidTr="000A2DD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ACD59" w14:textId="77777777" w:rsidR="00781CED" w:rsidRPr="002911E4" w:rsidRDefault="00781CED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4 - Zadanie nr 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4CD71" w14:textId="77777777" w:rsidR="00781CED" w:rsidRPr="002911E4" w:rsidRDefault="00781CED" w:rsidP="0080631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2911E4">
              <w:rPr>
                <w:b/>
                <w:bCs/>
                <w:sz w:val="22"/>
                <w:szCs w:val="22"/>
              </w:rPr>
              <w:t>Urtica</w:t>
            </w:r>
            <w:proofErr w:type="spellEnd"/>
            <w:r w:rsidRPr="002911E4">
              <w:rPr>
                <w:b/>
                <w:bCs/>
                <w:sz w:val="22"/>
                <w:szCs w:val="22"/>
              </w:rPr>
              <w:t xml:space="preserve"> Sp. z o. o.</w:t>
            </w:r>
          </w:p>
          <w:p w14:paraId="57AA1010" w14:textId="77777777" w:rsidR="00781CED" w:rsidRPr="002911E4" w:rsidRDefault="00781CED" w:rsidP="0080631C">
            <w:pPr>
              <w:spacing w:line="276" w:lineRule="auto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ul. Krzemieniecka 120</w:t>
            </w:r>
          </w:p>
          <w:p w14:paraId="32370F81" w14:textId="77777777" w:rsidR="00781CED" w:rsidRPr="002911E4" w:rsidRDefault="00781CED" w:rsidP="0080631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54-613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A8B9A" w14:textId="3066F52D" w:rsidR="00781CED" w:rsidRPr="002911E4" w:rsidRDefault="000A2DD2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781CED" w:rsidRPr="002911E4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A4E36" w14:textId="77777777" w:rsidR="00781CED" w:rsidRPr="002911E4" w:rsidRDefault="00781CED" w:rsidP="0080631C">
            <w:pPr>
              <w:jc w:val="center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  100,00</w:t>
            </w:r>
          </w:p>
        </w:tc>
      </w:tr>
      <w:tr w:rsidR="00781CED" w:rsidRPr="002911E4" w14:paraId="0D01E994" w14:textId="77777777" w:rsidTr="000A2DD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29874" w14:textId="77777777" w:rsidR="00781CED" w:rsidRPr="002911E4" w:rsidRDefault="00781CED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5 - Zadanie nr 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F508A" w14:textId="7FD15610" w:rsidR="00781CED" w:rsidRPr="002911E4" w:rsidRDefault="00781CED" w:rsidP="0080631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2911E4">
              <w:rPr>
                <w:b/>
                <w:bCs/>
                <w:sz w:val="22"/>
                <w:szCs w:val="22"/>
              </w:rPr>
              <w:t>Salus</w:t>
            </w:r>
            <w:proofErr w:type="spellEnd"/>
            <w:r w:rsidRPr="002911E4">
              <w:rPr>
                <w:b/>
                <w:bCs/>
                <w:sz w:val="22"/>
                <w:szCs w:val="22"/>
              </w:rPr>
              <w:t xml:space="preserve"> International Sp. z o.o. </w:t>
            </w:r>
          </w:p>
          <w:p w14:paraId="6C119306" w14:textId="25A1F40C" w:rsidR="00781CED" w:rsidRPr="002911E4" w:rsidRDefault="007C1DFC" w:rsidP="0080631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781CED" w:rsidRPr="002911E4">
              <w:rPr>
                <w:sz w:val="22"/>
                <w:szCs w:val="22"/>
              </w:rPr>
              <w:t>Pułaskiego 9</w:t>
            </w:r>
          </w:p>
          <w:p w14:paraId="794245A9" w14:textId="77777777" w:rsidR="00781CED" w:rsidRPr="002911E4" w:rsidRDefault="00781CED" w:rsidP="0080631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76797" w14:textId="26B08CAD" w:rsidR="00781CED" w:rsidRPr="002911E4" w:rsidRDefault="000A2DD2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781CED" w:rsidRPr="002911E4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E0E28" w14:textId="77777777" w:rsidR="00781CED" w:rsidRPr="002911E4" w:rsidRDefault="00781CED" w:rsidP="0080631C">
            <w:pPr>
              <w:jc w:val="center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  100,00</w:t>
            </w:r>
          </w:p>
        </w:tc>
      </w:tr>
      <w:tr w:rsidR="00781CED" w:rsidRPr="002911E4" w14:paraId="791B09D2" w14:textId="77777777" w:rsidTr="000A2DD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D0559" w14:textId="77777777" w:rsidR="00781CED" w:rsidRPr="002911E4" w:rsidRDefault="00781CED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10 - Zadanie nr 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2F1E4" w14:textId="77777777" w:rsidR="00781CED" w:rsidRPr="002911E4" w:rsidRDefault="00781CED" w:rsidP="0080631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2911E4">
              <w:rPr>
                <w:b/>
                <w:bCs/>
                <w:sz w:val="22"/>
                <w:szCs w:val="22"/>
              </w:rPr>
              <w:t>Urtica</w:t>
            </w:r>
            <w:proofErr w:type="spellEnd"/>
            <w:r w:rsidRPr="002911E4">
              <w:rPr>
                <w:b/>
                <w:bCs/>
                <w:sz w:val="22"/>
                <w:szCs w:val="22"/>
              </w:rPr>
              <w:t xml:space="preserve"> Sp. z o. o.</w:t>
            </w:r>
          </w:p>
          <w:p w14:paraId="6AB66109" w14:textId="77777777" w:rsidR="00781CED" w:rsidRPr="002911E4" w:rsidRDefault="00781CED" w:rsidP="0080631C">
            <w:pPr>
              <w:spacing w:line="276" w:lineRule="auto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ul. Krzemieniecka 120</w:t>
            </w:r>
          </w:p>
          <w:p w14:paraId="71B592B9" w14:textId="77777777" w:rsidR="00781CED" w:rsidRPr="002911E4" w:rsidRDefault="00781CED" w:rsidP="0080631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54-613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AB818" w14:textId="6042C92B" w:rsidR="00781CED" w:rsidRPr="002911E4" w:rsidRDefault="000A2DD2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781CED" w:rsidRPr="002911E4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55858" w14:textId="77777777" w:rsidR="00781CED" w:rsidRPr="002911E4" w:rsidRDefault="00781CED" w:rsidP="0080631C">
            <w:pPr>
              <w:jc w:val="center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  100,00</w:t>
            </w:r>
          </w:p>
        </w:tc>
      </w:tr>
      <w:tr w:rsidR="00781CED" w:rsidRPr="002911E4" w14:paraId="5529BE10" w14:textId="77777777" w:rsidTr="000A2DD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4C609" w14:textId="77777777" w:rsidR="00781CED" w:rsidRPr="002911E4" w:rsidRDefault="00781CED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10 - Zadanie nr 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E0DC7" w14:textId="320C2039" w:rsidR="00781CED" w:rsidRPr="002911E4" w:rsidRDefault="00781CED" w:rsidP="0080631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2911E4">
              <w:rPr>
                <w:b/>
                <w:bCs/>
                <w:sz w:val="22"/>
                <w:szCs w:val="22"/>
              </w:rPr>
              <w:t>Salus</w:t>
            </w:r>
            <w:proofErr w:type="spellEnd"/>
            <w:r w:rsidRPr="002911E4">
              <w:rPr>
                <w:b/>
                <w:bCs/>
                <w:sz w:val="22"/>
                <w:szCs w:val="22"/>
              </w:rPr>
              <w:t xml:space="preserve"> International Sp. z o.o. </w:t>
            </w:r>
          </w:p>
          <w:p w14:paraId="5FA36235" w14:textId="632A4C5D" w:rsidR="00781CED" w:rsidRPr="002911E4" w:rsidRDefault="007C1DFC" w:rsidP="0080631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781CED" w:rsidRPr="002911E4">
              <w:rPr>
                <w:sz w:val="22"/>
                <w:szCs w:val="22"/>
              </w:rPr>
              <w:t>Pułaskiego 9</w:t>
            </w:r>
          </w:p>
          <w:p w14:paraId="19FB8012" w14:textId="77777777" w:rsidR="00781CED" w:rsidRPr="002911E4" w:rsidRDefault="00781CED" w:rsidP="0080631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CECD5" w14:textId="28C9C886" w:rsidR="00781CED" w:rsidRPr="002911E4" w:rsidRDefault="000A2DD2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781CED" w:rsidRPr="002911E4">
              <w:rPr>
                <w:sz w:val="22"/>
                <w:szCs w:val="22"/>
              </w:rPr>
              <w:t>1 - Cena - 85.67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68D5B" w14:textId="77777777" w:rsidR="00781CED" w:rsidRPr="002911E4" w:rsidRDefault="00781CED" w:rsidP="0080631C">
            <w:pPr>
              <w:jc w:val="center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  85,67</w:t>
            </w:r>
          </w:p>
        </w:tc>
      </w:tr>
      <w:tr w:rsidR="00781CED" w:rsidRPr="002911E4" w14:paraId="742ACAE4" w14:textId="77777777" w:rsidTr="000A2DD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D5C21" w14:textId="77777777" w:rsidR="00781CED" w:rsidRPr="002911E4" w:rsidRDefault="00781CED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10 - Zadanie nr 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4428B" w14:textId="77777777" w:rsidR="00781CED" w:rsidRPr="002911E4" w:rsidRDefault="00781CED" w:rsidP="0080631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2911E4">
              <w:rPr>
                <w:b/>
                <w:bCs/>
                <w:sz w:val="22"/>
                <w:szCs w:val="22"/>
              </w:rPr>
              <w:t>Asclepios</w:t>
            </w:r>
            <w:proofErr w:type="spellEnd"/>
            <w:r w:rsidRPr="002911E4">
              <w:rPr>
                <w:b/>
                <w:bCs/>
                <w:sz w:val="22"/>
                <w:szCs w:val="22"/>
              </w:rPr>
              <w:t xml:space="preserve"> S.A.</w:t>
            </w:r>
          </w:p>
          <w:p w14:paraId="32299F32" w14:textId="5A3A0600" w:rsidR="00781CED" w:rsidRPr="002911E4" w:rsidRDefault="007C1DFC" w:rsidP="0080631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proofErr w:type="spellStart"/>
            <w:r w:rsidR="00781CED" w:rsidRPr="002911E4">
              <w:rPr>
                <w:sz w:val="22"/>
                <w:szCs w:val="22"/>
              </w:rPr>
              <w:t>Hubska</w:t>
            </w:r>
            <w:proofErr w:type="spellEnd"/>
            <w:r w:rsidR="00781CED" w:rsidRPr="002911E4">
              <w:rPr>
                <w:sz w:val="22"/>
                <w:szCs w:val="22"/>
              </w:rPr>
              <w:t xml:space="preserve"> 44</w:t>
            </w:r>
          </w:p>
          <w:p w14:paraId="01CD0CB2" w14:textId="77777777" w:rsidR="00781CED" w:rsidRPr="002911E4" w:rsidRDefault="00781CED" w:rsidP="0080631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CBFBD" w14:textId="0CA46A7B" w:rsidR="00781CED" w:rsidRPr="002911E4" w:rsidRDefault="000A2DD2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781CED" w:rsidRPr="002911E4">
              <w:rPr>
                <w:sz w:val="22"/>
                <w:szCs w:val="22"/>
              </w:rPr>
              <w:t>1 - Cena - 83.26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47C8C" w14:textId="77777777" w:rsidR="00781CED" w:rsidRPr="002911E4" w:rsidRDefault="00781CED" w:rsidP="0080631C">
            <w:pPr>
              <w:jc w:val="center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  83,26</w:t>
            </w:r>
          </w:p>
        </w:tc>
      </w:tr>
      <w:tr w:rsidR="00781CED" w:rsidRPr="002911E4" w14:paraId="0BBF95AC" w14:textId="77777777" w:rsidTr="000A2DD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68A56" w14:textId="77777777" w:rsidR="00781CED" w:rsidRPr="002911E4" w:rsidRDefault="00781CED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11 - Zadanie nr 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5C24E" w14:textId="77777777" w:rsidR="00781CED" w:rsidRPr="002911E4" w:rsidRDefault="00781CED" w:rsidP="0080631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2911E4">
              <w:rPr>
                <w:b/>
                <w:bCs/>
                <w:sz w:val="22"/>
                <w:szCs w:val="22"/>
              </w:rPr>
              <w:t>Asclepios</w:t>
            </w:r>
            <w:proofErr w:type="spellEnd"/>
            <w:r w:rsidRPr="002911E4">
              <w:rPr>
                <w:b/>
                <w:bCs/>
                <w:sz w:val="22"/>
                <w:szCs w:val="22"/>
              </w:rPr>
              <w:t xml:space="preserve"> S.A.</w:t>
            </w:r>
          </w:p>
          <w:p w14:paraId="725C2BF6" w14:textId="62BFCAA1" w:rsidR="00781CED" w:rsidRPr="002911E4" w:rsidRDefault="007C1DFC" w:rsidP="0080631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proofErr w:type="spellStart"/>
            <w:r w:rsidR="00781CED" w:rsidRPr="002911E4">
              <w:rPr>
                <w:sz w:val="22"/>
                <w:szCs w:val="22"/>
              </w:rPr>
              <w:t>Hubska</w:t>
            </w:r>
            <w:proofErr w:type="spellEnd"/>
            <w:r w:rsidR="00781CED" w:rsidRPr="002911E4">
              <w:rPr>
                <w:sz w:val="22"/>
                <w:szCs w:val="22"/>
              </w:rPr>
              <w:t xml:space="preserve"> 44</w:t>
            </w:r>
          </w:p>
          <w:p w14:paraId="550F5F7F" w14:textId="77777777" w:rsidR="00781CED" w:rsidRPr="002911E4" w:rsidRDefault="00781CED" w:rsidP="0080631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F70F7" w14:textId="79714E71" w:rsidR="00781CED" w:rsidRPr="002911E4" w:rsidRDefault="000A2DD2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781CED" w:rsidRPr="002911E4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D87CD" w14:textId="77777777" w:rsidR="00781CED" w:rsidRPr="002911E4" w:rsidRDefault="00781CED" w:rsidP="0080631C">
            <w:pPr>
              <w:jc w:val="center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  100,00</w:t>
            </w:r>
          </w:p>
        </w:tc>
      </w:tr>
      <w:tr w:rsidR="00781CED" w:rsidRPr="002911E4" w14:paraId="01F4DED1" w14:textId="77777777" w:rsidTr="000A2DD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DA4ED" w14:textId="77777777" w:rsidR="00781CED" w:rsidRPr="002911E4" w:rsidRDefault="00781CED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11 - Zadanie nr 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CEFD8" w14:textId="77777777" w:rsidR="00781CED" w:rsidRPr="002911E4" w:rsidRDefault="00781CED" w:rsidP="0080631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2911E4">
              <w:rPr>
                <w:b/>
                <w:bCs/>
                <w:sz w:val="22"/>
                <w:szCs w:val="22"/>
              </w:rPr>
              <w:t>Delfarma</w:t>
            </w:r>
            <w:proofErr w:type="spellEnd"/>
            <w:r w:rsidRPr="002911E4">
              <w:rPr>
                <w:b/>
                <w:bCs/>
                <w:sz w:val="22"/>
                <w:szCs w:val="22"/>
              </w:rPr>
              <w:t xml:space="preserve"> Sp. z o.o.</w:t>
            </w:r>
          </w:p>
          <w:p w14:paraId="5C59D97B" w14:textId="083005FB" w:rsidR="00781CED" w:rsidRPr="002911E4" w:rsidRDefault="007C1DFC" w:rsidP="0080631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781CED" w:rsidRPr="002911E4">
              <w:rPr>
                <w:sz w:val="22"/>
                <w:szCs w:val="22"/>
              </w:rPr>
              <w:t>Św. Teresy od Dzieciątka Jezus 111</w:t>
            </w:r>
          </w:p>
          <w:p w14:paraId="7DF91D5F" w14:textId="77777777" w:rsidR="00781CED" w:rsidRPr="002911E4" w:rsidRDefault="00781CED" w:rsidP="0080631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91-222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8AF9C" w14:textId="1A331265" w:rsidR="00781CED" w:rsidRPr="002911E4" w:rsidRDefault="000A2DD2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781CED" w:rsidRPr="002911E4">
              <w:rPr>
                <w:sz w:val="22"/>
                <w:szCs w:val="22"/>
              </w:rPr>
              <w:t>1 - Cena - 99.47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5D54D" w14:textId="77777777" w:rsidR="00781CED" w:rsidRPr="002911E4" w:rsidRDefault="00781CED" w:rsidP="0080631C">
            <w:pPr>
              <w:jc w:val="center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  99,47</w:t>
            </w:r>
          </w:p>
        </w:tc>
      </w:tr>
      <w:tr w:rsidR="00781CED" w:rsidRPr="002911E4" w14:paraId="6B0BAD73" w14:textId="77777777" w:rsidTr="000A2DD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4A483" w14:textId="77777777" w:rsidR="00781CED" w:rsidRPr="002911E4" w:rsidRDefault="00781CED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11 - Zadanie nr 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7EBFD" w14:textId="3562337E" w:rsidR="00781CED" w:rsidRPr="002911E4" w:rsidRDefault="00781CED" w:rsidP="0080631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2911E4">
              <w:rPr>
                <w:b/>
                <w:bCs/>
                <w:sz w:val="22"/>
                <w:szCs w:val="22"/>
              </w:rPr>
              <w:t>Salus</w:t>
            </w:r>
            <w:proofErr w:type="spellEnd"/>
            <w:r w:rsidRPr="002911E4">
              <w:rPr>
                <w:b/>
                <w:bCs/>
                <w:sz w:val="22"/>
                <w:szCs w:val="22"/>
              </w:rPr>
              <w:t xml:space="preserve"> International Sp. z o.o. </w:t>
            </w:r>
          </w:p>
          <w:p w14:paraId="662534CE" w14:textId="1E4A0B77" w:rsidR="00781CED" w:rsidRPr="002911E4" w:rsidRDefault="007C1DFC" w:rsidP="0080631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ul. </w:t>
            </w:r>
            <w:r w:rsidR="00781CED" w:rsidRPr="002911E4">
              <w:rPr>
                <w:sz w:val="22"/>
                <w:szCs w:val="22"/>
              </w:rPr>
              <w:t>Pułaskiego 9</w:t>
            </w:r>
          </w:p>
          <w:p w14:paraId="3C67B241" w14:textId="77777777" w:rsidR="00781CED" w:rsidRPr="002911E4" w:rsidRDefault="00781CED" w:rsidP="0080631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E4545" w14:textId="4D9B9DA9" w:rsidR="00781CED" w:rsidRPr="002911E4" w:rsidRDefault="000A2DD2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K-</w:t>
            </w:r>
            <w:r w:rsidR="00781CED" w:rsidRPr="002911E4">
              <w:rPr>
                <w:sz w:val="22"/>
                <w:szCs w:val="22"/>
              </w:rPr>
              <w:t>1 - Cena - 84.50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46A38" w14:textId="77777777" w:rsidR="00781CED" w:rsidRPr="002911E4" w:rsidRDefault="00781CED" w:rsidP="0080631C">
            <w:pPr>
              <w:jc w:val="center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  84,50</w:t>
            </w:r>
          </w:p>
        </w:tc>
      </w:tr>
      <w:tr w:rsidR="00781CED" w:rsidRPr="002911E4" w14:paraId="01ACFD61" w14:textId="77777777" w:rsidTr="000A2DD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FD14" w14:textId="77777777" w:rsidR="00781CED" w:rsidRPr="002911E4" w:rsidRDefault="00781CED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11 - Zadanie nr 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EBC1D" w14:textId="77777777" w:rsidR="00781CED" w:rsidRPr="002911E4" w:rsidRDefault="00781CED" w:rsidP="0080631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2911E4">
              <w:rPr>
                <w:b/>
                <w:bCs/>
                <w:sz w:val="22"/>
                <w:szCs w:val="22"/>
              </w:rPr>
              <w:t>Urtica</w:t>
            </w:r>
            <w:proofErr w:type="spellEnd"/>
            <w:r w:rsidRPr="002911E4">
              <w:rPr>
                <w:b/>
                <w:bCs/>
                <w:sz w:val="22"/>
                <w:szCs w:val="22"/>
              </w:rPr>
              <w:t xml:space="preserve"> Sp. z o. o.</w:t>
            </w:r>
          </w:p>
          <w:p w14:paraId="7DC361D3" w14:textId="77777777" w:rsidR="00781CED" w:rsidRPr="002911E4" w:rsidRDefault="00781CED" w:rsidP="0080631C">
            <w:pPr>
              <w:spacing w:line="276" w:lineRule="auto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ul. Krzemieniecka 120</w:t>
            </w:r>
          </w:p>
          <w:p w14:paraId="4B8CCBD2" w14:textId="77777777" w:rsidR="00781CED" w:rsidRPr="002911E4" w:rsidRDefault="00781CED" w:rsidP="0080631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54-613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40DFA" w14:textId="43D6BA43" w:rsidR="00781CED" w:rsidRPr="002911E4" w:rsidRDefault="00EF366C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781CED" w:rsidRPr="002911E4">
              <w:rPr>
                <w:sz w:val="22"/>
                <w:szCs w:val="22"/>
              </w:rPr>
              <w:t>1 - Cena - 82.44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93617" w14:textId="77777777" w:rsidR="00781CED" w:rsidRPr="002911E4" w:rsidRDefault="00781CED" w:rsidP="0080631C">
            <w:pPr>
              <w:jc w:val="center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  82,44</w:t>
            </w:r>
          </w:p>
        </w:tc>
      </w:tr>
      <w:tr w:rsidR="00781CED" w:rsidRPr="002911E4" w14:paraId="76F4041A" w14:textId="77777777" w:rsidTr="000A2DD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130BA" w14:textId="77777777" w:rsidR="00781CED" w:rsidRPr="002911E4" w:rsidRDefault="00781CED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15 - Zadanie nr 15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73C25" w14:textId="77777777" w:rsidR="00781CED" w:rsidRPr="002911E4" w:rsidRDefault="00781CED" w:rsidP="0080631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2911E4">
              <w:rPr>
                <w:b/>
                <w:bCs/>
                <w:sz w:val="22"/>
                <w:szCs w:val="22"/>
              </w:rPr>
              <w:t>Urtica</w:t>
            </w:r>
            <w:proofErr w:type="spellEnd"/>
            <w:r w:rsidRPr="002911E4">
              <w:rPr>
                <w:b/>
                <w:bCs/>
                <w:sz w:val="22"/>
                <w:szCs w:val="22"/>
              </w:rPr>
              <w:t xml:space="preserve"> Sp. z o. o.</w:t>
            </w:r>
          </w:p>
          <w:p w14:paraId="210B297D" w14:textId="77777777" w:rsidR="00781CED" w:rsidRPr="002911E4" w:rsidRDefault="00781CED" w:rsidP="0080631C">
            <w:pPr>
              <w:spacing w:line="276" w:lineRule="auto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ul. Krzemieniecka 120</w:t>
            </w:r>
          </w:p>
          <w:p w14:paraId="44437647" w14:textId="77777777" w:rsidR="00781CED" w:rsidRPr="002911E4" w:rsidRDefault="00781CED" w:rsidP="0080631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54-613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D61C6" w14:textId="674F2997" w:rsidR="00781CED" w:rsidRPr="002911E4" w:rsidRDefault="00EF366C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781CED" w:rsidRPr="002911E4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CDCEB" w14:textId="77777777" w:rsidR="00781CED" w:rsidRPr="002911E4" w:rsidRDefault="00781CED" w:rsidP="0080631C">
            <w:pPr>
              <w:jc w:val="center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  100,00</w:t>
            </w:r>
          </w:p>
        </w:tc>
      </w:tr>
      <w:tr w:rsidR="00781CED" w:rsidRPr="002911E4" w14:paraId="25D3779E" w14:textId="77777777" w:rsidTr="000A2DD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32B9D" w14:textId="77777777" w:rsidR="00781CED" w:rsidRPr="002911E4" w:rsidRDefault="00781CED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18 - Zadanie nr 18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D03D9" w14:textId="76F4344A" w:rsidR="00781CED" w:rsidRPr="002911E4" w:rsidRDefault="00781CED" w:rsidP="0080631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2911E4">
              <w:rPr>
                <w:b/>
                <w:bCs/>
                <w:sz w:val="22"/>
                <w:szCs w:val="22"/>
              </w:rPr>
              <w:t>Salus</w:t>
            </w:r>
            <w:proofErr w:type="spellEnd"/>
            <w:r w:rsidRPr="002911E4">
              <w:rPr>
                <w:b/>
                <w:bCs/>
                <w:sz w:val="22"/>
                <w:szCs w:val="22"/>
              </w:rPr>
              <w:t xml:space="preserve"> International Sp. z o.o. </w:t>
            </w:r>
          </w:p>
          <w:p w14:paraId="7CB95F30" w14:textId="2469E4AC" w:rsidR="00781CED" w:rsidRPr="002911E4" w:rsidRDefault="007C1DFC" w:rsidP="0080631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781CED" w:rsidRPr="002911E4">
              <w:rPr>
                <w:sz w:val="22"/>
                <w:szCs w:val="22"/>
              </w:rPr>
              <w:t>Pułaskiego 9</w:t>
            </w:r>
          </w:p>
          <w:p w14:paraId="6E85BFF4" w14:textId="77777777" w:rsidR="00781CED" w:rsidRPr="002911E4" w:rsidRDefault="00781CED" w:rsidP="0080631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1ECCD" w14:textId="640E193E" w:rsidR="00781CED" w:rsidRPr="002911E4" w:rsidRDefault="00EF366C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781CED" w:rsidRPr="002911E4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6435F" w14:textId="77777777" w:rsidR="00781CED" w:rsidRPr="002911E4" w:rsidRDefault="00781CED" w:rsidP="0080631C">
            <w:pPr>
              <w:jc w:val="center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  100,00</w:t>
            </w:r>
          </w:p>
        </w:tc>
      </w:tr>
      <w:tr w:rsidR="00781CED" w:rsidRPr="002911E4" w14:paraId="78B6C674" w14:textId="77777777" w:rsidTr="000A2DD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0B5A6" w14:textId="77777777" w:rsidR="00781CED" w:rsidRPr="002911E4" w:rsidRDefault="00781CED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18 - Zadanie nr 18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5858E" w14:textId="77777777" w:rsidR="00781CED" w:rsidRPr="002911E4" w:rsidRDefault="00781CED" w:rsidP="0080631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2911E4">
              <w:rPr>
                <w:b/>
                <w:bCs/>
                <w:sz w:val="22"/>
                <w:szCs w:val="22"/>
              </w:rPr>
              <w:t>Urtica</w:t>
            </w:r>
            <w:proofErr w:type="spellEnd"/>
            <w:r w:rsidRPr="002911E4">
              <w:rPr>
                <w:b/>
                <w:bCs/>
                <w:sz w:val="22"/>
                <w:szCs w:val="22"/>
              </w:rPr>
              <w:t xml:space="preserve"> Sp. z o. o.</w:t>
            </w:r>
          </w:p>
          <w:p w14:paraId="5DC19A23" w14:textId="77777777" w:rsidR="00781CED" w:rsidRPr="002911E4" w:rsidRDefault="00781CED" w:rsidP="0080631C">
            <w:pPr>
              <w:spacing w:line="276" w:lineRule="auto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ul. Krzemieniecka 120</w:t>
            </w:r>
          </w:p>
          <w:p w14:paraId="67430CCD" w14:textId="77777777" w:rsidR="00781CED" w:rsidRPr="002911E4" w:rsidRDefault="00781CED" w:rsidP="0080631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54-613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EF762" w14:textId="5DF848EF" w:rsidR="00781CED" w:rsidRPr="002911E4" w:rsidRDefault="00EF366C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781CED" w:rsidRPr="002911E4">
              <w:rPr>
                <w:sz w:val="22"/>
                <w:szCs w:val="22"/>
              </w:rPr>
              <w:t>1 - Cena - 93.35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51515" w14:textId="77777777" w:rsidR="00781CED" w:rsidRPr="002911E4" w:rsidRDefault="00781CED" w:rsidP="0080631C">
            <w:pPr>
              <w:jc w:val="center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  93,35</w:t>
            </w:r>
          </w:p>
        </w:tc>
      </w:tr>
      <w:tr w:rsidR="00781CED" w:rsidRPr="002911E4" w14:paraId="770B9A7A" w14:textId="77777777" w:rsidTr="000A2DD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84BDA" w14:textId="77777777" w:rsidR="00781CED" w:rsidRPr="002911E4" w:rsidRDefault="00781CED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18 - Zadanie nr 18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29979" w14:textId="77777777" w:rsidR="00781CED" w:rsidRPr="002911E4" w:rsidRDefault="00781CED" w:rsidP="0080631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2911E4">
              <w:rPr>
                <w:b/>
                <w:bCs/>
                <w:sz w:val="22"/>
                <w:szCs w:val="22"/>
              </w:rPr>
              <w:t>Asclepios</w:t>
            </w:r>
            <w:proofErr w:type="spellEnd"/>
            <w:r w:rsidRPr="002911E4">
              <w:rPr>
                <w:b/>
                <w:bCs/>
                <w:sz w:val="22"/>
                <w:szCs w:val="22"/>
              </w:rPr>
              <w:t xml:space="preserve"> S.A.</w:t>
            </w:r>
          </w:p>
          <w:p w14:paraId="26B6A866" w14:textId="031E408E" w:rsidR="00781CED" w:rsidRPr="002911E4" w:rsidRDefault="007C1DFC" w:rsidP="0080631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proofErr w:type="spellStart"/>
            <w:r w:rsidR="00781CED" w:rsidRPr="002911E4">
              <w:rPr>
                <w:sz w:val="22"/>
                <w:szCs w:val="22"/>
              </w:rPr>
              <w:t>Hubska</w:t>
            </w:r>
            <w:proofErr w:type="spellEnd"/>
            <w:r w:rsidR="00781CED" w:rsidRPr="002911E4">
              <w:rPr>
                <w:sz w:val="22"/>
                <w:szCs w:val="22"/>
              </w:rPr>
              <w:t xml:space="preserve"> 44</w:t>
            </w:r>
          </w:p>
          <w:p w14:paraId="48672B0B" w14:textId="77777777" w:rsidR="00781CED" w:rsidRPr="002911E4" w:rsidRDefault="00781CED" w:rsidP="0080631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B249B" w14:textId="032B49CB" w:rsidR="00781CED" w:rsidRPr="002911E4" w:rsidRDefault="00EF366C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781CED" w:rsidRPr="002911E4">
              <w:rPr>
                <w:sz w:val="22"/>
                <w:szCs w:val="22"/>
              </w:rPr>
              <w:t>1 - Cena - 90.37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81F75" w14:textId="77777777" w:rsidR="00781CED" w:rsidRPr="002911E4" w:rsidRDefault="00781CED" w:rsidP="0080631C">
            <w:pPr>
              <w:jc w:val="center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  90,37</w:t>
            </w:r>
          </w:p>
        </w:tc>
      </w:tr>
      <w:tr w:rsidR="00781CED" w:rsidRPr="002911E4" w14:paraId="3E7036AE" w14:textId="77777777" w:rsidTr="000A2DD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22565" w14:textId="77777777" w:rsidR="00781CED" w:rsidRPr="002911E4" w:rsidRDefault="00781CED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19 - Zadanie nr 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15CE6" w14:textId="77777777" w:rsidR="00781CED" w:rsidRPr="002911E4" w:rsidRDefault="00781CED" w:rsidP="0080631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2911E4">
              <w:rPr>
                <w:b/>
                <w:bCs/>
                <w:sz w:val="22"/>
                <w:szCs w:val="22"/>
              </w:rPr>
              <w:t>Asclepios</w:t>
            </w:r>
            <w:proofErr w:type="spellEnd"/>
            <w:r w:rsidRPr="002911E4">
              <w:rPr>
                <w:b/>
                <w:bCs/>
                <w:sz w:val="22"/>
                <w:szCs w:val="22"/>
              </w:rPr>
              <w:t xml:space="preserve"> S.A.</w:t>
            </w:r>
          </w:p>
          <w:p w14:paraId="4BE5A8CA" w14:textId="6FC20961" w:rsidR="00781CED" w:rsidRPr="002911E4" w:rsidRDefault="007C1DFC" w:rsidP="0080631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proofErr w:type="spellStart"/>
            <w:r w:rsidR="00781CED" w:rsidRPr="002911E4">
              <w:rPr>
                <w:sz w:val="22"/>
                <w:szCs w:val="22"/>
              </w:rPr>
              <w:t>Hubska</w:t>
            </w:r>
            <w:proofErr w:type="spellEnd"/>
            <w:r w:rsidR="00781CED" w:rsidRPr="002911E4">
              <w:rPr>
                <w:sz w:val="22"/>
                <w:szCs w:val="22"/>
              </w:rPr>
              <w:t xml:space="preserve"> 44</w:t>
            </w:r>
          </w:p>
          <w:p w14:paraId="448920EE" w14:textId="77777777" w:rsidR="00781CED" w:rsidRPr="002911E4" w:rsidRDefault="00781CED" w:rsidP="0080631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1123E" w14:textId="4B125B2C" w:rsidR="00781CED" w:rsidRPr="002911E4" w:rsidRDefault="00EF366C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781CED" w:rsidRPr="002911E4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5AED1" w14:textId="77777777" w:rsidR="00781CED" w:rsidRPr="002911E4" w:rsidRDefault="00781CED" w:rsidP="0080631C">
            <w:pPr>
              <w:jc w:val="center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  100,00</w:t>
            </w:r>
          </w:p>
        </w:tc>
      </w:tr>
      <w:tr w:rsidR="00781CED" w:rsidRPr="002911E4" w14:paraId="625FF670" w14:textId="77777777" w:rsidTr="000A2DD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E983C" w14:textId="77777777" w:rsidR="00781CED" w:rsidRPr="002911E4" w:rsidRDefault="00781CED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19 - Zadanie nr 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32CA2" w14:textId="01EEB08D" w:rsidR="00781CED" w:rsidRPr="002911E4" w:rsidRDefault="00781CED" w:rsidP="0080631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2911E4">
              <w:rPr>
                <w:b/>
                <w:bCs/>
                <w:sz w:val="22"/>
                <w:szCs w:val="22"/>
              </w:rPr>
              <w:t>Salus</w:t>
            </w:r>
            <w:proofErr w:type="spellEnd"/>
            <w:r w:rsidRPr="002911E4">
              <w:rPr>
                <w:b/>
                <w:bCs/>
                <w:sz w:val="22"/>
                <w:szCs w:val="22"/>
              </w:rPr>
              <w:t xml:space="preserve"> International Sp. z o.o. </w:t>
            </w:r>
          </w:p>
          <w:p w14:paraId="36E41FFD" w14:textId="1186B49D" w:rsidR="00781CED" w:rsidRPr="002911E4" w:rsidRDefault="007C1DFC" w:rsidP="0080631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781CED" w:rsidRPr="002911E4">
              <w:rPr>
                <w:sz w:val="22"/>
                <w:szCs w:val="22"/>
              </w:rPr>
              <w:t>Pułaskiego 9</w:t>
            </w:r>
          </w:p>
          <w:p w14:paraId="68ABFE48" w14:textId="77777777" w:rsidR="00781CED" w:rsidRPr="002911E4" w:rsidRDefault="00781CED" w:rsidP="0080631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6F40A" w14:textId="376FD244" w:rsidR="00781CED" w:rsidRPr="002911E4" w:rsidRDefault="00EF366C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781CED" w:rsidRPr="002911E4">
              <w:rPr>
                <w:sz w:val="22"/>
                <w:szCs w:val="22"/>
              </w:rPr>
              <w:t>1 - Cena - 97.75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CDBFB" w14:textId="77777777" w:rsidR="00781CED" w:rsidRPr="002911E4" w:rsidRDefault="00781CED" w:rsidP="0080631C">
            <w:pPr>
              <w:jc w:val="center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  97,75</w:t>
            </w:r>
          </w:p>
        </w:tc>
      </w:tr>
      <w:tr w:rsidR="00EF366C" w:rsidRPr="002911E4" w14:paraId="09F005E5" w14:textId="77777777" w:rsidTr="002F5F9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E00C1" w14:textId="77777777" w:rsidR="00EF366C" w:rsidRPr="002911E4" w:rsidRDefault="00EF366C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19 - Zadanie nr 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FAC53" w14:textId="77777777" w:rsidR="00EF366C" w:rsidRPr="002911E4" w:rsidRDefault="00EF366C" w:rsidP="0080631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11E4">
              <w:rPr>
                <w:b/>
                <w:bCs/>
                <w:sz w:val="22"/>
                <w:szCs w:val="22"/>
              </w:rPr>
              <w:t>NEUCA S.A.</w:t>
            </w:r>
          </w:p>
          <w:p w14:paraId="57B2DF8A" w14:textId="149E1284" w:rsidR="00EF366C" w:rsidRPr="002911E4" w:rsidRDefault="00EF366C" w:rsidP="0080631C">
            <w:pPr>
              <w:spacing w:line="276" w:lineRule="auto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Forteczna 35-37</w:t>
            </w:r>
          </w:p>
          <w:p w14:paraId="0436A6D9" w14:textId="77777777" w:rsidR="00EF366C" w:rsidRPr="002911E4" w:rsidRDefault="00EF366C" w:rsidP="0080631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87-100 Toruń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AC4DC" w14:textId="77777777" w:rsidR="00EF366C" w:rsidRDefault="00EF366C" w:rsidP="0080631C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345A5EB5" w14:textId="66F9A8BA" w:rsidR="00EF366C" w:rsidRPr="002911E4" w:rsidRDefault="00EF366C" w:rsidP="0080631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  <w:tr w:rsidR="00EF366C" w:rsidRPr="002911E4" w14:paraId="5664DC32" w14:textId="77777777" w:rsidTr="009814F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EE840" w14:textId="77777777" w:rsidR="00EF366C" w:rsidRPr="002911E4" w:rsidRDefault="00EF366C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19 - Zadanie nr 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0B2B9" w14:textId="0F391BB0" w:rsidR="00EF366C" w:rsidRPr="002911E4" w:rsidRDefault="00EF366C" w:rsidP="0080631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11E4">
              <w:rPr>
                <w:b/>
                <w:bCs/>
                <w:sz w:val="22"/>
                <w:szCs w:val="22"/>
              </w:rPr>
              <w:t xml:space="preserve">Farmacol Logistyka </w:t>
            </w:r>
            <w:r>
              <w:rPr>
                <w:b/>
                <w:bCs/>
                <w:sz w:val="22"/>
                <w:szCs w:val="22"/>
              </w:rPr>
              <w:br/>
            </w:r>
            <w:r w:rsidRPr="002911E4">
              <w:rPr>
                <w:b/>
                <w:bCs/>
                <w:sz w:val="22"/>
                <w:szCs w:val="22"/>
              </w:rPr>
              <w:t>Sp. z o.o.</w:t>
            </w:r>
          </w:p>
          <w:p w14:paraId="5F952405" w14:textId="1686584E" w:rsidR="00EF366C" w:rsidRPr="002911E4" w:rsidRDefault="00EF366C" w:rsidP="0080631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2911E4">
              <w:rPr>
                <w:sz w:val="22"/>
                <w:szCs w:val="22"/>
              </w:rPr>
              <w:t>Szopienicka 77</w:t>
            </w:r>
          </w:p>
          <w:p w14:paraId="7793B239" w14:textId="77777777" w:rsidR="00EF366C" w:rsidRPr="002911E4" w:rsidRDefault="00EF366C" w:rsidP="0080631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40-431 Katowice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4278B" w14:textId="77777777" w:rsidR="00EF366C" w:rsidRDefault="00EF366C" w:rsidP="0080631C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5F1C292F" w14:textId="087E73FB" w:rsidR="00EF366C" w:rsidRPr="002911E4" w:rsidRDefault="00EF366C" w:rsidP="0080631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  <w:tr w:rsidR="00EF366C" w:rsidRPr="002911E4" w14:paraId="0B159C5C" w14:textId="77777777" w:rsidTr="006A26C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0481F" w14:textId="77777777" w:rsidR="00EF366C" w:rsidRPr="002911E4" w:rsidRDefault="00EF366C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19 - Zadanie nr 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BC4EC" w14:textId="77777777" w:rsidR="00EF366C" w:rsidRPr="002911E4" w:rsidRDefault="00EF366C" w:rsidP="0080631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2911E4">
              <w:rPr>
                <w:b/>
                <w:bCs/>
                <w:sz w:val="22"/>
                <w:szCs w:val="22"/>
              </w:rPr>
              <w:t>Urtica</w:t>
            </w:r>
            <w:proofErr w:type="spellEnd"/>
            <w:r w:rsidRPr="002911E4">
              <w:rPr>
                <w:b/>
                <w:bCs/>
                <w:sz w:val="22"/>
                <w:szCs w:val="22"/>
              </w:rPr>
              <w:t xml:space="preserve"> Sp. z o. o.</w:t>
            </w:r>
          </w:p>
          <w:p w14:paraId="4C7E6EB8" w14:textId="77777777" w:rsidR="00EF366C" w:rsidRPr="002911E4" w:rsidRDefault="00EF366C" w:rsidP="0080631C">
            <w:pPr>
              <w:spacing w:line="276" w:lineRule="auto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ul. Krzemieniecka 120</w:t>
            </w:r>
          </w:p>
          <w:p w14:paraId="296A72A5" w14:textId="77777777" w:rsidR="00EF366C" w:rsidRPr="002911E4" w:rsidRDefault="00EF366C" w:rsidP="0080631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54-613 Wrocław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99689" w14:textId="77777777" w:rsidR="00EF366C" w:rsidRDefault="00EF366C" w:rsidP="0080631C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315E55FD" w14:textId="49DDE4A6" w:rsidR="00EF366C" w:rsidRPr="002911E4" w:rsidRDefault="00EF366C" w:rsidP="0080631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  <w:tr w:rsidR="00781CED" w:rsidRPr="002911E4" w14:paraId="39B80983" w14:textId="77777777" w:rsidTr="000A2DD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C39E8" w14:textId="77777777" w:rsidR="00781CED" w:rsidRPr="002911E4" w:rsidRDefault="00781CED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20 - Zadanie nr 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653DE" w14:textId="3AF6585E" w:rsidR="00781CED" w:rsidRPr="002911E4" w:rsidRDefault="00781CED" w:rsidP="0080631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2911E4">
              <w:rPr>
                <w:b/>
                <w:bCs/>
                <w:sz w:val="22"/>
                <w:szCs w:val="22"/>
              </w:rPr>
              <w:t>Salus</w:t>
            </w:r>
            <w:proofErr w:type="spellEnd"/>
            <w:r w:rsidRPr="002911E4">
              <w:rPr>
                <w:b/>
                <w:bCs/>
                <w:sz w:val="22"/>
                <w:szCs w:val="22"/>
              </w:rPr>
              <w:t xml:space="preserve"> International Sp. z o.o. </w:t>
            </w:r>
          </w:p>
          <w:p w14:paraId="4F2C5CA4" w14:textId="1B10B7B0" w:rsidR="00781CED" w:rsidRPr="002911E4" w:rsidRDefault="007C1DFC" w:rsidP="0080631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781CED" w:rsidRPr="002911E4">
              <w:rPr>
                <w:sz w:val="22"/>
                <w:szCs w:val="22"/>
              </w:rPr>
              <w:t>Pułaskiego 9</w:t>
            </w:r>
          </w:p>
          <w:p w14:paraId="73EAD61E" w14:textId="77777777" w:rsidR="00781CED" w:rsidRPr="002911E4" w:rsidRDefault="00781CED" w:rsidP="0080631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5353D" w14:textId="28603A59" w:rsidR="00781CED" w:rsidRPr="002911E4" w:rsidRDefault="00E90665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781CED" w:rsidRPr="002911E4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80DD9" w14:textId="77777777" w:rsidR="00781CED" w:rsidRPr="002911E4" w:rsidRDefault="00781CED" w:rsidP="0080631C">
            <w:pPr>
              <w:jc w:val="center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  100,00</w:t>
            </w:r>
          </w:p>
        </w:tc>
      </w:tr>
      <w:tr w:rsidR="00781CED" w:rsidRPr="002911E4" w14:paraId="33F22E5F" w14:textId="77777777" w:rsidTr="000A2DD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484F3" w14:textId="77777777" w:rsidR="00781CED" w:rsidRPr="002911E4" w:rsidRDefault="00781CED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26 - Zadanie nr 26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D2E27" w14:textId="52A94DB1" w:rsidR="00781CED" w:rsidRPr="002911E4" w:rsidRDefault="00781CED" w:rsidP="0080631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2911E4">
              <w:rPr>
                <w:b/>
                <w:bCs/>
                <w:sz w:val="22"/>
                <w:szCs w:val="22"/>
              </w:rPr>
              <w:t>Salus</w:t>
            </w:r>
            <w:proofErr w:type="spellEnd"/>
            <w:r w:rsidRPr="002911E4">
              <w:rPr>
                <w:b/>
                <w:bCs/>
                <w:sz w:val="22"/>
                <w:szCs w:val="22"/>
              </w:rPr>
              <w:t xml:space="preserve"> International Sp. z o.o. </w:t>
            </w:r>
          </w:p>
          <w:p w14:paraId="5E9059C5" w14:textId="2CC5F42F" w:rsidR="00781CED" w:rsidRPr="002911E4" w:rsidRDefault="000A2DD2" w:rsidP="0080631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781CED" w:rsidRPr="002911E4">
              <w:rPr>
                <w:sz w:val="22"/>
                <w:szCs w:val="22"/>
              </w:rPr>
              <w:t>Pułaskiego 9</w:t>
            </w:r>
          </w:p>
          <w:p w14:paraId="62D0BEF8" w14:textId="77777777" w:rsidR="00781CED" w:rsidRPr="002911E4" w:rsidRDefault="00781CED" w:rsidP="0080631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B1937" w14:textId="57C389EF" w:rsidR="00781CED" w:rsidRPr="002911E4" w:rsidRDefault="00E90665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781CED" w:rsidRPr="002911E4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34D1D" w14:textId="77777777" w:rsidR="00781CED" w:rsidRPr="002911E4" w:rsidRDefault="00781CED" w:rsidP="0080631C">
            <w:pPr>
              <w:jc w:val="center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  100,00</w:t>
            </w:r>
          </w:p>
        </w:tc>
      </w:tr>
      <w:tr w:rsidR="00781CED" w:rsidRPr="002911E4" w14:paraId="29443893" w14:textId="77777777" w:rsidTr="000A2DD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9CE5F" w14:textId="77777777" w:rsidR="00781CED" w:rsidRPr="002911E4" w:rsidRDefault="00781CED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26 - Zadanie nr 26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F06E0" w14:textId="4135835E" w:rsidR="00781CED" w:rsidRPr="002911E4" w:rsidRDefault="00781CED" w:rsidP="0080631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11E4">
              <w:rPr>
                <w:b/>
                <w:bCs/>
                <w:sz w:val="22"/>
                <w:szCs w:val="22"/>
              </w:rPr>
              <w:t xml:space="preserve">Farmacol Logistyka </w:t>
            </w:r>
            <w:r w:rsidR="000A2DD2">
              <w:rPr>
                <w:b/>
                <w:bCs/>
                <w:sz w:val="22"/>
                <w:szCs w:val="22"/>
              </w:rPr>
              <w:br/>
            </w:r>
            <w:r w:rsidRPr="002911E4">
              <w:rPr>
                <w:b/>
                <w:bCs/>
                <w:sz w:val="22"/>
                <w:szCs w:val="22"/>
              </w:rPr>
              <w:t>Sp. z o.o.</w:t>
            </w:r>
          </w:p>
          <w:p w14:paraId="4FD79CA9" w14:textId="00BAE28E" w:rsidR="00781CED" w:rsidRPr="002911E4" w:rsidRDefault="000A2DD2" w:rsidP="0080631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781CED" w:rsidRPr="002911E4">
              <w:rPr>
                <w:sz w:val="22"/>
                <w:szCs w:val="22"/>
              </w:rPr>
              <w:t>Szopienicka 77</w:t>
            </w:r>
          </w:p>
          <w:p w14:paraId="1DA1DEB5" w14:textId="77777777" w:rsidR="00781CED" w:rsidRPr="002911E4" w:rsidRDefault="00781CED" w:rsidP="0080631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97B07" w14:textId="262B2B6F" w:rsidR="00781CED" w:rsidRPr="002911E4" w:rsidRDefault="00E90665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781CED" w:rsidRPr="002911E4">
              <w:rPr>
                <w:sz w:val="22"/>
                <w:szCs w:val="22"/>
              </w:rPr>
              <w:t>1 - Cena - 86.59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19B00" w14:textId="77777777" w:rsidR="00781CED" w:rsidRPr="002911E4" w:rsidRDefault="00781CED" w:rsidP="0080631C">
            <w:pPr>
              <w:jc w:val="center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  86,59</w:t>
            </w:r>
          </w:p>
        </w:tc>
      </w:tr>
      <w:tr w:rsidR="00781CED" w:rsidRPr="002911E4" w14:paraId="327DB9E5" w14:textId="77777777" w:rsidTr="000A2DD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B369F" w14:textId="77777777" w:rsidR="00781CED" w:rsidRPr="002911E4" w:rsidRDefault="00781CED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26 - Zadanie nr 26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B35B9" w14:textId="77777777" w:rsidR="00781CED" w:rsidRPr="002911E4" w:rsidRDefault="00781CED" w:rsidP="0080631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2911E4">
              <w:rPr>
                <w:b/>
                <w:bCs/>
                <w:sz w:val="22"/>
                <w:szCs w:val="22"/>
              </w:rPr>
              <w:t>Urtica</w:t>
            </w:r>
            <w:proofErr w:type="spellEnd"/>
            <w:r w:rsidRPr="002911E4">
              <w:rPr>
                <w:b/>
                <w:bCs/>
                <w:sz w:val="22"/>
                <w:szCs w:val="22"/>
              </w:rPr>
              <w:t xml:space="preserve"> Sp. z o. o.</w:t>
            </w:r>
          </w:p>
          <w:p w14:paraId="5638CA61" w14:textId="77777777" w:rsidR="00781CED" w:rsidRPr="002911E4" w:rsidRDefault="00781CED" w:rsidP="0080631C">
            <w:pPr>
              <w:spacing w:line="276" w:lineRule="auto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ul. Krzemieniecka 120</w:t>
            </w:r>
          </w:p>
          <w:p w14:paraId="5BB8D2B6" w14:textId="77777777" w:rsidR="00781CED" w:rsidRPr="002911E4" w:rsidRDefault="00781CED" w:rsidP="0080631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54-613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88A66" w14:textId="353F2A71" w:rsidR="00781CED" w:rsidRPr="002911E4" w:rsidRDefault="00E90665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781CED" w:rsidRPr="002911E4">
              <w:rPr>
                <w:sz w:val="22"/>
                <w:szCs w:val="22"/>
              </w:rPr>
              <w:t>1 - Cena - 84.95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255AE" w14:textId="77777777" w:rsidR="00781CED" w:rsidRPr="002911E4" w:rsidRDefault="00781CED" w:rsidP="0080631C">
            <w:pPr>
              <w:jc w:val="center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  84,95</w:t>
            </w:r>
          </w:p>
        </w:tc>
      </w:tr>
      <w:tr w:rsidR="00781CED" w:rsidRPr="002911E4" w14:paraId="102BC100" w14:textId="77777777" w:rsidTr="000A2DD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15D30" w14:textId="77777777" w:rsidR="00781CED" w:rsidRPr="002911E4" w:rsidRDefault="00781CED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lastRenderedPageBreak/>
              <w:t>26 - Zadanie nr 26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0A97D" w14:textId="1C9203D5" w:rsidR="00781CED" w:rsidRPr="002911E4" w:rsidRDefault="00781CED" w:rsidP="0080631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11E4">
              <w:rPr>
                <w:b/>
                <w:bCs/>
                <w:sz w:val="22"/>
                <w:szCs w:val="22"/>
              </w:rPr>
              <w:t xml:space="preserve">Fresenius </w:t>
            </w:r>
            <w:proofErr w:type="spellStart"/>
            <w:r w:rsidRPr="002911E4">
              <w:rPr>
                <w:b/>
                <w:bCs/>
                <w:sz w:val="22"/>
                <w:szCs w:val="22"/>
              </w:rPr>
              <w:t>Kabi</w:t>
            </w:r>
            <w:proofErr w:type="spellEnd"/>
            <w:r w:rsidRPr="002911E4">
              <w:rPr>
                <w:b/>
                <w:bCs/>
                <w:sz w:val="22"/>
                <w:szCs w:val="22"/>
              </w:rPr>
              <w:t xml:space="preserve"> Polska </w:t>
            </w:r>
            <w:r w:rsidR="000A2DD2">
              <w:rPr>
                <w:b/>
                <w:bCs/>
                <w:sz w:val="22"/>
                <w:szCs w:val="22"/>
              </w:rPr>
              <w:br/>
            </w:r>
            <w:r w:rsidRPr="002911E4">
              <w:rPr>
                <w:b/>
                <w:bCs/>
                <w:sz w:val="22"/>
                <w:szCs w:val="22"/>
              </w:rPr>
              <w:t>Sp.  z o.o.</w:t>
            </w:r>
          </w:p>
          <w:p w14:paraId="15232350" w14:textId="53BA45A8" w:rsidR="00781CED" w:rsidRPr="002911E4" w:rsidRDefault="000A2DD2" w:rsidP="0080631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781CED" w:rsidRPr="002911E4">
              <w:rPr>
                <w:sz w:val="22"/>
                <w:szCs w:val="22"/>
              </w:rPr>
              <w:t>Al. Jerozolimskie 134</w:t>
            </w:r>
          </w:p>
          <w:p w14:paraId="000E7421" w14:textId="1AF0802D" w:rsidR="00781CED" w:rsidRPr="002911E4" w:rsidRDefault="00781CED" w:rsidP="0080631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02-</w:t>
            </w:r>
            <w:r w:rsidR="000A2DD2">
              <w:rPr>
                <w:sz w:val="22"/>
                <w:szCs w:val="22"/>
              </w:rPr>
              <w:t>495</w:t>
            </w:r>
            <w:r w:rsidRPr="002911E4">
              <w:rPr>
                <w:sz w:val="22"/>
                <w:szCs w:val="22"/>
              </w:rPr>
              <w:t xml:space="preserve">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9D514" w14:textId="3F483DC7" w:rsidR="00781CED" w:rsidRPr="002911E4" w:rsidRDefault="00E90665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781CED" w:rsidRPr="002911E4">
              <w:rPr>
                <w:sz w:val="22"/>
                <w:szCs w:val="22"/>
              </w:rPr>
              <w:t>1 - Cena - 81.87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037DB" w14:textId="77777777" w:rsidR="00781CED" w:rsidRPr="002911E4" w:rsidRDefault="00781CED" w:rsidP="0080631C">
            <w:pPr>
              <w:jc w:val="center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  81,87</w:t>
            </w:r>
          </w:p>
        </w:tc>
      </w:tr>
      <w:tr w:rsidR="00781CED" w:rsidRPr="002911E4" w14:paraId="4092B8F6" w14:textId="77777777" w:rsidTr="000A2DD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378CC" w14:textId="77777777" w:rsidR="00781CED" w:rsidRPr="002911E4" w:rsidRDefault="00781CED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31 - Zadanie nr 31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E18C8" w14:textId="77777777" w:rsidR="00781CED" w:rsidRPr="002911E4" w:rsidRDefault="00781CED" w:rsidP="0080631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2911E4">
              <w:rPr>
                <w:b/>
                <w:bCs/>
                <w:sz w:val="22"/>
                <w:szCs w:val="22"/>
              </w:rPr>
              <w:t>Asclepios</w:t>
            </w:r>
            <w:proofErr w:type="spellEnd"/>
            <w:r w:rsidRPr="002911E4">
              <w:rPr>
                <w:b/>
                <w:bCs/>
                <w:sz w:val="22"/>
                <w:szCs w:val="22"/>
              </w:rPr>
              <w:t xml:space="preserve"> S.A.</w:t>
            </w:r>
          </w:p>
          <w:p w14:paraId="47F96EFF" w14:textId="79618073" w:rsidR="00781CED" w:rsidRPr="002911E4" w:rsidRDefault="000A2DD2" w:rsidP="0080631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proofErr w:type="spellStart"/>
            <w:r w:rsidR="00781CED" w:rsidRPr="002911E4">
              <w:rPr>
                <w:sz w:val="22"/>
                <w:szCs w:val="22"/>
              </w:rPr>
              <w:t>Hubska</w:t>
            </w:r>
            <w:proofErr w:type="spellEnd"/>
            <w:r w:rsidR="00781CED" w:rsidRPr="002911E4">
              <w:rPr>
                <w:sz w:val="22"/>
                <w:szCs w:val="22"/>
              </w:rPr>
              <w:t xml:space="preserve"> 44</w:t>
            </w:r>
          </w:p>
          <w:p w14:paraId="47240B45" w14:textId="77777777" w:rsidR="00781CED" w:rsidRPr="002911E4" w:rsidRDefault="00781CED" w:rsidP="0080631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13FB7" w14:textId="399E9B32" w:rsidR="00781CED" w:rsidRPr="002911E4" w:rsidRDefault="00940197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781CED" w:rsidRPr="002911E4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62DAB" w14:textId="77777777" w:rsidR="00781CED" w:rsidRPr="002911E4" w:rsidRDefault="00781CED" w:rsidP="0080631C">
            <w:pPr>
              <w:jc w:val="center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  100,00</w:t>
            </w:r>
          </w:p>
        </w:tc>
      </w:tr>
      <w:tr w:rsidR="00781CED" w:rsidRPr="002911E4" w14:paraId="17D60145" w14:textId="77777777" w:rsidTr="000A2DD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E85EA" w14:textId="77777777" w:rsidR="00781CED" w:rsidRPr="002911E4" w:rsidRDefault="00781CED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31 - Zadanie nr 31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445F7" w14:textId="77777777" w:rsidR="00781CED" w:rsidRPr="002911E4" w:rsidRDefault="00781CED" w:rsidP="0080631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2911E4">
              <w:rPr>
                <w:b/>
                <w:bCs/>
                <w:sz w:val="22"/>
                <w:szCs w:val="22"/>
              </w:rPr>
              <w:t>Urtica</w:t>
            </w:r>
            <w:proofErr w:type="spellEnd"/>
            <w:r w:rsidRPr="002911E4">
              <w:rPr>
                <w:b/>
                <w:bCs/>
                <w:sz w:val="22"/>
                <w:szCs w:val="22"/>
              </w:rPr>
              <w:t xml:space="preserve"> Sp. z o. o.</w:t>
            </w:r>
          </w:p>
          <w:p w14:paraId="3E2CD40C" w14:textId="77777777" w:rsidR="00781CED" w:rsidRPr="002911E4" w:rsidRDefault="00781CED" w:rsidP="0080631C">
            <w:pPr>
              <w:spacing w:line="276" w:lineRule="auto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ul. Krzemieniecka 120</w:t>
            </w:r>
          </w:p>
          <w:p w14:paraId="58CF967E" w14:textId="77777777" w:rsidR="00781CED" w:rsidRPr="002911E4" w:rsidRDefault="00781CED" w:rsidP="0080631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54-613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D3A37" w14:textId="6EAA7343" w:rsidR="00781CED" w:rsidRPr="002911E4" w:rsidRDefault="00940197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781CED" w:rsidRPr="002911E4">
              <w:rPr>
                <w:sz w:val="22"/>
                <w:szCs w:val="22"/>
              </w:rPr>
              <w:t>1 - Cena - 68.64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F0CAD" w14:textId="77777777" w:rsidR="00781CED" w:rsidRPr="002911E4" w:rsidRDefault="00781CED" w:rsidP="0080631C">
            <w:pPr>
              <w:jc w:val="center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  68,64</w:t>
            </w:r>
          </w:p>
        </w:tc>
      </w:tr>
      <w:tr w:rsidR="00781CED" w:rsidRPr="002911E4" w14:paraId="17284F2E" w14:textId="77777777" w:rsidTr="000A2DD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5C73D" w14:textId="77777777" w:rsidR="00781CED" w:rsidRPr="002911E4" w:rsidRDefault="00781CED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34 - Zadanie nr 34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95B48" w14:textId="77777777" w:rsidR="00781CED" w:rsidRPr="002911E4" w:rsidRDefault="00781CED" w:rsidP="0080631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2911E4">
              <w:rPr>
                <w:b/>
                <w:bCs/>
                <w:sz w:val="22"/>
                <w:szCs w:val="22"/>
              </w:rPr>
              <w:t>Asclepios</w:t>
            </w:r>
            <w:proofErr w:type="spellEnd"/>
            <w:r w:rsidRPr="002911E4">
              <w:rPr>
                <w:b/>
                <w:bCs/>
                <w:sz w:val="22"/>
                <w:szCs w:val="22"/>
              </w:rPr>
              <w:t xml:space="preserve"> S.A.</w:t>
            </w:r>
          </w:p>
          <w:p w14:paraId="681FB71D" w14:textId="7EACB47F" w:rsidR="00781CED" w:rsidRPr="002911E4" w:rsidRDefault="000A2DD2" w:rsidP="0080631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proofErr w:type="spellStart"/>
            <w:r w:rsidR="00781CED" w:rsidRPr="002911E4">
              <w:rPr>
                <w:sz w:val="22"/>
                <w:szCs w:val="22"/>
              </w:rPr>
              <w:t>Hubska</w:t>
            </w:r>
            <w:proofErr w:type="spellEnd"/>
            <w:r w:rsidR="00781CED" w:rsidRPr="002911E4">
              <w:rPr>
                <w:sz w:val="22"/>
                <w:szCs w:val="22"/>
              </w:rPr>
              <w:t xml:space="preserve"> 44</w:t>
            </w:r>
          </w:p>
          <w:p w14:paraId="23C0CB33" w14:textId="77777777" w:rsidR="00781CED" w:rsidRPr="002911E4" w:rsidRDefault="00781CED" w:rsidP="0080631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01A13" w14:textId="63FCE728" w:rsidR="00781CED" w:rsidRPr="002911E4" w:rsidRDefault="00940197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781CED" w:rsidRPr="002911E4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52DBB" w14:textId="77777777" w:rsidR="00781CED" w:rsidRPr="002911E4" w:rsidRDefault="00781CED" w:rsidP="0080631C">
            <w:pPr>
              <w:jc w:val="center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  100,00</w:t>
            </w:r>
          </w:p>
        </w:tc>
      </w:tr>
      <w:tr w:rsidR="00781CED" w:rsidRPr="002911E4" w14:paraId="66ACE224" w14:textId="77777777" w:rsidTr="000A2DD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24EF0" w14:textId="77777777" w:rsidR="00781CED" w:rsidRPr="002911E4" w:rsidRDefault="00781CED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34 - Zadanie nr 34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AFBA5" w14:textId="42957149" w:rsidR="00781CED" w:rsidRPr="002911E4" w:rsidRDefault="00781CED" w:rsidP="0080631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11E4">
              <w:rPr>
                <w:b/>
                <w:bCs/>
                <w:sz w:val="22"/>
                <w:szCs w:val="22"/>
              </w:rPr>
              <w:t xml:space="preserve">Farmacol Logistyka </w:t>
            </w:r>
            <w:r w:rsidR="000A2DD2">
              <w:rPr>
                <w:b/>
                <w:bCs/>
                <w:sz w:val="22"/>
                <w:szCs w:val="22"/>
              </w:rPr>
              <w:br/>
            </w:r>
            <w:r w:rsidRPr="002911E4">
              <w:rPr>
                <w:b/>
                <w:bCs/>
                <w:sz w:val="22"/>
                <w:szCs w:val="22"/>
              </w:rPr>
              <w:t>Sp. z o.o.</w:t>
            </w:r>
          </w:p>
          <w:p w14:paraId="23A4B419" w14:textId="27AF3AB9" w:rsidR="00781CED" w:rsidRPr="002911E4" w:rsidRDefault="000A2DD2" w:rsidP="0080631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781CED" w:rsidRPr="002911E4">
              <w:rPr>
                <w:sz w:val="22"/>
                <w:szCs w:val="22"/>
              </w:rPr>
              <w:t>Szopienicka 77</w:t>
            </w:r>
          </w:p>
          <w:p w14:paraId="009DE925" w14:textId="77777777" w:rsidR="00781CED" w:rsidRPr="002911E4" w:rsidRDefault="00781CED" w:rsidP="0080631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5DD8C" w14:textId="73C80CBF" w:rsidR="00781CED" w:rsidRPr="002911E4" w:rsidRDefault="00940197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781CED" w:rsidRPr="002911E4">
              <w:rPr>
                <w:sz w:val="22"/>
                <w:szCs w:val="22"/>
              </w:rPr>
              <w:t>1 - Cena - 79.91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12B0A" w14:textId="77777777" w:rsidR="00781CED" w:rsidRPr="002911E4" w:rsidRDefault="00781CED" w:rsidP="0080631C">
            <w:pPr>
              <w:jc w:val="center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  79,91</w:t>
            </w:r>
          </w:p>
        </w:tc>
      </w:tr>
      <w:tr w:rsidR="00781CED" w:rsidRPr="002911E4" w14:paraId="640E9B3F" w14:textId="77777777" w:rsidTr="000A2DD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C722C" w14:textId="77777777" w:rsidR="00781CED" w:rsidRPr="002911E4" w:rsidRDefault="00781CED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34 - Zadanie nr 34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4B577" w14:textId="77777777" w:rsidR="00781CED" w:rsidRPr="002911E4" w:rsidRDefault="00781CED" w:rsidP="0080631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2911E4">
              <w:rPr>
                <w:b/>
                <w:bCs/>
                <w:sz w:val="22"/>
                <w:szCs w:val="22"/>
              </w:rPr>
              <w:t>Urtica</w:t>
            </w:r>
            <w:proofErr w:type="spellEnd"/>
            <w:r w:rsidRPr="002911E4">
              <w:rPr>
                <w:b/>
                <w:bCs/>
                <w:sz w:val="22"/>
                <w:szCs w:val="22"/>
              </w:rPr>
              <w:t xml:space="preserve"> Sp. z o. o.</w:t>
            </w:r>
          </w:p>
          <w:p w14:paraId="1A92418B" w14:textId="77777777" w:rsidR="00781CED" w:rsidRPr="002911E4" w:rsidRDefault="00781CED" w:rsidP="0080631C">
            <w:pPr>
              <w:spacing w:line="276" w:lineRule="auto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ul. Krzemieniecka 120</w:t>
            </w:r>
          </w:p>
          <w:p w14:paraId="77E92485" w14:textId="77777777" w:rsidR="00781CED" w:rsidRPr="002911E4" w:rsidRDefault="00781CED" w:rsidP="0080631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54-613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AF6E8" w14:textId="523915FB" w:rsidR="00781CED" w:rsidRPr="002911E4" w:rsidRDefault="00940197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781CED" w:rsidRPr="002911E4">
              <w:rPr>
                <w:sz w:val="22"/>
                <w:szCs w:val="22"/>
              </w:rPr>
              <w:t>1 - Cena - 77.65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EEE08" w14:textId="77777777" w:rsidR="00781CED" w:rsidRPr="002911E4" w:rsidRDefault="00781CED" w:rsidP="0080631C">
            <w:pPr>
              <w:jc w:val="center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  77,65</w:t>
            </w:r>
          </w:p>
        </w:tc>
      </w:tr>
      <w:tr w:rsidR="00781CED" w:rsidRPr="002911E4" w14:paraId="57293A3D" w14:textId="77777777" w:rsidTr="000A2DD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6A0EC" w14:textId="77777777" w:rsidR="00781CED" w:rsidRPr="002911E4" w:rsidRDefault="00781CED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34 - Zadanie nr 34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839D4" w14:textId="086C8056" w:rsidR="00781CED" w:rsidRPr="002911E4" w:rsidRDefault="00781CED" w:rsidP="0080631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2911E4">
              <w:rPr>
                <w:b/>
                <w:bCs/>
                <w:sz w:val="22"/>
                <w:szCs w:val="22"/>
              </w:rPr>
              <w:t>Salus</w:t>
            </w:r>
            <w:proofErr w:type="spellEnd"/>
            <w:r w:rsidRPr="002911E4">
              <w:rPr>
                <w:b/>
                <w:bCs/>
                <w:sz w:val="22"/>
                <w:szCs w:val="22"/>
              </w:rPr>
              <w:t xml:space="preserve"> International Sp. z o.o. </w:t>
            </w:r>
          </w:p>
          <w:p w14:paraId="6B0F476A" w14:textId="263E86C6" w:rsidR="00781CED" w:rsidRPr="002911E4" w:rsidRDefault="000A2DD2" w:rsidP="0080631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781CED" w:rsidRPr="002911E4">
              <w:rPr>
                <w:sz w:val="22"/>
                <w:szCs w:val="22"/>
              </w:rPr>
              <w:t>Pułaskiego 9</w:t>
            </w:r>
          </w:p>
          <w:p w14:paraId="44339FB3" w14:textId="77777777" w:rsidR="00781CED" w:rsidRPr="002911E4" w:rsidRDefault="00781CED" w:rsidP="0080631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268FA" w14:textId="571D7E56" w:rsidR="00781CED" w:rsidRPr="002911E4" w:rsidRDefault="00940197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781CED" w:rsidRPr="002911E4">
              <w:rPr>
                <w:sz w:val="22"/>
                <w:szCs w:val="22"/>
              </w:rPr>
              <w:t>1 - Cena - 77.64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1F538" w14:textId="77777777" w:rsidR="00781CED" w:rsidRPr="002911E4" w:rsidRDefault="00781CED" w:rsidP="0080631C">
            <w:pPr>
              <w:jc w:val="center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  77,64</w:t>
            </w:r>
          </w:p>
        </w:tc>
      </w:tr>
      <w:tr w:rsidR="00781CED" w:rsidRPr="002911E4" w14:paraId="19A51C63" w14:textId="77777777" w:rsidTr="000A2DD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EEA53" w14:textId="77777777" w:rsidR="00781CED" w:rsidRPr="002911E4" w:rsidRDefault="00781CED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36 - Zadanie nr 36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05F54" w14:textId="77777777" w:rsidR="00781CED" w:rsidRPr="002911E4" w:rsidRDefault="00781CED" w:rsidP="0080631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2911E4">
              <w:rPr>
                <w:b/>
                <w:bCs/>
                <w:sz w:val="22"/>
                <w:szCs w:val="22"/>
              </w:rPr>
              <w:t>Asclepios</w:t>
            </w:r>
            <w:proofErr w:type="spellEnd"/>
            <w:r w:rsidRPr="002911E4">
              <w:rPr>
                <w:b/>
                <w:bCs/>
                <w:sz w:val="22"/>
                <w:szCs w:val="22"/>
              </w:rPr>
              <w:t xml:space="preserve"> S.A.</w:t>
            </w:r>
          </w:p>
          <w:p w14:paraId="4535BFA7" w14:textId="55D5D206" w:rsidR="00781CED" w:rsidRPr="002911E4" w:rsidRDefault="000A2DD2" w:rsidP="0080631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proofErr w:type="spellStart"/>
            <w:r w:rsidR="00781CED" w:rsidRPr="002911E4">
              <w:rPr>
                <w:sz w:val="22"/>
                <w:szCs w:val="22"/>
              </w:rPr>
              <w:t>Hubska</w:t>
            </w:r>
            <w:proofErr w:type="spellEnd"/>
            <w:r w:rsidR="00781CED" w:rsidRPr="002911E4">
              <w:rPr>
                <w:sz w:val="22"/>
                <w:szCs w:val="22"/>
              </w:rPr>
              <w:t xml:space="preserve"> 44</w:t>
            </w:r>
          </w:p>
          <w:p w14:paraId="3A0654F7" w14:textId="77777777" w:rsidR="00781CED" w:rsidRPr="002911E4" w:rsidRDefault="00781CED" w:rsidP="0080631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665C5" w14:textId="320EF585" w:rsidR="00781CED" w:rsidRPr="002911E4" w:rsidRDefault="00940197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781CED" w:rsidRPr="002911E4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AE878" w14:textId="77777777" w:rsidR="00781CED" w:rsidRPr="002911E4" w:rsidRDefault="00781CED" w:rsidP="0080631C">
            <w:pPr>
              <w:jc w:val="center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  100,00</w:t>
            </w:r>
          </w:p>
        </w:tc>
      </w:tr>
    </w:tbl>
    <w:p w14:paraId="62CE4C1E" w14:textId="77777777" w:rsidR="00D64136" w:rsidRPr="002911E4" w:rsidRDefault="00D64136" w:rsidP="00D64136">
      <w:pPr>
        <w:spacing w:before="120"/>
        <w:jc w:val="both"/>
        <w:rPr>
          <w:color w:val="000000"/>
          <w:sz w:val="22"/>
          <w:szCs w:val="22"/>
        </w:rPr>
      </w:pPr>
    </w:p>
    <w:p w14:paraId="1F4B10B0" w14:textId="4BE8917C" w:rsidR="00D64136" w:rsidRPr="002911E4" w:rsidRDefault="00D64136" w:rsidP="00D64136">
      <w:pPr>
        <w:spacing w:after="120"/>
        <w:jc w:val="both"/>
        <w:rPr>
          <w:color w:val="000000"/>
          <w:sz w:val="22"/>
          <w:szCs w:val="22"/>
        </w:rPr>
      </w:pPr>
      <w:r w:rsidRPr="002911E4">
        <w:rPr>
          <w:b/>
          <w:bCs/>
          <w:color w:val="000000"/>
          <w:sz w:val="22"/>
          <w:szCs w:val="22"/>
        </w:rPr>
        <w:t xml:space="preserve">Informacja o </w:t>
      </w:r>
      <w:r w:rsidR="00675529">
        <w:rPr>
          <w:b/>
          <w:bCs/>
          <w:color w:val="000000"/>
          <w:sz w:val="22"/>
          <w:szCs w:val="22"/>
        </w:rPr>
        <w:t>w</w:t>
      </w:r>
      <w:r w:rsidRPr="002911E4">
        <w:rPr>
          <w:b/>
          <w:bCs/>
          <w:color w:val="000000"/>
          <w:sz w:val="22"/>
          <w:szCs w:val="22"/>
        </w:rPr>
        <w:t>ykonawcach, których oferty zostały odrzucone</w:t>
      </w:r>
      <w:r w:rsidRPr="002911E4">
        <w:rPr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D64136" w:rsidRPr="002911E4" w14:paraId="2B77F4A3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DCBF819" w14:textId="77777777" w:rsidR="00D64136" w:rsidRPr="002911E4" w:rsidRDefault="00D64136" w:rsidP="005E0D0A">
            <w:pPr>
              <w:spacing w:before="60" w:after="60"/>
              <w:jc w:val="center"/>
              <w:rPr>
                <w:bCs/>
                <w:sz w:val="22"/>
                <w:szCs w:val="22"/>
              </w:rPr>
            </w:pPr>
            <w:r w:rsidRPr="002911E4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34F9877D" w14:textId="1A3BB4A9" w:rsidR="00D64136" w:rsidRPr="002911E4" w:rsidRDefault="00D64136" w:rsidP="005E0D0A">
            <w:pPr>
              <w:spacing w:before="60" w:after="60"/>
              <w:jc w:val="center"/>
              <w:rPr>
                <w:bCs/>
                <w:sz w:val="22"/>
                <w:szCs w:val="22"/>
              </w:rPr>
            </w:pPr>
            <w:r w:rsidRPr="002911E4">
              <w:rPr>
                <w:bCs/>
                <w:sz w:val="22"/>
                <w:szCs w:val="22"/>
              </w:rPr>
              <w:t xml:space="preserve">Nazwa i adres </w:t>
            </w:r>
            <w:r w:rsidR="00675529">
              <w:rPr>
                <w:bCs/>
                <w:sz w:val="22"/>
                <w:szCs w:val="22"/>
              </w:rPr>
              <w:t>w</w:t>
            </w:r>
            <w:r w:rsidRPr="002911E4">
              <w:rPr>
                <w:bCs/>
                <w:sz w:val="22"/>
                <w:szCs w:val="22"/>
              </w:rPr>
              <w:t>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63CF86EC" w14:textId="77777777" w:rsidR="00D64136" w:rsidRPr="002911E4" w:rsidRDefault="00D64136" w:rsidP="005E0D0A">
            <w:pPr>
              <w:spacing w:before="60" w:after="60"/>
              <w:jc w:val="center"/>
              <w:rPr>
                <w:bCs/>
                <w:sz w:val="22"/>
                <w:szCs w:val="22"/>
              </w:rPr>
            </w:pPr>
            <w:r w:rsidRPr="002911E4">
              <w:rPr>
                <w:bCs/>
                <w:sz w:val="22"/>
                <w:szCs w:val="22"/>
              </w:rPr>
              <w:t>Uzasadnienie odrzucenia oferty</w:t>
            </w:r>
          </w:p>
        </w:tc>
      </w:tr>
      <w:tr w:rsidR="00781CED" w:rsidRPr="002911E4" w14:paraId="35C521B0" w14:textId="77777777" w:rsidTr="0080631C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B53DF5E" w14:textId="77777777" w:rsidR="00781CED" w:rsidRPr="002911E4" w:rsidRDefault="00781CED" w:rsidP="0080631C">
            <w:pPr>
              <w:spacing w:before="40"/>
              <w:jc w:val="center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6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93F4833" w14:textId="77777777" w:rsidR="006E4423" w:rsidRPr="002911E4" w:rsidRDefault="006E4423" w:rsidP="006E4423">
            <w:pPr>
              <w:spacing w:before="60" w:line="276" w:lineRule="auto"/>
              <w:rPr>
                <w:b/>
                <w:bCs/>
                <w:sz w:val="22"/>
                <w:szCs w:val="22"/>
              </w:rPr>
            </w:pPr>
            <w:r w:rsidRPr="002911E4">
              <w:rPr>
                <w:b/>
                <w:bCs/>
                <w:sz w:val="22"/>
                <w:szCs w:val="22"/>
              </w:rPr>
              <w:t>NEUCA S.A.</w:t>
            </w:r>
          </w:p>
          <w:p w14:paraId="1BC1AD7D" w14:textId="77777777" w:rsidR="006E4423" w:rsidRPr="002911E4" w:rsidRDefault="006E4423" w:rsidP="006E4423">
            <w:pPr>
              <w:spacing w:line="276" w:lineRule="auto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Forteczna 35-37</w:t>
            </w:r>
            <w:r w:rsidRPr="002911E4">
              <w:rPr>
                <w:sz w:val="22"/>
                <w:szCs w:val="22"/>
              </w:rPr>
              <w:t xml:space="preserve"> </w:t>
            </w:r>
          </w:p>
          <w:p w14:paraId="63B490A8" w14:textId="70294988" w:rsidR="00781CED" w:rsidRPr="002911E4" w:rsidRDefault="006E4423" w:rsidP="006E4423">
            <w:pPr>
              <w:spacing w:after="60" w:line="276" w:lineRule="auto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87-100 Toruń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11E6CFA" w14:textId="77777777" w:rsidR="00781CED" w:rsidRPr="002911E4" w:rsidRDefault="00781CED" w:rsidP="0080631C">
            <w:pPr>
              <w:spacing w:before="120" w:line="276" w:lineRule="auto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Oferta odrzucona w zadaniu 19 na podstawie </w:t>
            </w:r>
            <w:r w:rsidRPr="002911E4">
              <w:rPr>
                <w:b/>
                <w:sz w:val="22"/>
                <w:szCs w:val="22"/>
              </w:rPr>
              <w:t>Art. 226 ust. 1 pkt 5</w:t>
            </w:r>
            <w:r w:rsidRPr="002911E4">
              <w:rPr>
                <w:sz w:val="22"/>
                <w:szCs w:val="22"/>
              </w:rPr>
              <w:t xml:space="preserve"> ustawy </w:t>
            </w:r>
            <w:proofErr w:type="spellStart"/>
            <w:r w:rsidRPr="002911E4">
              <w:rPr>
                <w:sz w:val="22"/>
                <w:szCs w:val="22"/>
              </w:rPr>
              <w:t>Pzp</w:t>
            </w:r>
            <w:proofErr w:type="spellEnd"/>
            <w:r w:rsidRPr="002911E4">
              <w:rPr>
                <w:sz w:val="22"/>
                <w:szCs w:val="22"/>
              </w:rPr>
              <w:t>.</w:t>
            </w:r>
          </w:p>
          <w:p w14:paraId="27477489" w14:textId="77777777" w:rsidR="00781CED" w:rsidRPr="002911E4" w:rsidRDefault="00781CED" w:rsidP="0080631C">
            <w:pPr>
              <w:rPr>
                <w:sz w:val="22"/>
                <w:szCs w:val="22"/>
              </w:rPr>
            </w:pPr>
          </w:p>
          <w:p w14:paraId="7B4E6AB5" w14:textId="77777777" w:rsidR="00781CED" w:rsidRPr="002911E4" w:rsidRDefault="00781CED" w:rsidP="0080631C">
            <w:pPr>
              <w:spacing w:after="40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Uzasadnienie:</w:t>
            </w:r>
          </w:p>
          <w:p w14:paraId="0A6091C6" w14:textId="510A8908" w:rsidR="00781CED" w:rsidRPr="002911E4" w:rsidRDefault="006E4423" w:rsidP="0080631C">
            <w:pPr>
              <w:spacing w:after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Wykonawca przedstawił ofertę na formularzu asortymentowo – cenowym </w:t>
            </w:r>
            <w:r w:rsidRPr="002911E4">
              <w:rPr>
                <w:sz w:val="22"/>
                <w:szCs w:val="22"/>
              </w:rPr>
              <w:t>sprzed modyfikacji z dnia 14.09.2023 r.</w:t>
            </w:r>
          </w:p>
        </w:tc>
      </w:tr>
      <w:tr w:rsidR="00781CED" w:rsidRPr="002911E4" w14:paraId="387472C5" w14:textId="77777777" w:rsidTr="0080631C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6AA1EB9" w14:textId="77777777" w:rsidR="00781CED" w:rsidRPr="002911E4" w:rsidRDefault="00781CED" w:rsidP="0080631C">
            <w:pPr>
              <w:spacing w:before="40"/>
              <w:jc w:val="center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8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7698B7B" w14:textId="77777777" w:rsidR="00781CED" w:rsidRPr="002911E4" w:rsidRDefault="00781CED" w:rsidP="0080631C">
            <w:pPr>
              <w:spacing w:before="60" w:line="276" w:lineRule="auto"/>
              <w:rPr>
                <w:b/>
                <w:bCs/>
                <w:sz w:val="22"/>
                <w:szCs w:val="22"/>
              </w:rPr>
            </w:pPr>
            <w:r w:rsidRPr="002911E4">
              <w:rPr>
                <w:b/>
                <w:bCs/>
                <w:sz w:val="22"/>
                <w:szCs w:val="22"/>
              </w:rPr>
              <w:t>Farmacol Logistyka Sp. z o.o.</w:t>
            </w:r>
          </w:p>
          <w:p w14:paraId="1718B338" w14:textId="31E2AC4B" w:rsidR="00781CED" w:rsidRPr="002911E4" w:rsidRDefault="006E4423" w:rsidP="0080631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781CED" w:rsidRPr="002911E4">
              <w:rPr>
                <w:sz w:val="22"/>
                <w:szCs w:val="22"/>
              </w:rPr>
              <w:t xml:space="preserve">Szopienicka 77 </w:t>
            </w:r>
          </w:p>
          <w:p w14:paraId="29A03467" w14:textId="77777777" w:rsidR="00781CED" w:rsidRPr="002911E4" w:rsidRDefault="00781CED" w:rsidP="0080631C">
            <w:pPr>
              <w:spacing w:after="60" w:line="276" w:lineRule="auto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40-431 Katowice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2070AB8" w14:textId="77777777" w:rsidR="00781CED" w:rsidRPr="002911E4" w:rsidRDefault="00781CED" w:rsidP="0080631C">
            <w:pPr>
              <w:spacing w:before="120" w:line="276" w:lineRule="auto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Oferta odrzucona w zadaniu 19 na podstawie </w:t>
            </w:r>
            <w:r w:rsidRPr="002911E4">
              <w:rPr>
                <w:b/>
                <w:sz w:val="22"/>
                <w:szCs w:val="22"/>
              </w:rPr>
              <w:t>Art. 226 ust. 1 pkt 5</w:t>
            </w:r>
            <w:r w:rsidRPr="002911E4">
              <w:rPr>
                <w:sz w:val="22"/>
                <w:szCs w:val="22"/>
              </w:rPr>
              <w:t xml:space="preserve"> ustawy </w:t>
            </w:r>
            <w:proofErr w:type="spellStart"/>
            <w:r w:rsidRPr="002911E4">
              <w:rPr>
                <w:sz w:val="22"/>
                <w:szCs w:val="22"/>
              </w:rPr>
              <w:t>Pzp</w:t>
            </w:r>
            <w:proofErr w:type="spellEnd"/>
            <w:r w:rsidRPr="002911E4">
              <w:rPr>
                <w:sz w:val="22"/>
                <w:szCs w:val="22"/>
              </w:rPr>
              <w:t>.</w:t>
            </w:r>
          </w:p>
          <w:p w14:paraId="6332EA44" w14:textId="77777777" w:rsidR="00781CED" w:rsidRPr="002911E4" w:rsidRDefault="00781CED" w:rsidP="0080631C">
            <w:pPr>
              <w:rPr>
                <w:sz w:val="22"/>
                <w:szCs w:val="22"/>
              </w:rPr>
            </w:pPr>
          </w:p>
          <w:p w14:paraId="3352201A" w14:textId="77777777" w:rsidR="00781CED" w:rsidRPr="002911E4" w:rsidRDefault="00781CED" w:rsidP="0080631C">
            <w:pPr>
              <w:spacing w:after="40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Uzasadnienie:</w:t>
            </w:r>
          </w:p>
          <w:p w14:paraId="70A6576A" w14:textId="49326E55" w:rsidR="00781CED" w:rsidRPr="002911E4" w:rsidRDefault="006E4423" w:rsidP="0080631C">
            <w:pPr>
              <w:spacing w:after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Wykonawca przedstawił ofertę na formularzu asortymentowo – cenowym </w:t>
            </w:r>
            <w:r w:rsidRPr="002911E4">
              <w:rPr>
                <w:sz w:val="22"/>
                <w:szCs w:val="22"/>
              </w:rPr>
              <w:t>sprzed modyfikacji z dnia 14.09.2023 r.</w:t>
            </w:r>
          </w:p>
        </w:tc>
      </w:tr>
      <w:tr w:rsidR="00781CED" w:rsidRPr="002911E4" w14:paraId="47445F22" w14:textId="77777777" w:rsidTr="0080631C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663D3BE" w14:textId="77777777" w:rsidR="00781CED" w:rsidRPr="002911E4" w:rsidRDefault="00781CED" w:rsidP="0080631C">
            <w:pPr>
              <w:spacing w:before="40"/>
              <w:jc w:val="center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13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EBF1A9C" w14:textId="77777777" w:rsidR="00781CED" w:rsidRPr="002911E4" w:rsidRDefault="00781CED" w:rsidP="0080631C">
            <w:pPr>
              <w:spacing w:before="60"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2911E4">
              <w:rPr>
                <w:b/>
                <w:bCs/>
                <w:sz w:val="22"/>
                <w:szCs w:val="22"/>
              </w:rPr>
              <w:t>Urtica</w:t>
            </w:r>
            <w:proofErr w:type="spellEnd"/>
            <w:r w:rsidRPr="002911E4">
              <w:rPr>
                <w:b/>
                <w:bCs/>
                <w:sz w:val="22"/>
                <w:szCs w:val="22"/>
              </w:rPr>
              <w:t xml:space="preserve"> Sp. z o. o.</w:t>
            </w:r>
          </w:p>
          <w:p w14:paraId="246C8C72" w14:textId="77777777" w:rsidR="00781CED" w:rsidRPr="002911E4" w:rsidRDefault="00781CED" w:rsidP="0080631C">
            <w:pPr>
              <w:spacing w:line="276" w:lineRule="auto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ul. Krzemieniecka 120 </w:t>
            </w:r>
          </w:p>
          <w:p w14:paraId="7354A69C" w14:textId="77777777" w:rsidR="00781CED" w:rsidRPr="002911E4" w:rsidRDefault="00781CED" w:rsidP="0080631C">
            <w:pPr>
              <w:spacing w:after="60" w:line="276" w:lineRule="auto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54-613 Wrocław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188AD87" w14:textId="77777777" w:rsidR="00781CED" w:rsidRPr="002911E4" w:rsidRDefault="00781CED" w:rsidP="0080631C">
            <w:pPr>
              <w:spacing w:before="120" w:line="276" w:lineRule="auto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Oferta odrzucona w zadaniu 19 na podstawie </w:t>
            </w:r>
            <w:r w:rsidRPr="002911E4">
              <w:rPr>
                <w:b/>
                <w:sz w:val="22"/>
                <w:szCs w:val="22"/>
              </w:rPr>
              <w:t>Art. 226 ust. 1 pkt 5</w:t>
            </w:r>
            <w:r w:rsidRPr="002911E4">
              <w:rPr>
                <w:sz w:val="22"/>
                <w:szCs w:val="22"/>
              </w:rPr>
              <w:t xml:space="preserve"> ustawy </w:t>
            </w:r>
            <w:proofErr w:type="spellStart"/>
            <w:r w:rsidRPr="002911E4">
              <w:rPr>
                <w:sz w:val="22"/>
                <w:szCs w:val="22"/>
              </w:rPr>
              <w:t>Pzp</w:t>
            </w:r>
            <w:proofErr w:type="spellEnd"/>
            <w:r w:rsidRPr="002911E4">
              <w:rPr>
                <w:sz w:val="22"/>
                <w:szCs w:val="22"/>
              </w:rPr>
              <w:t>.</w:t>
            </w:r>
          </w:p>
          <w:p w14:paraId="4375DB73" w14:textId="77777777" w:rsidR="00781CED" w:rsidRPr="002911E4" w:rsidRDefault="00781CED" w:rsidP="0080631C">
            <w:pPr>
              <w:rPr>
                <w:sz w:val="22"/>
                <w:szCs w:val="22"/>
              </w:rPr>
            </w:pPr>
          </w:p>
          <w:p w14:paraId="1B70A897" w14:textId="77777777" w:rsidR="00781CED" w:rsidRPr="002911E4" w:rsidRDefault="00781CED" w:rsidP="0080631C">
            <w:pPr>
              <w:spacing w:after="40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lastRenderedPageBreak/>
              <w:t>Uzasadnienie:</w:t>
            </w:r>
          </w:p>
          <w:p w14:paraId="4C006C37" w14:textId="044FCE7D" w:rsidR="00781CED" w:rsidRPr="002911E4" w:rsidRDefault="006E4423" w:rsidP="0080631C">
            <w:pPr>
              <w:spacing w:after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Wykonawca przedstawił ofertę na formularzu asortymentowo – cenowym </w:t>
            </w:r>
            <w:r w:rsidRPr="002911E4">
              <w:rPr>
                <w:sz w:val="22"/>
                <w:szCs w:val="22"/>
              </w:rPr>
              <w:t>sprzed modyfikacji z dnia 14.09.2023 r.</w:t>
            </w:r>
          </w:p>
        </w:tc>
      </w:tr>
    </w:tbl>
    <w:p w14:paraId="1A2F8AB1" w14:textId="77777777" w:rsidR="00D64136" w:rsidRPr="002911E4" w:rsidRDefault="00D64136" w:rsidP="00D64136">
      <w:pPr>
        <w:spacing w:before="120"/>
        <w:jc w:val="both"/>
        <w:rPr>
          <w:color w:val="000000"/>
          <w:sz w:val="22"/>
          <w:szCs w:val="22"/>
        </w:rPr>
      </w:pPr>
    </w:p>
    <w:p w14:paraId="4813B519" w14:textId="7DF27FC9" w:rsidR="00677A43" w:rsidRPr="0016168F" w:rsidRDefault="00677A43" w:rsidP="00677A43">
      <w:pPr>
        <w:spacing w:before="120" w:after="120"/>
        <w:jc w:val="both"/>
        <w:rPr>
          <w:color w:val="000000"/>
          <w:sz w:val="22"/>
          <w:szCs w:val="22"/>
        </w:rPr>
      </w:pPr>
      <w:r w:rsidRPr="0016168F">
        <w:rPr>
          <w:color w:val="000000"/>
          <w:sz w:val="22"/>
          <w:szCs w:val="22"/>
        </w:rPr>
        <w:t>Zamawiający informuje, iż powiadomienie o wyborze oferty najkorzystniejszej dla zadania nr</w:t>
      </w:r>
      <w:r>
        <w:rPr>
          <w:color w:val="000000"/>
          <w:sz w:val="22"/>
          <w:szCs w:val="22"/>
        </w:rPr>
        <w:t xml:space="preserve"> 29</w:t>
      </w:r>
      <w:r w:rsidRPr="0016168F">
        <w:rPr>
          <w:color w:val="000000"/>
          <w:sz w:val="22"/>
          <w:szCs w:val="22"/>
        </w:rPr>
        <w:t xml:space="preserve"> nastąpi </w:t>
      </w:r>
      <w:r>
        <w:rPr>
          <w:color w:val="000000"/>
          <w:sz w:val="22"/>
          <w:szCs w:val="22"/>
        </w:rPr>
        <w:br/>
      </w:r>
      <w:r w:rsidRPr="0016168F">
        <w:rPr>
          <w:color w:val="000000"/>
          <w:sz w:val="22"/>
          <w:szCs w:val="22"/>
        </w:rPr>
        <w:t>w terminie późniejszym.</w:t>
      </w:r>
    </w:p>
    <w:p w14:paraId="241FCC77" w14:textId="77777777" w:rsidR="00677A43" w:rsidRDefault="00677A43" w:rsidP="00D64136">
      <w:pPr>
        <w:spacing w:after="40" w:line="360" w:lineRule="auto"/>
        <w:jc w:val="both"/>
        <w:rPr>
          <w:b/>
          <w:bCs/>
          <w:sz w:val="22"/>
          <w:szCs w:val="22"/>
        </w:rPr>
      </w:pPr>
    </w:p>
    <w:p w14:paraId="70836EA3" w14:textId="77777777" w:rsidR="00677A43" w:rsidRDefault="00677A43" w:rsidP="00D64136">
      <w:pPr>
        <w:spacing w:after="40" w:line="360" w:lineRule="auto"/>
        <w:jc w:val="both"/>
        <w:rPr>
          <w:b/>
          <w:bCs/>
          <w:sz w:val="22"/>
          <w:szCs w:val="22"/>
        </w:rPr>
      </w:pPr>
    </w:p>
    <w:p w14:paraId="2CE85A0E" w14:textId="4DA29037" w:rsidR="009F0E5C" w:rsidRPr="002911E4" w:rsidRDefault="00D64136" w:rsidP="00D64136">
      <w:pPr>
        <w:spacing w:after="40" w:line="360" w:lineRule="auto"/>
        <w:jc w:val="both"/>
        <w:rPr>
          <w:sz w:val="22"/>
          <w:szCs w:val="22"/>
        </w:rPr>
      </w:pPr>
      <w:r w:rsidRPr="002911E4">
        <w:rPr>
          <w:b/>
          <w:bCs/>
          <w:sz w:val="22"/>
          <w:szCs w:val="22"/>
        </w:rPr>
        <w:t>Informacja o terminie zawarcia umowy</w:t>
      </w:r>
      <w:r w:rsidRPr="002911E4">
        <w:rPr>
          <w:sz w:val="22"/>
          <w:szCs w:val="22"/>
        </w:rPr>
        <w:t>:</w:t>
      </w:r>
    </w:p>
    <w:p w14:paraId="68D395F0" w14:textId="00C00953" w:rsidR="00F960D7" w:rsidRPr="002911E4" w:rsidRDefault="00A029B8" w:rsidP="00D64136">
      <w:pPr>
        <w:spacing w:after="120" w:line="360" w:lineRule="auto"/>
        <w:jc w:val="both"/>
        <w:rPr>
          <w:sz w:val="22"/>
          <w:szCs w:val="22"/>
        </w:rPr>
      </w:pPr>
      <w:r w:rsidRPr="002911E4">
        <w:rPr>
          <w:sz w:val="22"/>
          <w:szCs w:val="22"/>
        </w:rPr>
        <w:t>U</w:t>
      </w:r>
      <w:r w:rsidR="00F960D7" w:rsidRPr="002911E4">
        <w:rPr>
          <w:sz w:val="22"/>
          <w:szCs w:val="22"/>
        </w:rPr>
        <w:t>mowa w sp</w:t>
      </w:r>
      <w:r w:rsidR="004C3459" w:rsidRPr="002911E4">
        <w:rPr>
          <w:sz w:val="22"/>
          <w:szCs w:val="22"/>
        </w:rPr>
        <w:t>r</w:t>
      </w:r>
      <w:r w:rsidR="00F960D7" w:rsidRPr="002911E4">
        <w:rPr>
          <w:sz w:val="22"/>
          <w:szCs w:val="22"/>
        </w:rPr>
        <w:t>awie zamówienia publicznego</w:t>
      </w:r>
      <w:r w:rsidR="00D8427E" w:rsidRPr="002911E4">
        <w:rPr>
          <w:sz w:val="22"/>
          <w:szCs w:val="22"/>
        </w:rPr>
        <w:t xml:space="preserve">, zgodnie z art. 264 ust. 1 ustawy </w:t>
      </w:r>
      <w:proofErr w:type="spellStart"/>
      <w:r w:rsidR="00D8427E" w:rsidRPr="002911E4">
        <w:rPr>
          <w:sz w:val="22"/>
          <w:szCs w:val="22"/>
        </w:rPr>
        <w:t>Pzp</w:t>
      </w:r>
      <w:proofErr w:type="spellEnd"/>
      <w:r w:rsidR="00D8427E" w:rsidRPr="002911E4">
        <w:rPr>
          <w:sz w:val="22"/>
          <w:szCs w:val="22"/>
        </w:rPr>
        <w:t>,</w:t>
      </w:r>
      <w:r w:rsidRPr="002911E4">
        <w:rPr>
          <w:sz w:val="22"/>
          <w:szCs w:val="22"/>
        </w:rPr>
        <w:t xml:space="preserve"> zostanie</w:t>
      </w:r>
      <w:r w:rsidR="00F960D7" w:rsidRPr="002911E4">
        <w:rPr>
          <w:sz w:val="22"/>
          <w:szCs w:val="22"/>
        </w:rPr>
        <w:t xml:space="preserve"> zawarta,</w:t>
      </w:r>
      <w:r w:rsidRPr="002911E4">
        <w:rPr>
          <w:sz w:val="22"/>
          <w:szCs w:val="22"/>
        </w:rPr>
        <w:t xml:space="preserve"> </w:t>
      </w:r>
      <w:r w:rsidR="001430B6">
        <w:rPr>
          <w:sz w:val="22"/>
          <w:szCs w:val="22"/>
        </w:rPr>
        <w:br/>
      </w:r>
      <w:r w:rsidR="00F960D7" w:rsidRPr="002911E4">
        <w:rPr>
          <w:sz w:val="22"/>
          <w:szCs w:val="22"/>
        </w:rPr>
        <w:t xml:space="preserve">z </w:t>
      </w:r>
      <w:r w:rsidRPr="002911E4">
        <w:rPr>
          <w:sz w:val="22"/>
          <w:szCs w:val="22"/>
        </w:rPr>
        <w:t xml:space="preserve">uwzględnieniem art. 577 ustawy </w:t>
      </w:r>
      <w:proofErr w:type="spellStart"/>
      <w:r w:rsidRPr="002911E4">
        <w:rPr>
          <w:sz w:val="22"/>
          <w:szCs w:val="22"/>
        </w:rPr>
        <w:t>Pzp</w:t>
      </w:r>
      <w:proofErr w:type="spellEnd"/>
      <w:r w:rsidRPr="002911E4">
        <w:rPr>
          <w:sz w:val="22"/>
          <w:szCs w:val="22"/>
        </w:rPr>
        <w:t xml:space="preserve">, </w:t>
      </w:r>
      <w:r w:rsidR="00F960D7" w:rsidRPr="002911E4">
        <w:rPr>
          <w:sz w:val="22"/>
          <w:szCs w:val="22"/>
        </w:rPr>
        <w:t>w terminie</w:t>
      </w:r>
      <w:r w:rsidR="00D8427E" w:rsidRPr="002911E4">
        <w:rPr>
          <w:sz w:val="22"/>
          <w:szCs w:val="22"/>
        </w:rPr>
        <w:t xml:space="preserve"> </w:t>
      </w:r>
      <w:r w:rsidR="00781CED" w:rsidRPr="002911E4">
        <w:rPr>
          <w:sz w:val="22"/>
          <w:szCs w:val="22"/>
        </w:rPr>
        <w:t>nie krótszym niż 10 dni od dnia przesłania niniejszej informacji o wyborze najkorzystniejszej oferty.</w:t>
      </w:r>
    </w:p>
    <w:p w14:paraId="182C03A3" w14:textId="77777777" w:rsidR="00F960D7" w:rsidRPr="002911E4" w:rsidRDefault="00D8427E" w:rsidP="00D64136">
      <w:pPr>
        <w:spacing w:after="240" w:line="360" w:lineRule="auto"/>
        <w:jc w:val="both"/>
        <w:rPr>
          <w:sz w:val="22"/>
          <w:szCs w:val="22"/>
        </w:rPr>
      </w:pPr>
      <w:r w:rsidRPr="002911E4">
        <w:rPr>
          <w:sz w:val="22"/>
          <w:szCs w:val="22"/>
        </w:rPr>
        <w:t xml:space="preserve">Umowa </w:t>
      </w:r>
      <w:r w:rsidR="00F960D7" w:rsidRPr="002911E4">
        <w:rPr>
          <w:sz w:val="22"/>
          <w:szCs w:val="22"/>
        </w:rPr>
        <w:t>w sprawie zamówienia publicznego</w:t>
      </w:r>
      <w:r w:rsidRPr="002911E4">
        <w:rPr>
          <w:sz w:val="22"/>
          <w:szCs w:val="22"/>
        </w:rPr>
        <w:t xml:space="preserve"> może być zawarta </w:t>
      </w:r>
      <w:r w:rsidR="00F960D7" w:rsidRPr="002911E4">
        <w:rPr>
          <w:sz w:val="22"/>
          <w:szCs w:val="22"/>
        </w:rPr>
        <w:t xml:space="preserve">przed upływem terminu, o którym mowa powyżej, jeżeli zachodzą okoliczności wymienione w </w:t>
      </w:r>
      <w:r w:rsidRPr="002911E4">
        <w:rPr>
          <w:sz w:val="22"/>
          <w:szCs w:val="22"/>
        </w:rPr>
        <w:t>art. 264</w:t>
      </w:r>
      <w:r w:rsidR="00F960D7" w:rsidRPr="002911E4">
        <w:rPr>
          <w:sz w:val="22"/>
          <w:szCs w:val="22"/>
        </w:rPr>
        <w:t xml:space="preserve"> ust. 2 ustawy </w:t>
      </w:r>
      <w:proofErr w:type="spellStart"/>
      <w:r w:rsidR="00F960D7" w:rsidRPr="002911E4">
        <w:rPr>
          <w:sz w:val="22"/>
          <w:szCs w:val="22"/>
        </w:rPr>
        <w:t>P</w:t>
      </w:r>
      <w:r w:rsidR="004657DA" w:rsidRPr="002911E4">
        <w:rPr>
          <w:sz w:val="22"/>
          <w:szCs w:val="22"/>
        </w:rPr>
        <w:t>zp</w:t>
      </w:r>
      <w:proofErr w:type="spellEnd"/>
      <w:r w:rsidR="00F960D7" w:rsidRPr="002911E4">
        <w:rPr>
          <w:sz w:val="22"/>
          <w:szCs w:val="22"/>
        </w:rPr>
        <w:t>.</w:t>
      </w:r>
    </w:p>
    <w:p w14:paraId="6B9449D2" w14:textId="77777777" w:rsidR="00D64136" w:rsidRPr="002911E4" w:rsidRDefault="00D64136" w:rsidP="00D64136">
      <w:pPr>
        <w:spacing w:line="360" w:lineRule="auto"/>
        <w:jc w:val="both"/>
        <w:rPr>
          <w:b/>
          <w:bCs/>
          <w:sz w:val="22"/>
          <w:szCs w:val="22"/>
        </w:rPr>
      </w:pPr>
      <w:r w:rsidRPr="002911E4">
        <w:rPr>
          <w:b/>
          <w:bCs/>
          <w:sz w:val="22"/>
          <w:szCs w:val="22"/>
        </w:rPr>
        <w:t>Pouczenie</w:t>
      </w:r>
    </w:p>
    <w:p w14:paraId="32E0F3AD" w14:textId="77777777" w:rsidR="00F960D7" w:rsidRPr="002911E4" w:rsidRDefault="00D64136" w:rsidP="00D64136">
      <w:pPr>
        <w:spacing w:after="480" w:line="360" w:lineRule="auto"/>
        <w:jc w:val="both"/>
        <w:rPr>
          <w:sz w:val="22"/>
          <w:szCs w:val="22"/>
        </w:rPr>
      </w:pPr>
      <w:r w:rsidRPr="002911E4">
        <w:rPr>
          <w:sz w:val="22"/>
          <w:szCs w:val="22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2911E4">
        <w:rPr>
          <w:sz w:val="22"/>
          <w:szCs w:val="22"/>
        </w:rPr>
        <w:t>Pzp</w:t>
      </w:r>
      <w:proofErr w:type="spellEnd"/>
    </w:p>
    <w:p w14:paraId="4BB0C01E" w14:textId="77777777" w:rsidR="00677A43" w:rsidRDefault="00677A4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p w14:paraId="303EB63C" w14:textId="77777777" w:rsidR="0038125C" w:rsidRDefault="0038125C" w:rsidP="0038125C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70E1D710" w14:textId="77777777" w:rsidR="0038125C" w:rsidRDefault="0038125C" w:rsidP="0038125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230474A7" w14:textId="77777777" w:rsidR="0038125C" w:rsidRDefault="0038125C" w:rsidP="0038125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7CFBFD9C" w14:textId="77777777" w:rsidR="0038125C" w:rsidRPr="002911E4" w:rsidRDefault="0038125C" w:rsidP="0038125C">
      <w:pPr>
        <w:ind w:firstLine="425"/>
        <w:jc w:val="center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Piotr Nowicki</w:t>
      </w:r>
    </w:p>
    <w:p w14:paraId="7AF10D62" w14:textId="6F6FD4AC" w:rsidR="00B464D3" w:rsidRPr="002911E4" w:rsidRDefault="00B464D3" w:rsidP="0038125C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bookmarkEnd w:id="0"/>
    <w:sectPr w:rsidR="00B464D3" w:rsidRPr="002911E4" w:rsidSect="007723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14C1E5" w14:textId="77777777" w:rsidR="0077231A" w:rsidRDefault="0077231A">
      <w:r>
        <w:separator/>
      </w:r>
    </w:p>
  </w:endnote>
  <w:endnote w:type="continuationSeparator" w:id="0">
    <w:p w14:paraId="1DBE6FC6" w14:textId="77777777" w:rsidR="0077231A" w:rsidRDefault="007723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559438" w14:textId="77777777" w:rsidR="00781CED" w:rsidRDefault="00781CE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10496" w14:textId="77777777" w:rsidR="00D64136" w:rsidRPr="004B39E0" w:rsidRDefault="00D64136" w:rsidP="00D6413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059B48E" w14:textId="77777777" w:rsidR="000C1E6F" w:rsidRDefault="00D64136" w:rsidP="00D64136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7CF5AD" w14:textId="77777777" w:rsidR="00781CED" w:rsidRDefault="00781C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F8AE7F" w14:textId="77777777" w:rsidR="0077231A" w:rsidRDefault="0077231A">
      <w:r>
        <w:separator/>
      </w:r>
    </w:p>
  </w:footnote>
  <w:footnote w:type="continuationSeparator" w:id="0">
    <w:p w14:paraId="76938BC4" w14:textId="77777777" w:rsidR="0077231A" w:rsidRDefault="007723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CD463" w14:textId="77777777" w:rsidR="00781CED" w:rsidRDefault="00781C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7264B" w14:textId="77777777" w:rsidR="00781CED" w:rsidRDefault="00781C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07657A" w14:textId="77777777" w:rsidR="00781CED" w:rsidRDefault="00781C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31A"/>
    <w:rsid w:val="00022322"/>
    <w:rsid w:val="00042497"/>
    <w:rsid w:val="000A2DD2"/>
    <w:rsid w:val="000C1E6F"/>
    <w:rsid w:val="000E4E56"/>
    <w:rsid w:val="00102DE8"/>
    <w:rsid w:val="001430B6"/>
    <w:rsid w:val="001A1468"/>
    <w:rsid w:val="001B7815"/>
    <w:rsid w:val="00211A34"/>
    <w:rsid w:val="002911E4"/>
    <w:rsid w:val="002B1E4F"/>
    <w:rsid w:val="002B6761"/>
    <w:rsid w:val="003445A0"/>
    <w:rsid w:val="0038125C"/>
    <w:rsid w:val="003A0AFC"/>
    <w:rsid w:val="003B5567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0D0A"/>
    <w:rsid w:val="005E5BFF"/>
    <w:rsid w:val="00607F9B"/>
    <w:rsid w:val="00644DCB"/>
    <w:rsid w:val="00657C1E"/>
    <w:rsid w:val="00675529"/>
    <w:rsid w:val="00677A43"/>
    <w:rsid w:val="006E3089"/>
    <w:rsid w:val="006E4423"/>
    <w:rsid w:val="00712C39"/>
    <w:rsid w:val="00756CDA"/>
    <w:rsid w:val="0077231A"/>
    <w:rsid w:val="00781CED"/>
    <w:rsid w:val="007C1DFC"/>
    <w:rsid w:val="007E2ACC"/>
    <w:rsid w:val="007E68C5"/>
    <w:rsid w:val="00832144"/>
    <w:rsid w:val="00850EF2"/>
    <w:rsid w:val="008567C7"/>
    <w:rsid w:val="008642B3"/>
    <w:rsid w:val="008A6C10"/>
    <w:rsid w:val="008E5102"/>
    <w:rsid w:val="00915B9E"/>
    <w:rsid w:val="00940197"/>
    <w:rsid w:val="00952256"/>
    <w:rsid w:val="0097748A"/>
    <w:rsid w:val="009F0E5C"/>
    <w:rsid w:val="009F463B"/>
    <w:rsid w:val="00A029B8"/>
    <w:rsid w:val="00A91321"/>
    <w:rsid w:val="00AA02AC"/>
    <w:rsid w:val="00B32D12"/>
    <w:rsid w:val="00B464D3"/>
    <w:rsid w:val="00B8185B"/>
    <w:rsid w:val="00BC6F7F"/>
    <w:rsid w:val="00BD2174"/>
    <w:rsid w:val="00C22098"/>
    <w:rsid w:val="00C423DD"/>
    <w:rsid w:val="00C60D7B"/>
    <w:rsid w:val="00C65E53"/>
    <w:rsid w:val="00CA0B33"/>
    <w:rsid w:val="00CA3511"/>
    <w:rsid w:val="00CE4B39"/>
    <w:rsid w:val="00D01E5B"/>
    <w:rsid w:val="00D04203"/>
    <w:rsid w:val="00D26ED6"/>
    <w:rsid w:val="00D42C90"/>
    <w:rsid w:val="00D64136"/>
    <w:rsid w:val="00D8427E"/>
    <w:rsid w:val="00E25DDD"/>
    <w:rsid w:val="00E30B2D"/>
    <w:rsid w:val="00E62859"/>
    <w:rsid w:val="00E6396C"/>
    <w:rsid w:val="00E85D70"/>
    <w:rsid w:val="00E90665"/>
    <w:rsid w:val="00EF366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90E83E"/>
  <w15:chartTrackingRefBased/>
  <w15:docId w15:val="{8786BCE8-7DA4-4EBB-BE73-EC36EB009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6413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78</TotalTime>
  <Pages>9</Pages>
  <Words>1921</Words>
  <Characters>10161</Characters>
  <Application>Microsoft Office Word</Application>
  <DocSecurity>0</DocSecurity>
  <Lines>84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Małgorzata Watral-Duńska</cp:lastModifiedBy>
  <cp:revision>7</cp:revision>
  <cp:lastPrinted>2024-02-12T11:03:00Z</cp:lastPrinted>
  <dcterms:created xsi:type="dcterms:W3CDTF">2024-02-12T07:16:00Z</dcterms:created>
  <dcterms:modified xsi:type="dcterms:W3CDTF">2024-02-12T11:04:00Z</dcterms:modified>
</cp:coreProperties>
</file>