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0121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F6C0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i montaż stolarki aluminiowej w budynku Pałacu w Łobzowie PP-1 (11-1) - etap 1, w ramach zadania inwestycyjnego pn.: Dostosowanie budynku PP-1 (11-1) do wymagań ochrony </w:t>
            </w:r>
            <w:proofErr w:type="spellStart"/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ppoż</w:t>
            </w:r>
            <w:proofErr w:type="spellEnd"/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 WA ul. Podchorążych 1, Kraków.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6C0C" w:rsidRPr="00A2540E" w:rsidTr="00347988">
        <w:tc>
          <w:tcPr>
            <w:tcW w:w="2269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KA-2/013/2024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6C0C" w:rsidRPr="003F6C0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F6C0C" w:rsidRPr="003F6C0C">
        <w:rPr>
          <w:rFonts w:ascii="Arial" w:hAnsi="Arial" w:cs="Arial"/>
          <w:sz w:val="24"/>
          <w:szCs w:val="24"/>
        </w:rPr>
        <w:t>(</w:t>
      </w:r>
      <w:proofErr w:type="spellStart"/>
      <w:r w:rsidR="003F6C0C" w:rsidRPr="003F6C0C">
        <w:rPr>
          <w:rFonts w:ascii="Arial" w:hAnsi="Arial" w:cs="Arial"/>
          <w:sz w:val="24"/>
          <w:szCs w:val="24"/>
        </w:rPr>
        <w:t>t.j</w:t>
      </w:r>
      <w:proofErr w:type="spellEnd"/>
      <w:r w:rsidR="003F6C0C" w:rsidRPr="003F6C0C">
        <w:rPr>
          <w:rFonts w:ascii="Arial" w:hAnsi="Arial" w:cs="Arial"/>
          <w:sz w:val="24"/>
          <w:szCs w:val="24"/>
        </w:rPr>
        <w:t>. Dz. U. z 2023r. poz. 1605</w:t>
      </w:r>
      <w:r w:rsidR="00DD0121">
        <w:rPr>
          <w:rFonts w:ascii="Arial" w:hAnsi="Arial" w:cs="Arial"/>
          <w:sz w:val="24"/>
          <w:szCs w:val="24"/>
        </w:rPr>
        <w:t xml:space="preserve"> ze zm.</w:t>
      </w:r>
      <w:r w:rsidR="003F6C0C" w:rsidRPr="003F6C0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0"/>
      <w:bookmarkEnd w:id="1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6C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DD01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DD2" w:rsidRDefault="00391DD2" w:rsidP="00025386">
      <w:pPr>
        <w:spacing w:after="0" w:line="240" w:lineRule="auto"/>
      </w:pPr>
      <w:r>
        <w:separator/>
      </w:r>
    </w:p>
  </w:endnote>
  <w:endnote w:type="continuationSeparator" w:id="0">
    <w:p w:rsidR="00391DD2" w:rsidRDefault="00391D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DD2" w:rsidRDefault="00391DD2" w:rsidP="00025386">
      <w:pPr>
        <w:spacing w:after="0" w:line="240" w:lineRule="auto"/>
      </w:pPr>
      <w:r>
        <w:separator/>
      </w:r>
    </w:p>
  </w:footnote>
  <w:footnote w:type="continuationSeparator" w:id="0">
    <w:p w:rsidR="00391DD2" w:rsidRDefault="00391D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DD2"/>
    <w:rsid w:val="00025386"/>
    <w:rsid w:val="000423B9"/>
    <w:rsid w:val="00053927"/>
    <w:rsid w:val="00084786"/>
    <w:rsid w:val="0016158F"/>
    <w:rsid w:val="001C2314"/>
    <w:rsid w:val="00213980"/>
    <w:rsid w:val="0024648D"/>
    <w:rsid w:val="00391DD2"/>
    <w:rsid w:val="003A486D"/>
    <w:rsid w:val="003F6C0C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0121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F43EDBF"/>
  <w15:chartTrackingRefBased/>
  <w15:docId w15:val="{45F3985E-F3D5-4840-A437-DA81736E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2024-02-08T10:57:00Z</dcterms:created>
  <dcterms:modified xsi:type="dcterms:W3CDTF">2024-02-08T10:58:00Z</dcterms:modified>
</cp:coreProperties>
</file>