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BC745" w14:textId="484084A8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E7A9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0B999CC5" w14:textId="77777777" w:rsidTr="00467CA2">
        <w:tc>
          <w:tcPr>
            <w:tcW w:w="2800" w:type="dxa"/>
            <w:shd w:val="clear" w:color="auto" w:fill="auto"/>
          </w:tcPr>
          <w:p w14:paraId="25185DC9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D2B8F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90DD5F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D6F5A0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2058EF4E" w14:textId="77777777" w:rsidTr="00467CA2">
        <w:tc>
          <w:tcPr>
            <w:tcW w:w="2800" w:type="dxa"/>
            <w:shd w:val="clear" w:color="auto" w:fill="auto"/>
          </w:tcPr>
          <w:p w14:paraId="1F1FFA67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8D5FAC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40380AC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6C21CA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EE145EA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5966EEA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343D12C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BBC7F29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CDD932B" w14:textId="77777777" w:rsidR="0071340C" w:rsidRPr="00053927" w:rsidRDefault="0071340C" w:rsidP="009E7A98">
      <w:pPr>
        <w:widowControl w:val="0"/>
        <w:suppressAutoHyphens/>
        <w:autoSpaceDE w:val="0"/>
        <w:autoSpaceDN w:val="0"/>
        <w:adjustRightInd w:val="0"/>
        <w:spacing w:before="600"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91DCA" w:rsidRPr="00F91DCA">
        <w:rPr>
          <w:rFonts w:ascii="Arial" w:hAnsi="Arial" w:cs="Arial"/>
          <w:sz w:val="24"/>
          <w:szCs w:val="24"/>
        </w:rPr>
        <w:t>(</w:t>
      </w:r>
      <w:proofErr w:type="spellStart"/>
      <w:r w:rsidR="00F91DCA" w:rsidRPr="00F91DCA">
        <w:rPr>
          <w:rFonts w:ascii="Arial" w:hAnsi="Arial" w:cs="Arial"/>
          <w:sz w:val="24"/>
          <w:szCs w:val="24"/>
        </w:rPr>
        <w:t>t.j</w:t>
      </w:r>
      <w:proofErr w:type="spellEnd"/>
      <w:r w:rsidR="00F91DCA" w:rsidRPr="00F91DCA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291BBB87" w14:textId="77777777" w:rsidTr="00467CA2">
        <w:tc>
          <w:tcPr>
            <w:tcW w:w="2269" w:type="dxa"/>
            <w:shd w:val="clear" w:color="auto" w:fill="auto"/>
          </w:tcPr>
          <w:p w14:paraId="3B63BC0D" w14:textId="77777777" w:rsidR="00D520D3" w:rsidRPr="00A2540E" w:rsidRDefault="00D520D3" w:rsidP="009E7A9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3219FB" w14:textId="77777777" w:rsidR="00D520D3" w:rsidRPr="00A2540E" w:rsidRDefault="00F91DCA" w:rsidP="009E7A9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91D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Wymiana instalacji SSP oraz opraw oświetleniowych AW+EW w budynku Pałacu w Łobzowie PP-1 (11-1) - etap 1, w ramach zadania inwestycyjnego pn.: "Dostosowanie budynku PP-1 (11-1) do wymagań ochrony </w:t>
            </w:r>
            <w:proofErr w:type="spellStart"/>
            <w:r w:rsidRPr="00F91D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ppoż</w:t>
            </w:r>
            <w:proofErr w:type="spellEnd"/>
            <w:r w:rsidRPr="00F91D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, WA ul. Podchorążych 1, Kraków".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91DCA" w:rsidRPr="00A2540E" w14:paraId="7352B229" w14:textId="77777777" w:rsidTr="00C0234E">
        <w:tc>
          <w:tcPr>
            <w:tcW w:w="2269" w:type="dxa"/>
            <w:shd w:val="clear" w:color="auto" w:fill="auto"/>
          </w:tcPr>
          <w:p w14:paraId="27F601F0" w14:textId="77777777" w:rsidR="00F91DCA" w:rsidRPr="00A2540E" w:rsidRDefault="00F91DCA" w:rsidP="009E7A9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B50A23" w14:textId="77777777" w:rsidR="00F91DCA" w:rsidRPr="00A2540E" w:rsidRDefault="00F91DCA" w:rsidP="009E7A9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91D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KA-2/014/2024</w:t>
            </w:r>
          </w:p>
        </w:tc>
      </w:tr>
    </w:tbl>
    <w:p w14:paraId="4689B9BE" w14:textId="77777777" w:rsidR="00DC652A" w:rsidRPr="00053927" w:rsidRDefault="00F91DC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CA788C3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2367968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EDC5914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6524D5A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E6E3D8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63C2B7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1D5CDED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EDD605B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DC647C4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  <w:bookmarkStart w:id="1" w:name="_GoBack"/>
      <w:bookmarkEnd w:id="1"/>
    </w:p>
    <w:p w14:paraId="1ABC19B3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3D32A64B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B2262E9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139726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14:paraId="23E72A52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64F4F26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5B9C49F5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5CE1E3D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17714784" w14:textId="77777777" w:rsidTr="00467CA2">
        <w:tc>
          <w:tcPr>
            <w:tcW w:w="2660" w:type="dxa"/>
            <w:shd w:val="clear" w:color="auto" w:fill="auto"/>
          </w:tcPr>
          <w:p w14:paraId="1F6AC2A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DBA7F3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6AF7F87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5BC455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2BE137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0FEBBA4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91DC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FD14A9F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footerReference w:type="default" r:id="rId7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FA7A09" w14:textId="77777777" w:rsidR="00921E21" w:rsidRDefault="00921E21" w:rsidP="00025386">
      <w:pPr>
        <w:spacing w:after="0" w:line="240" w:lineRule="auto"/>
      </w:pPr>
      <w:r>
        <w:separator/>
      </w:r>
    </w:p>
  </w:endnote>
  <w:endnote w:type="continuationSeparator" w:id="0">
    <w:p w14:paraId="126FA7D7" w14:textId="77777777" w:rsidR="00921E21" w:rsidRDefault="00921E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452AE" w14:textId="77777777" w:rsidR="00025386" w:rsidRDefault="00567062" w:rsidP="00025386">
    <w:pPr>
      <w:pStyle w:val="Stopka"/>
      <w:tabs>
        <w:tab w:val="clear" w:pos="4536"/>
      </w:tabs>
      <w:jc w:val="center"/>
    </w:pPr>
    <w:r>
      <w:rPr>
        <w:noProof/>
      </w:rPr>
      <w:pict w14:anchorId="5569CBF9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A54C5BD" w14:textId="013E0A2E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132A60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3F3D3" w14:textId="77777777" w:rsidR="00921E21" w:rsidRDefault="00921E21" w:rsidP="00025386">
      <w:pPr>
        <w:spacing w:after="0" w:line="240" w:lineRule="auto"/>
      </w:pPr>
      <w:r>
        <w:separator/>
      </w:r>
    </w:p>
  </w:footnote>
  <w:footnote w:type="continuationSeparator" w:id="0">
    <w:p w14:paraId="60F04A3B" w14:textId="77777777" w:rsidR="00921E21" w:rsidRDefault="00921E2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E2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67062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21E21"/>
    <w:rsid w:val="0093388F"/>
    <w:rsid w:val="009E7A98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91DCA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12BDB60"/>
  <w15:chartTrackingRefBased/>
  <w15:docId w15:val="{4AC0D5C3-0FB8-40C9-A2FA-34A8EB505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Danuta Karlikowska</cp:lastModifiedBy>
  <cp:revision>3</cp:revision>
  <cp:lastPrinted>2024-02-14T12:26:00Z</cp:lastPrinted>
  <dcterms:created xsi:type="dcterms:W3CDTF">2024-02-13T10:46:00Z</dcterms:created>
  <dcterms:modified xsi:type="dcterms:W3CDTF">2024-02-14T12:33:00Z</dcterms:modified>
</cp:coreProperties>
</file>