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F9C621" w14:textId="6E754566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B2BE7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3CE9142B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32A4ED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5CEDCFC5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A4890D5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4B798D3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485C6240" w14:textId="77777777" w:rsidTr="004F10A0">
        <w:tc>
          <w:tcPr>
            <w:tcW w:w="2269" w:type="dxa"/>
            <w:shd w:val="clear" w:color="auto" w:fill="auto"/>
          </w:tcPr>
          <w:p w14:paraId="226EC360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4A02DC" w14:textId="6E11E5BD" w:rsidR="00A137C9" w:rsidRPr="00A2540E" w:rsidRDefault="007D709A" w:rsidP="0059740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D70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Wymiana instalacji SSP oraz opraw oświetleniowych AW+EW w budynku Pałacu w Łobzowie PP-1 (11-1) - etap 1, </w:t>
            </w:r>
            <w:r w:rsidR="000B078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                       </w:t>
            </w:r>
            <w:r w:rsidRPr="007D70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w ramach zadania inwestycyjnego pn.: "Dostosowanie budynku PP-1 (11-1) do wymagań ochrony </w:t>
            </w:r>
            <w:proofErr w:type="spellStart"/>
            <w:r w:rsidRPr="007D70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ppoż</w:t>
            </w:r>
            <w:proofErr w:type="spellEnd"/>
            <w:r w:rsidRPr="007D70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, WA </w:t>
            </w:r>
            <w:r w:rsidR="000B078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                          </w:t>
            </w:r>
            <w:r w:rsidRPr="007D70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ul. Podchorążych 1, Kraków".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D709A" w:rsidRPr="00A2540E" w14:paraId="3FBFBE14" w14:textId="77777777" w:rsidTr="00C0234E">
        <w:tc>
          <w:tcPr>
            <w:tcW w:w="2269" w:type="dxa"/>
            <w:shd w:val="clear" w:color="auto" w:fill="auto"/>
          </w:tcPr>
          <w:p w14:paraId="1B321129" w14:textId="77777777" w:rsidR="007D709A" w:rsidRPr="00A2540E" w:rsidRDefault="007D709A" w:rsidP="00C0234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C9188D" w14:textId="77777777" w:rsidR="007D709A" w:rsidRPr="00A2540E" w:rsidRDefault="007D709A" w:rsidP="00C0234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D70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KA-2/014/2024</w:t>
            </w:r>
          </w:p>
        </w:tc>
      </w:tr>
    </w:tbl>
    <w:p w14:paraId="39EBCBA0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25EF821B" w14:textId="1E45C395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D709A" w:rsidRPr="007D709A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</w:t>
      </w:r>
      <w:r w:rsidR="000B078A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</w:t>
      </w:r>
      <w:bookmarkStart w:id="1" w:name="_GoBack"/>
      <w:bookmarkEnd w:id="1"/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705F1C7F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651599B9" w14:textId="77777777" w:rsidTr="00A137C9">
        <w:tc>
          <w:tcPr>
            <w:tcW w:w="617" w:type="dxa"/>
            <w:shd w:val="clear" w:color="auto" w:fill="auto"/>
            <w:vAlign w:val="center"/>
          </w:tcPr>
          <w:p w14:paraId="0BD53A6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E2E94C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C0F615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780A0876" w14:textId="77777777" w:rsidTr="00A137C9">
        <w:tc>
          <w:tcPr>
            <w:tcW w:w="617" w:type="dxa"/>
            <w:shd w:val="clear" w:color="auto" w:fill="auto"/>
            <w:vAlign w:val="center"/>
          </w:tcPr>
          <w:p w14:paraId="08B72F9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76AA78F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4EFA14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0F4FE625" w14:textId="77777777" w:rsidTr="00A137C9">
        <w:tc>
          <w:tcPr>
            <w:tcW w:w="617" w:type="dxa"/>
            <w:shd w:val="clear" w:color="auto" w:fill="auto"/>
            <w:vAlign w:val="center"/>
          </w:tcPr>
          <w:p w14:paraId="33F38C8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162119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A49E12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73CE3C6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7D709A" w:rsidRPr="007D709A">
        <w:rPr>
          <w:rFonts w:ascii="Arial" w:hAnsi="Arial" w:cs="Arial"/>
          <w:sz w:val="24"/>
          <w:szCs w:val="24"/>
        </w:rPr>
        <w:t>(</w:t>
      </w:r>
      <w:proofErr w:type="spellStart"/>
      <w:r w:rsidR="007D709A" w:rsidRPr="007D709A">
        <w:rPr>
          <w:rFonts w:ascii="Arial" w:hAnsi="Arial" w:cs="Arial"/>
          <w:sz w:val="24"/>
          <w:szCs w:val="24"/>
        </w:rPr>
        <w:t>t.j</w:t>
      </w:r>
      <w:proofErr w:type="spellEnd"/>
      <w:r w:rsidR="007D709A" w:rsidRPr="007D709A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7FEABF18" w14:textId="77777777" w:rsidTr="00A137C9">
        <w:tc>
          <w:tcPr>
            <w:tcW w:w="617" w:type="dxa"/>
            <w:shd w:val="clear" w:color="auto" w:fill="auto"/>
            <w:vAlign w:val="center"/>
          </w:tcPr>
          <w:p w14:paraId="45FADD9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4414190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211620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6FD7FE50" w14:textId="77777777" w:rsidTr="00A137C9">
        <w:tc>
          <w:tcPr>
            <w:tcW w:w="617" w:type="dxa"/>
            <w:shd w:val="clear" w:color="auto" w:fill="auto"/>
            <w:vAlign w:val="center"/>
          </w:tcPr>
          <w:p w14:paraId="6BB1F50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2511EA6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B59672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1666F3CB" w14:textId="77777777" w:rsidTr="00A137C9">
        <w:tc>
          <w:tcPr>
            <w:tcW w:w="617" w:type="dxa"/>
            <w:shd w:val="clear" w:color="auto" w:fill="auto"/>
            <w:vAlign w:val="center"/>
          </w:tcPr>
          <w:p w14:paraId="4C44428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71B89AB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2154E3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6A37BBB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48CE654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284B3024" w14:textId="77777777" w:rsidTr="004F10A0">
        <w:tc>
          <w:tcPr>
            <w:tcW w:w="2660" w:type="dxa"/>
            <w:shd w:val="clear" w:color="auto" w:fill="auto"/>
          </w:tcPr>
          <w:p w14:paraId="310F9B4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EC3ACE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3CD2522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01675E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8B6C03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5F8E3E2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D709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782A327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foot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CF7040" w14:textId="77777777" w:rsidR="00672236" w:rsidRDefault="00672236" w:rsidP="00025386">
      <w:pPr>
        <w:spacing w:after="0" w:line="240" w:lineRule="auto"/>
      </w:pPr>
      <w:r>
        <w:separator/>
      </w:r>
    </w:p>
  </w:endnote>
  <w:endnote w:type="continuationSeparator" w:id="0">
    <w:p w14:paraId="3B860A38" w14:textId="77777777" w:rsidR="00672236" w:rsidRDefault="0067223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E725F6" w14:textId="77777777" w:rsidR="00025386" w:rsidRDefault="000B078A" w:rsidP="00025386">
    <w:pPr>
      <w:pStyle w:val="Stopka"/>
      <w:tabs>
        <w:tab w:val="clear" w:pos="4536"/>
      </w:tabs>
      <w:jc w:val="center"/>
    </w:pPr>
    <w:r>
      <w:rPr>
        <w:noProof/>
      </w:rPr>
      <w:pict w14:anchorId="1401E453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0A809A4" w14:textId="349A8E0F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98696B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B9F35A" w14:textId="77777777" w:rsidR="00672236" w:rsidRDefault="00672236" w:rsidP="00025386">
      <w:pPr>
        <w:spacing w:after="0" w:line="240" w:lineRule="auto"/>
      </w:pPr>
      <w:r>
        <w:separator/>
      </w:r>
    </w:p>
  </w:footnote>
  <w:footnote w:type="continuationSeparator" w:id="0">
    <w:p w14:paraId="1E460E5C" w14:textId="77777777" w:rsidR="00672236" w:rsidRDefault="0067223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2236"/>
    <w:rsid w:val="00025386"/>
    <w:rsid w:val="000423B9"/>
    <w:rsid w:val="00053927"/>
    <w:rsid w:val="00084786"/>
    <w:rsid w:val="000B078A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97404"/>
    <w:rsid w:val="00620476"/>
    <w:rsid w:val="00657A47"/>
    <w:rsid w:val="00672236"/>
    <w:rsid w:val="00745A44"/>
    <w:rsid w:val="00751F41"/>
    <w:rsid w:val="007666D6"/>
    <w:rsid w:val="007A2C38"/>
    <w:rsid w:val="007D709A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B2BE7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55CCC41"/>
  <w15:chartTrackingRefBased/>
  <w15:docId w15:val="{CCB1793F-56E2-4383-B64B-5668504E7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Danuta Karlikowska</cp:lastModifiedBy>
  <cp:revision>3</cp:revision>
  <cp:lastPrinted>2024-02-14T11:44:00Z</cp:lastPrinted>
  <dcterms:created xsi:type="dcterms:W3CDTF">2024-02-13T10:44:00Z</dcterms:created>
  <dcterms:modified xsi:type="dcterms:W3CDTF">2024-02-14T11:44:00Z</dcterms:modified>
</cp:coreProperties>
</file>