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100E5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823ECD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F166A2D" w14:textId="77777777" w:rsidTr="00D62E6E">
        <w:tc>
          <w:tcPr>
            <w:tcW w:w="2800" w:type="dxa"/>
            <w:shd w:val="clear" w:color="auto" w:fill="auto"/>
          </w:tcPr>
          <w:p w14:paraId="58BC15E6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2A1080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6BE98F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FFF993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2C4D985" w14:textId="77777777" w:rsidTr="00D62E6E">
        <w:tc>
          <w:tcPr>
            <w:tcW w:w="2800" w:type="dxa"/>
            <w:shd w:val="clear" w:color="auto" w:fill="auto"/>
          </w:tcPr>
          <w:p w14:paraId="39F3F7CC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F76107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F62B0B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237178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4D97D62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B7D12" w:rsidRPr="00C14101" w14:paraId="70A5A31C" w14:textId="77777777" w:rsidTr="000C631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AC1009" w14:textId="77777777" w:rsidR="000B7D12" w:rsidRPr="00C14101" w:rsidRDefault="000B7D12" w:rsidP="000C631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1F017CA" w14:textId="77777777" w:rsidR="000B7D12" w:rsidRPr="00C14101" w:rsidRDefault="000B7D12" w:rsidP="000C6315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B7D12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2CD7727" w14:textId="77777777" w:rsidR="000B7D12" w:rsidRPr="00C14101" w:rsidRDefault="000B7D12" w:rsidP="000C63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F60D3AE" w14:textId="77777777" w:rsidR="000B7D12" w:rsidRPr="00C14101" w:rsidRDefault="000B7D12" w:rsidP="000C63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D6F4E67" w14:textId="77777777" w:rsidR="00BC121E" w:rsidRPr="00C14101" w:rsidRDefault="000B7D12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8C2EB5F" w14:textId="77777777" w:rsidTr="00D62E6E">
        <w:tc>
          <w:tcPr>
            <w:tcW w:w="2269" w:type="dxa"/>
            <w:shd w:val="clear" w:color="auto" w:fill="auto"/>
          </w:tcPr>
          <w:p w14:paraId="521F882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B8207C" w14:textId="77777777" w:rsidR="00D62E6E" w:rsidRPr="00D62E6E" w:rsidRDefault="000B7D1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7D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aparatury medycznej na potrzeby Szpitala Wojewódzkiego w Poznaniu - APARAT ULTRASONOGRAFICZNY - 1 szt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B7D12" w:rsidRPr="00D62E6E" w14:paraId="036A5DED" w14:textId="77777777" w:rsidTr="000C6315">
        <w:tc>
          <w:tcPr>
            <w:tcW w:w="2269" w:type="dxa"/>
            <w:shd w:val="clear" w:color="auto" w:fill="auto"/>
          </w:tcPr>
          <w:p w14:paraId="08CC6971" w14:textId="77777777" w:rsidR="000B7D12" w:rsidRPr="00D62E6E" w:rsidRDefault="000B7D12" w:rsidP="000C631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F5C3EF" w14:textId="77777777" w:rsidR="000B7D12" w:rsidRPr="00D62E6E" w:rsidRDefault="000B7D12" w:rsidP="000C631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7D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SZW/DZP/14/2024</w:t>
            </w:r>
          </w:p>
        </w:tc>
      </w:tr>
    </w:tbl>
    <w:p w14:paraId="22A2061F" w14:textId="77777777" w:rsidR="00BC121E" w:rsidRDefault="000B7D12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B7D12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CD18F81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52921F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E7B2333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4AE10D7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5024579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366F92C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02D0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BC82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B120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728A31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E95E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9FFA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CA9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F95274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4EDC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28B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AF2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81002BE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0945FEDB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D4EC424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1C775D7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3A677B0" w14:textId="77777777" w:rsidTr="00620E37">
        <w:tc>
          <w:tcPr>
            <w:tcW w:w="2660" w:type="dxa"/>
            <w:shd w:val="clear" w:color="auto" w:fill="auto"/>
          </w:tcPr>
          <w:p w14:paraId="4C008E00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C54681F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D2B4A19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0C67CF1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9B41DE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4DEC7738" w14:textId="77777777" w:rsidR="00BC121E" w:rsidRPr="00844A96" w:rsidRDefault="00844A96" w:rsidP="000B7D1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B7D1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44A5456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7A7FD" w14:textId="77777777" w:rsidR="00F34766" w:rsidRDefault="00F34766">
      <w:r>
        <w:separator/>
      </w:r>
    </w:p>
  </w:endnote>
  <w:endnote w:type="continuationSeparator" w:id="0">
    <w:p w14:paraId="07373EBD" w14:textId="77777777" w:rsidR="00F34766" w:rsidRDefault="00F34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1AC9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F74F8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23AF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2FCAD8E" w14:textId="2C992839" w:rsidR="009A4CD3" w:rsidRDefault="00F01D8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4648B83" wp14:editId="2B7E6FF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07924338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0D87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29B17A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3E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3EC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106CC" w14:textId="77777777" w:rsidR="000B7D12" w:rsidRDefault="000B7D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70AC0" w14:textId="77777777" w:rsidR="00F34766" w:rsidRDefault="00F34766">
      <w:r>
        <w:separator/>
      </w:r>
    </w:p>
  </w:footnote>
  <w:footnote w:type="continuationSeparator" w:id="0">
    <w:p w14:paraId="1B11AF07" w14:textId="77777777" w:rsidR="00F34766" w:rsidRDefault="00F34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67E8C" w14:textId="77777777" w:rsidR="000B7D12" w:rsidRDefault="000B7D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2B5D9" w14:textId="77777777" w:rsidR="000B7D12" w:rsidRDefault="000B7D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0D6B0" w14:textId="77777777" w:rsidR="000B7D12" w:rsidRDefault="000B7D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9368179">
    <w:abstractNumId w:val="13"/>
  </w:num>
  <w:num w:numId="2" w16cid:durableId="1322269442">
    <w:abstractNumId w:val="0"/>
  </w:num>
  <w:num w:numId="3" w16cid:durableId="888959927">
    <w:abstractNumId w:val="11"/>
  </w:num>
  <w:num w:numId="4" w16cid:durableId="1123964280">
    <w:abstractNumId w:val="8"/>
  </w:num>
  <w:num w:numId="5" w16cid:durableId="909313238">
    <w:abstractNumId w:val="7"/>
  </w:num>
  <w:num w:numId="6" w16cid:durableId="1490364510">
    <w:abstractNumId w:val="1"/>
  </w:num>
  <w:num w:numId="7" w16cid:durableId="932518446">
    <w:abstractNumId w:val="6"/>
  </w:num>
  <w:num w:numId="8" w16cid:durableId="1998873680">
    <w:abstractNumId w:val="3"/>
  </w:num>
  <w:num w:numId="9" w16cid:durableId="1522205328">
    <w:abstractNumId w:val="2"/>
  </w:num>
  <w:num w:numId="10" w16cid:durableId="1363898125">
    <w:abstractNumId w:val="5"/>
  </w:num>
  <w:num w:numId="11" w16cid:durableId="1893736280">
    <w:abstractNumId w:val="10"/>
  </w:num>
  <w:num w:numId="12" w16cid:durableId="111099341">
    <w:abstractNumId w:val="4"/>
  </w:num>
  <w:num w:numId="13" w16cid:durableId="1007945566">
    <w:abstractNumId w:val="9"/>
  </w:num>
  <w:num w:numId="14" w16cid:durableId="16354770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766"/>
    <w:rsid w:val="0000184A"/>
    <w:rsid w:val="00007C1C"/>
    <w:rsid w:val="00012997"/>
    <w:rsid w:val="000621A2"/>
    <w:rsid w:val="00067B62"/>
    <w:rsid w:val="000719DC"/>
    <w:rsid w:val="00075CEC"/>
    <w:rsid w:val="000B7D12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3ECD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65A15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01D8F"/>
    <w:rsid w:val="00F34766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FD474E"/>
  <w15:chartTrackingRefBased/>
  <w15:docId w15:val="{B5247540-A91A-4E0B-9B20-2D684BAC7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037F3-004C-43EB-AEE0-51024CC7C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2</cp:revision>
  <cp:lastPrinted>2010-01-07T09:39:00Z</cp:lastPrinted>
  <dcterms:created xsi:type="dcterms:W3CDTF">2024-02-15T12:57:00Z</dcterms:created>
  <dcterms:modified xsi:type="dcterms:W3CDTF">2024-02-15T12:57:00Z</dcterms:modified>
</cp:coreProperties>
</file>