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F5E4C0" w14:textId="2FB8260B" w:rsidR="008A4DB3" w:rsidRPr="00AE2ACB" w:rsidRDefault="008A4DB3" w:rsidP="008A4DB3">
      <w:pPr>
        <w:pStyle w:val="Nagwek"/>
        <w:rPr>
          <w:sz w:val="20"/>
          <w:szCs w:val="20"/>
        </w:rPr>
      </w:pPr>
      <w:r w:rsidRPr="00AE2ACB">
        <w:rPr>
          <w:sz w:val="20"/>
          <w:szCs w:val="20"/>
        </w:rPr>
        <w:t xml:space="preserve">Znak sprawy </w:t>
      </w:r>
      <w:r>
        <w:rPr>
          <w:sz w:val="20"/>
          <w:szCs w:val="20"/>
        </w:rPr>
        <w:t>SZW/DZP/</w:t>
      </w:r>
      <w:r w:rsidR="00325EAA">
        <w:rPr>
          <w:sz w:val="20"/>
          <w:szCs w:val="20"/>
        </w:rPr>
        <w:t>1</w:t>
      </w:r>
      <w:r w:rsidR="00C261D7">
        <w:rPr>
          <w:sz w:val="20"/>
          <w:szCs w:val="20"/>
        </w:rPr>
        <w:t>4</w:t>
      </w:r>
      <w:r>
        <w:rPr>
          <w:sz w:val="20"/>
          <w:szCs w:val="20"/>
        </w:rPr>
        <w:t>/202</w:t>
      </w:r>
      <w:r w:rsidR="00C261D7">
        <w:rPr>
          <w:sz w:val="20"/>
          <w:szCs w:val="20"/>
        </w:rPr>
        <w:t>4</w:t>
      </w:r>
    </w:p>
    <w:p w14:paraId="19558460" w14:textId="77777777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9C5F86" w:rsidRPr="009C5F86">
        <w:rPr>
          <w:rFonts w:ascii="Times New Roman" w:hAnsi="Times New Roman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00C41C90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5361A2F8" w14:textId="77777777" w:rsidTr="005844F6">
        <w:tc>
          <w:tcPr>
            <w:tcW w:w="9104" w:type="dxa"/>
            <w:shd w:val="clear" w:color="auto" w:fill="F2F2F2"/>
          </w:tcPr>
          <w:p w14:paraId="7E8870F0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63B5EC2B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553212EC" w14:textId="7777777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9C5F86" w:rsidRPr="009C5F86">
        <w:rPr>
          <w:sz w:val="22"/>
          <w:szCs w:val="22"/>
        </w:rPr>
        <w:t>przetarg nieograniczony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7D0CD7C0" w14:textId="4A59AEDD"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C261D7" w:rsidRPr="00C261D7">
        <w:rPr>
          <w:b/>
          <w:sz w:val="22"/>
          <w:szCs w:val="22"/>
        </w:rPr>
        <w:t xml:space="preserve">Zakup i dostawa aparatury medycznej na potrzeby Szpitala Wojewódzkiego w Poznaniu - </w:t>
      </w:r>
      <w:r w:rsidR="00C261D7" w:rsidRPr="00C261D7">
        <w:rPr>
          <w:b/>
          <w:bCs/>
          <w:sz w:val="22"/>
          <w:szCs w:val="22"/>
        </w:rPr>
        <w:t>APARAT ULTRASONOGRAFICZNY – 1 szt.</w:t>
      </w:r>
      <w:r w:rsidR="00C261D7">
        <w:rPr>
          <w:b/>
          <w:bCs/>
          <w:sz w:val="22"/>
          <w:szCs w:val="22"/>
        </w:rPr>
        <w:t>”</w:t>
      </w:r>
    </w:p>
    <w:p w14:paraId="70BDCFCB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3CD98014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7F13574E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24093596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1"/>
        <w:gridCol w:w="6153"/>
      </w:tblGrid>
      <w:tr w:rsidR="00AE2ACB" w:rsidRPr="007677F8" w14:paraId="1E528DAB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105984D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554A4C00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6DA2148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6011A1A6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1F7356EA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1218EB5D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193B8B9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1C660D4C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DDE85D6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6109FE96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5778BC59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E4072C4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6CC144F9" w14:textId="77777777" w:rsidR="00AE2ACB" w:rsidRPr="007677F8" w:rsidRDefault="004D0FF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14:paraId="4D7FE351" w14:textId="77777777" w:rsidR="00AE2ACB" w:rsidRPr="007677F8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Mikroprzedsiębiorstwo / Małe przedsiębiorstwo / Średnie przedsiębiorstwo / Jednoosobowa działalność gospodarcza / Osoba fizyczna nieprowadząca działalności gospodarczej / Inny rodzaj </w:t>
            </w:r>
            <w:r w:rsidR="00AE2ACB" w:rsidRPr="007677F8">
              <w:t>*</w:t>
            </w:r>
          </w:p>
        </w:tc>
      </w:tr>
    </w:tbl>
    <w:p w14:paraId="497FA8F6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4181C474" w14:textId="77777777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2A5A5CE0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14:paraId="67A9C2D5" w14:textId="77777777"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</w:p>
    <w:p w14:paraId="76A44DD3" w14:textId="77777777"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14:paraId="184A9FCD" w14:textId="77777777"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01E1309A" w14:textId="77777777"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</w:t>
      </w:r>
    </w:p>
    <w:p w14:paraId="37122F1B" w14:textId="77777777"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4FA5EA43" w14:textId="77777777" w:rsidR="00AE2ACB" w:rsidRPr="00166FF7" w:rsidRDefault="00166FF7" w:rsidP="006B63D6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 w:rsidRPr="00166FF7">
        <w:rPr>
          <w:sz w:val="22"/>
          <w:szCs w:val="22"/>
        </w:rPr>
        <w:t>Obejmująca asortyment wyszczególniony w OPZ stanowiącym załącznik do Formularza ofertowego.</w:t>
      </w:r>
    </w:p>
    <w:p w14:paraId="74F90978" w14:textId="77777777" w:rsidR="007C1FC7" w:rsidRDefault="007C1FC7" w:rsidP="00166FF7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</w:p>
    <w:p w14:paraId="5A9E35E3" w14:textId="697B38B4" w:rsidR="00EA0BD7" w:rsidRPr="00EA0BD7" w:rsidRDefault="00EA0BD7" w:rsidP="00EA0BD7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 w:rsidRPr="00EA0BD7">
        <w:rPr>
          <w:sz w:val="22"/>
          <w:szCs w:val="22"/>
        </w:rPr>
        <w:t xml:space="preserve">Termin wykonania zamówienia </w:t>
      </w:r>
      <w:r w:rsidRPr="00EA0BD7">
        <w:rPr>
          <w:b/>
          <w:bCs/>
          <w:sz w:val="22"/>
          <w:szCs w:val="22"/>
        </w:rPr>
        <w:t>(K-2):</w:t>
      </w:r>
      <w:r w:rsidRPr="00EA0BD7">
        <w:rPr>
          <w:sz w:val="22"/>
          <w:szCs w:val="22"/>
        </w:rPr>
        <w:t xml:space="preserve"> skrócenie terminu realizacji o: ……………….. (wpisać odpowiednio: b</w:t>
      </w:r>
      <w:r w:rsidR="00C261D7">
        <w:rPr>
          <w:sz w:val="22"/>
          <w:szCs w:val="22"/>
        </w:rPr>
        <w:t>ez skrócenia terminu, 1 tydzień</w:t>
      </w:r>
      <w:r w:rsidRPr="00EA0BD7">
        <w:rPr>
          <w:sz w:val="22"/>
          <w:szCs w:val="22"/>
        </w:rPr>
        <w:t xml:space="preserve"> )</w:t>
      </w:r>
    </w:p>
    <w:p w14:paraId="53CA9659" w14:textId="77777777" w:rsidR="001E2415" w:rsidRDefault="001E2415" w:rsidP="00EA0BD7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</w:p>
    <w:p w14:paraId="02863CFB" w14:textId="445A35B1" w:rsidR="00EA0BD7" w:rsidRPr="00EA0BD7" w:rsidRDefault="00EA0BD7" w:rsidP="00EA0BD7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 w:rsidRPr="00EA0BD7">
        <w:rPr>
          <w:sz w:val="22"/>
          <w:szCs w:val="22"/>
        </w:rPr>
        <w:t xml:space="preserve">Okres gwarancji </w:t>
      </w:r>
      <w:r w:rsidRPr="00EA0BD7">
        <w:rPr>
          <w:b/>
          <w:bCs/>
          <w:sz w:val="22"/>
          <w:szCs w:val="22"/>
        </w:rPr>
        <w:t>(K-3):</w:t>
      </w:r>
      <w:r w:rsidRPr="00EA0BD7">
        <w:rPr>
          <w:sz w:val="22"/>
          <w:szCs w:val="22"/>
        </w:rPr>
        <w:t xml:space="preserve"> ………………… miesięcy (wpisać odpowiednio: </w:t>
      </w:r>
    </w:p>
    <w:p w14:paraId="01D4EB83" w14:textId="1768E953" w:rsidR="00EA0BD7" w:rsidRPr="001E2415" w:rsidRDefault="004A6D78" w:rsidP="001E2415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Zgodnie z rozdziałem 2</w:t>
      </w:r>
      <w:r w:rsidR="00396588">
        <w:rPr>
          <w:sz w:val="22"/>
          <w:szCs w:val="22"/>
        </w:rPr>
        <w:t>2</w:t>
      </w:r>
      <w:r>
        <w:rPr>
          <w:sz w:val="22"/>
          <w:szCs w:val="22"/>
        </w:rPr>
        <w:t xml:space="preserve"> SWZ</w:t>
      </w:r>
      <w:r w:rsidR="00EA0BD7" w:rsidRPr="00EA0BD7">
        <w:rPr>
          <w:sz w:val="22"/>
          <w:szCs w:val="22"/>
        </w:rPr>
        <w:t>).</w:t>
      </w:r>
      <w:r w:rsidR="001E2415">
        <w:rPr>
          <w:sz w:val="22"/>
          <w:szCs w:val="22"/>
        </w:rPr>
        <w:t xml:space="preserve"> </w:t>
      </w:r>
      <w:r w:rsidR="00EA0BD7" w:rsidRPr="001E2415">
        <w:rPr>
          <w:sz w:val="22"/>
          <w:szCs w:val="22"/>
        </w:rPr>
        <w:t>Minimalny okres gwarancji wynosi 24 miesiące. Wskazanie terminu gwarancji krótszego niż 24 miesiące spowoduje odrzucenie oferty jako niezgodnej z SWZ.</w:t>
      </w:r>
    </w:p>
    <w:p w14:paraId="38C4659A" w14:textId="77777777" w:rsidR="00EA0BD7" w:rsidRDefault="00EA0BD7" w:rsidP="00EA0BD7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</w:p>
    <w:p w14:paraId="2B18F9D0" w14:textId="42810ED7" w:rsidR="00166FF7" w:rsidRPr="007C1FC7" w:rsidRDefault="00166FF7" w:rsidP="00EA0BD7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 w:rsidRPr="007C1FC7">
        <w:rPr>
          <w:sz w:val="22"/>
          <w:szCs w:val="22"/>
        </w:rPr>
        <w:t>Termin wykonania umowy wynosi</w:t>
      </w:r>
      <w:r w:rsidR="00C261D7">
        <w:rPr>
          <w:sz w:val="22"/>
          <w:szCs w:val="22"/>
        </w:rPr>
        <w:t xml:space="preserve"> </w:t>
      </w:r>
      <w:r w:rsidR="00C261D7" w:rsidRPr="00C261D7">
        <w:rPr>
          <w:b/>
          <w:sz w:val="22"/>
          <w:szCs w:val="22"/>
        </w:rPr>
        <w:t xml:space="preserve">max </w:t>
      </w:r>
      <w:r w:rsidRPr="00C261D7">
        <w:rPr>
          <w:b/>
          <w:sz w:val="22"/>
          <w:szCs w:val="22"/>
        </w:rPr>
        <w:t xml:space="preserve"> </w:t>
      </w:r>
      <w:r w:rsidR="00C261D7" w:rsidRPr="00C261D7">
        <w:rPr>
          <w:b/>
          <w:sz w:val="22"/>
          <w:szCs w:val="22"/>
        </w:rPr>
        <w:t>3 tygodnie</w:t>
      </w:r>
      <w:r w:rsidRPr="007C1FC7">
        <w:rPr>
          <w:b/>
          <w:bCs/>
          <w:sz w:val="22"/>
          <w:szCs w:val="22"/>
        </w:rPr>
        <w:t xml:space="preserve"> od daty zawarcia umowy </w:t>
      </w:r>
    </w:p>
    <w:p w14:paraId="7834627F" w14:textId="77777777" w:rsidR="00166FF7" w:rsidRPr="00166FF7" w:rsidRDefault="00166FF7" w:rsidP="00166FF7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 w:rsidRPr="00166FF7">
        <w:rPr>
          <w:sz w:val="22"/>
          <w:szCs w:val="22"/>
        </w:rPr>
        <w:t>Warunki płatności 60 dni</w:t>
      </w:r>
    </w:p>
    <w:p w14:paraId="0CB39C59" w14:textId="77777777" w:rsidR="00166FF7" w:rsidRDefault="00166FF7" w:rsidP="00166FF7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49A406CD" w14:textId="77777777" w:rsidR="00166FF7" w:rsidRDefault="00166FF7" w:rsidP="00166FF7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34A5B8F8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54B5DB68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5FAF1266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5A61C94A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74740DD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62887525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344223D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7E240ED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0DE17182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CCC3E8D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09CD5918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3090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7EEDD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670AB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FA6B5A2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DFA2B2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14A4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3A4CF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BE21C9B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4623D0">
        <w:rPr>
          <w:sz w:val="22"/>
        </w:rPr>
        <w:t>wzorem</w:t>
      </w:r>
      <w:r w:rsidRPr="0097776D">
        <w:rPr>
          <w:sz w:val="22"/>
        </w:rPr>
        <w:t xml:space="preserve"> umowy</w:t>
      </w:r>
      <w:r w:rsidR="00A50E18">
        <w:rPr>
          <w:sz w:val="22"/>
        </w:rPr>
        <w:t xml:space="preserve"> </w:t>
      </w:r>
      <w:r w:rsidR="004623D0">
        <w:rPr>
          <w:sz w:val="22"/>
        </w:rPr>
        <w:t xml:space="preserve">stanowiącym załącznik do SWZ </w:t>
      </w:r>
      <w:r w:rsidR="00A50E18">
        <w:rPr>
          <w:sz w:val="22"/>
        </w:rPr>
        <w:t>w sprawie zamówienia publicznego</w:t>
      </w:r>
      <w:r w:rsidR="004623D0">
        <w:rPr>
          <w:sz w:val="22"/>
        </w:rPr>
        <w:t xml:space="preserve"> </w:t>
      </w:r>
      <w:r w:rsidRPr="0097776D">
        <w:rPr>
          <w:sz w:val="22"/>
        </w:rPr>
        <w:t>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3C705414" w14:textId="77777777" w:rsidR="00FF57EE" w:rsidRPr="004623D0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3C566114" w14:textId="77777777" w:rsidR="004623D0" w:rsidRPr="004623D0" w:rsidRDefault="004623D0" w:rsidP="004623D0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4623D0">
        <w:t xml:space="preserve">oświadczam, że nie podlegam wykluczeniu z postępowania na podstawie art. 7 ust. 1 ustawy z dnia 13 kwietnia 2022 r. o szczególnych rozwiązaniach w zakresie przeciwdziałania wspieraniu agresji na Ukrainę oraz służących ochronie bezpieczeństwa narodowego </w:t>
      </w:r>
    </w:p>
    <w:p w14:paraId="58D6FFA0" w14:textId="77777777" w:rsidR="004623D0" w:rsidRDefault="004623D0" w:rsidP="004623D0">
      <w:pPr>
        <w:pStyle w:val="Akapitzlist"/>
        <w:numPr>
          <w:ilvl w:val="0"/>
          <w:numId w:val="3"/>
        </w:numPr>
        <w:spacing w:before="120" w:after="120" w:line="276" w:lineRule="auto"/>
        <w:jc w:val="both"/>
      </w:pPr>
      <w:r w:rsidRPr="004623D0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4B198247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2CA7BFE0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3A78C54C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30EEC">
        <w:rPr>
          <w:b/>
          <w:sz w:val="22"/>
          <w:szCs w:val="22"/>
          <w:u w:val="single"/>
        </w:rPr>
        <w:t>nie będzie</w:t>
      </w:r>
      <w:r w:rsidRPr="00A30EEC">
        <w:rPr>
          <w:bCs/>
          <w:sz w:val="22"/>
          <w:szCs w:val="22"/>
          <w:u w:val="single"/>
        </w:rPr>
        <w:t xml:space="preserve"> </w:t>
      </w:r>
      <w:r w:rsidRPr="00A30EEC">
        <w:rPr>
          <w:b/>
          <w:sz w:val="22"/>
          <w:szCs w:val="22"/>
          <w:u w:val="single"/>
        </w:rPr>
        <w:t>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</w:t>
      </w:r>
      <w:proofErr w:type="spellStart"/>
      <w:r w:rsidR="00A30EEC" w:rsidRPr="00A30EEC">
        <w:rPr>
          <w:bCs/>
          <w:sz w:val="22"/>
          <w:szCs w:val="22"/>
        </w:rPr>
        <w:t>t.j</w:t>
      </w:r>
      <w:proofErr w:type="spellEnd"/>
      <w:r w:rsidR="00A30EEC" w:rsidRPr="00A30EEC">
        <w:rPr>
          <w:bCs/>
          <w:sz w:val="22"/>
          <w:szCs w:val="22"/>
        </w:rPr>
        <w:t>. Dz.U. z 2021r. poz. 685</w:t>
      </w:r>
      <w:r w:rsidRPr="00CE3AE6">
        <w:rPr>
          <w:bCs/>
          <w:sz w:val="22"/>
          <w:szCs w:val="22"/>
        </w:rPr>
        <w:t>)</w:t>
      </w:r>
    </w:p>
    <w:p w14:paraId="4635D50B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A3AD812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</w:t>
      </w:r>
      <w:proofErr w:type="spellStart"/>
      <w:r w:rsidR="00A30EEC" w:rsidRPr="00A30EEC">
        <w:rPr>
          <w:bCs/>
          <w:sz w:val="22"/>
          <w:szCs w:val="22"/>
        </w:rPr>
        <w:t>t.j</w:t>
      </w:r>
      <w:proofErr w:type="spellEnd"/>
      <w:r w:rsidR="00A30EEC" w:rsidRPr="00A30EEC">
        <w:rPr>
          <w:bCs/>
          <w:sz w:val="22"/>
          <w:szCs w:val="22"/>
        </w:rPr>
        <w:t>. Dz.U. z 2021r. poz. 685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73B58EF0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7FF28B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D88ADB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Nazwy (rodzaje) towaru lub usługi, których dostawa lub świadczenie będą prowadziły </w:t>
            </w:r>
            <w:r w:rsidRPr="00CE3AE6">
              <w:rPr>
                <w:sz w:val="20"/>
                <w:szCs w:val="20"/>
              </w:rPr>
              <w:lastRenderedPageBreak/>
              <w:t>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7C280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lastRenderedPageBreak/>
              <w:t xml:space="preserve">Wartość towaru lub usługi objętego obowiązkiem podatkowym </w:t>
            </w:r>
            <w:r w:rsidRPr="00CE3AE6">
              <w:rPr>
                <w:sz w:val="20"/>
                <w:szCs w:val="20"/>
              </w:rPr>
              <w:lastRenderedPageBreak/>
              <w:t>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919895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lastRenderedPageBreak/>
              <w:t>Stawka podatku od towarów i usług, która zgodnie z wiedzą Wykonawcy, będzie miała zastosowanie</w:t>
            </w:r>
          </w:p>
        </w:tc>
      </w:tr>
      <w:tr w:rsidR="00CE3AE6" w:rsidRPr="00CE3AE6" w14:paraId="0F2E074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974F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8F13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B6BE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7665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1EE4152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8EE7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0A79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92DD6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01B26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C4CA954" w14:textId="77777777" w:rsidR="007D475B" w:rsidRPr="007D475B" w:rsidRDefault="007D475B" w:rsidP="004623D0">
      <w:pPr>
        <w:pStyle w:val="Akapitzlist"/>
        <w:spacing w:before="240" w:after="120" w:line="360" w:lineRule="auto"/>
        <w:ind w:left="284"/>
        <w:jc w:val="both"/>
        <w:rPr>
          <w:b/>
          <w:sz w:val="22"/>
          <w:szCs w:val="22"/>
        </w:rPr>
      </w:pPr>
    </w:p>
    <w:p w14:paraId="1408BA63" w14:textId="77777777"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2DE31B4B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0C976C7B" w14:textId="77777777" w:rsidTr="00DC336F">
        <w:tc>
          <w:tcPr>
            <w:tcW w:w="2551" w:type="dxa"/>
            <w:shd w:val="clear" w:color="auto" w:fill="auto"/>
            <w:vAlign w:val="center"/>
          </w:tcPr>
          <w:p w14:paraId="7C9ACFF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A29B1D0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0824562E" w14:textId="77777777" w:rsidTr="00DC336F">
        <w:tc>
          <w:tcPr>
            <w:tcW w:w="2551" w:type="dxa"/>
            <w:shd w:val="clear" w:color="auto" w:fill="auto"/>
            <w:vAlign w:val="center"/>
          </w:tcPr>
          <w:p w14:paraId="28295E1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560B3CB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0D45FA35" w14:textId="77777777" w:rsidTr="00DC336F">
        <w:tc>
          <w:tcPr>
            <w:tcW w:w="2551" w:type="dxa"/>
            <w:shd w:val="clear" w:color="auto" w:fill="auto"/>
            <w:vAlign w:val="center"/>
          </w:tcPr>
          <w:p w14:paraId="750ACA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39FBD5C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38FE4ED1" w14:textId="77777777" w:rsidTr="00DC336F">
        <w:tc>
          <w:tcPr>
            <w:tcW w:w="2551" w:type="dxa"/>
            <w:shd w:val="clear" w:color="auto" w:fill="auto"/>
            <w:vAlign w:val="center"/>
          </w:tcPr>
          <w:p w14:paraId="509C89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2060B4A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F2288F6" w14:textId="77777777"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AED0176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315DD945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7864F7E4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486DF23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52B1E8D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723FE315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BC6F7F" w14:textId="77777777" w:rsidR="00695061" w:rsidRDefault="00695061" w:rsidP="00FF57EE">
      <w:r>
        <w:separator/>
      </w:r>
    </w:p>
  </w:endnote>
  <w:endnote w:type="continuationSeparator" w:id="0">
    <w:p w14:paraId="3AAF138D" w14:textId="77777777" w:rsidR="00695061" w:rsidRDefault="00695061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FCCEE1" w14:textId="77777777" w:rsidR="00B56DF5" w:rsidRDefault="00B56DF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BD663F" w14:textId="77777777" w:rsidR="00B56DF5" w:rsidRDefault="00B56DF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73A857" w14:textId="77777777" w:rsidR="00B56DF5" w:rsidRDefault="00B56DF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F790FF" w14:textId="77777777" w:rsidR="00695061" w:rsidRDefault="00695061" w:rsidP="00FF57EE">
      <w:r>
        <w:separator/>
      </w:r>
    </w:p>
  </w:footnote>
  <w:footnote w:type="continuationSeparator" w:id="0">
    <w:p w14:paraId="12807643" w14:textId="77777777" w:rsidR="00695061" w:rsidRDefault="00695061" w:rsidP="00FF57EE">
      <w:r>
        <w:continuationSeparator/>
      </w:r>
    </w:p>
  </w:footnote>
  <w:footnote w:id="1">
    <w:p w14:paraId="144C3EEA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4C16428A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0D03966E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5DAEBBD2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3685A88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A4F6C3" w14:textId="77777777" w:rsidR="00B56DF5" w:rsidRDefault="00B56D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DEF73E" w14:textId="7DD9863F" w:rsidR="008A4DB3" w:rsidRDefault="008A4DB3" w:rsidP="008A4DB3">
    <w:pPr>
      <w:pStyle w:val="Nagwek"/>
      <w:jc w:val="cent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FF65C5" w14:textId="77777777" w:rsidR="00B56DF5" w:rsidRDefault="00B56DF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A9419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061"/>
    <w:rsid w:val="001063D3"/>
    <w:rsid w:val="00166FF7"/>
    <w:rsid w:val="001C7D84"/>
    <w:rsid w:val="001E2415"/>
    <w:rsid w:val="002214DB"/>
    <w:rsid w:val="00264B11"/>
    <w:rsid w:val="00267D1F"/>
    <w:rsid w:val="002D3EC1"/>
    <w:rsid w:val="002E612D"/>
    <w:rsid w:val="00325EAA"/>
    <w:rsid w:val="00396588"/>
    <w:rsid w:val="003B769C"/>
    <w:rsid w:val="004623D0"/>
    <w:rsid w:val="004A6D78"/>
    <w:rsid w:val="004D0FFC"/>
    <w:rsid w:val="004D5A42"/>
    <w:rsid w:val="00525EFF"/>
    <w:rsid w:val="005844F6"/>
    <w:rsid w:val="005F6F5F"/>
    <w:rsid w:val="00695061"/>
    <w:rsid w:val="006B63D6"/>
    <w:rsid w:val="006C641D"/>
    <w:rsid w:val="006D09E0"/>
    <w:rsid w:val="007C1FC7"/>
    <w:rsid w:val="007D475B"/>
    <w:rsid w:val="007E331F"/>
    <w:rsid w:val="008A4DB3"/>
    <w:rsid w:val="008D45FF"/>
    <w:rsid w:val="009312B4"/>
    <w:rsid w:val="0097776D"/>
    <w:rsid w:val="00983D1D"/>
    <w:rsid w:val="009C5F86"/>
    <w:rsid w:val="009D75A8"/>
    <w:rsid w:val="00A30EEC"/>
    <w:rsid w:val="00A50E18"/>
    <w:rsid w:val="00AA39D6"/>
    <w:rsid w:val="00AE2ACB"/>
    <w:rsid w:val="00AF4AC3"/>
    <w:rsid w:val="00B47637"/>
    <w:rsid w:val="00B56DF5"/>
    <w:rsid w:val="00B9086B"/>
    <w:rsid w:val="00BC4F99"/>
    <w:rsid w:val="00C22F7D"/>
    <w:rsid w:val="00C261D7"/>
    <w:rsid w:val="00CE3AE6"/>
    <w:rsid w:val="00D554C7"/>
    <w:rsid w:val="00DB0FDD"/>
    <w:rsid w:val="00DC336F"/>
    <w:rsid w:val="00EA0BD7"/>
    <w:rsid w:val="00F134D5"/>
    <w:rsid w:val="00F31EAC"/>
    <w:rsid w:val="00F95FB7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42597DFC"/>
  <w15:chartTrackingRefBased/>
  <w15:docId w15:val="{9FA7D58F-F72F-41FA-9A09-D65CD4E04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322256-D43B-4B91-94F3-57FB00065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682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dcterms:created xsi:type="dcterms:W3CDTF">2024-02-14T12:42:00Z</dcterms:created>
  <dcterms:modified xsi:type="dcterms:W3CDTF">2024-02-14T12:42:00Z</dcterms:modified>
</cp:coreProperties>
</file>