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46B39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86305" w:rsidRPr="0008630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0322068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12172F" w14:textId="77777777" w:rsidR="006676AE" w:rsidRPr="0012157F" w:rsidRDefault="0008630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6305">
        <w:rPr>
          <w:rFonts w:ascii="Arial" w:hAnsi="Arial" w:cs="Arial"/>
        </w:rPr>
        <w:t>SZPITAL WOJEWÓDZKI W POZNANIU</w:t>
      </w:r>
    </w:p>
    <w:p w14:paraId="17106B60" w14:textId="77777777" w:rsidR="006676AE" w:rsidRPr="0012157F" w:rsidRDefault="0089569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086305" w:rsidRPr="0008630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="00086305" w:rsidRPr="0008630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BF3FABE" w14:textId="77777777" w:rsidR="00F90CD1" w:rsidRDefault="0008630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8630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86305">
        <w:rPr>
          <w:rFonts w:ascii="Arial" w:hAnsi="Arial" w:cs="Arial"/>
        </w:rPr>
        <w:t>Poznań</w:t>
      </w:r>
    </w:p>
    <w:p w14:paraId="09E746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8776AD2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49A4B2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C1303A7" w14:textId="77777777" w:rsidTr="0018769E">
        <w:tc>
          <w:tcPr>
            <w:tcW w:w="2800" w:type="dxa"/>
            <w:shd w:val="clear" w:color="auto" w:fill="auto"/>
          </w:tcPr>
          <w:p w14:paraId="6C40398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EBA2F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D8D7E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DF3C24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EFF2A82" w14:textId="77777777" w:rsidTr="0018769E">
        <w:tc>
          <w:tcPr>
            <w:tcW w:w="2800" w:type="dxa"/>
            <w:shd w:val="clear" w:color="auto" w:fill="auto"/>
          </w:tcPr>
          <w:p w14:paraId="707FD796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7E7EF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DAA6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332AD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0EA41B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86305" w:rsidRPr="0012157F" w14:paraId="745E3036" w14:textId="77777777" w:rsidTr="000C6315">
        <w:tc>
          <w:tcPr>
            <w:tcW w:w="9104" w:type="dxa"/>
            <w:shd w:val="clear" w:color="auto" w:fill="D9D9D9"/>
          </w:tcPr>
          <w:p w14:paraId="02BA6259" w14:textId="77777777" w:rsidR="00086305" w:rsidRPr="0012157F" w:rsidRDefault="00086305" w:rsidP="000C631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35BAF32" w14:textId="77777777" w:rsidR="00086305" w:rsidRPr="0012157F" w:rsidRDefault="00086305" w:rsidP="000C63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8630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8630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8630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5CFA38" w14:textId="77777777" w:rsidR="00086305" w:rsidRPr="00612283" w:rsidRDefault="00086305" w:rsidP="000C631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CF7F3CA" w14:textId="77777777" w:rsidR="00086305" w:rsidRPr="00612283" w:rsidRDefault="00086305" w:rsidP="000C631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F503DC2" w14:textId="77777777" w:rsidR="00086305" w:rsidRPr="0012157F" w:rsidRDefault="00086305" w:rsidP="000C631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C6C87D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6C45C98" w14:textId="77777777" w:rsidTr="0018769E">
        <w:tc>
          <w:tcPr>
            <w:tcW w:w="2269" w:type="dxa"/>
            <w:shd w:val="clear" w:color="auto" w:fill="auto"/>
          </w:tcPr>
          <w:p w14:paraId="4AA3550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021AA0" w14:textId="77777777" w:rsidR="002578E4" w:rsidRPr="00A2540E" w:rsidRDefault="0008630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63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aparatury medycznej na potrzeby Szpitala Wojewódzkiego w Poznaniu - APARAT ULTRASONOGRAFICZNY - 1 szt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6305" w:rsidRPr="00A2540E" w14:paraId="7F8D988C" w14:textId="77777777" w:rsidTr="000C6315">
        <w:tc>
          <w:tcPr>
            <w:tcW w:w="2269" w:type="dxa"/>
            <w:shd w:val="clear" w:color="auto" w:fill="auto"/>
          </w:tcPr>
          <w:p w14:paraId="5620FF6B" w14:textId="77777777" w:rsidR="00086305" w:rsidRPr="00A2540E" w:rsidRDefault="00086305" w:rsidP="000C63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F3A1A8" w14:textId="77777777" w:rsidR="00086305" w:rsidRPr="00A2540E" w:rsidRDefault="00086305" w:rsidP="000C63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63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SZW/DZP/14/2024</w:t>
            </w:r>
          </w:p>
        </w:tc>
      </w:tr>
    </w:tbl>
    <w:p w14:paraId="76222FFD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97E3F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86305" w:rsidRPr="0008630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8439641" w14:textId="77777777" w:rsidTr="00650D6C">
        <w:tc>
          <w:tcPr>
            <w:tcW w:w="9104" w:type="dxa"/>
            <w:shd w:val="clear" w:color="auto" w:fill="D9D9D9"/>
          </w:tcPr>
          <w:p w14:paraId="16103EB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3E7FAE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5924299" w14:textId="77777777" w:rsidR="00086305" w:rsidRPr="00992BD8" w:rsidRDefault="00086305" w:rsidP="0008630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7119BA9" w14:textId="77777777" w:rsidR="002426FF" w:rsidRPr="00A44833" w:rsidRDefault="00086305" w:rsidP="0008630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98D5F16" w14:textId="77777777" w:rsidR="00086305" w:rsidRPr="00A44833" w:rsidRDefault="00086305" w:rsidP="0008630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F85ADC6" w14:textId="77777777" w:rsidR="00086305" w:rsidRPr="0012157F" w:rsidRDefault="00086305" w:rsidP="0008630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6687C83" w14:textId="77777777" w:rsidR="00086305" w:rsidRPr="0012157F" w:rsidRDefault="00086305" w:rsidP="0008630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17DA9E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CEB9D3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FB3DD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27F581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A622F2F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3B901F5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38862F4" w14:textId="77777777" w:rsidTr="00CD4DD1">
        <w:tc>
          <w:tcPr>
            <w:tcW w:w="9104" w:type="dxa"/>
            <w:shd w:val="clear" w:color="auto" w:fill="D9D9D9"/>
          </w:tcPr>
          <w:p w14:paraId="6B8CCC5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248DE6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71202D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760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C02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6305" w:rsidRPr="0012157F" w14:paraId="5721B8BD" w14:textId="77777777" w:rsidTr="000C63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C851" w14:textId="77777777" w:rsidR="00086305" w:rsidRPr="0012157F" w:rsidRDefault="00086305" w:rsidP="000C63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B4B3" w14:textId="77777777" w:rsidR="00086305" w:rsidRPr="0012157F" w:rsidRDefault="00086305" w:rsidP="000C63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30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3E018BC" w14:textId="77777777" w:rsidR="00086305" w:rsidRPr="0012157F" w:rsidRDefault="00086305" w:rsidP="000C63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086305" w:rsidRPr="0012157F" w14:paraId="17040BB5" w14:textId="77777777" w:rsidTr="000C63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1FB3" w14:textId="77777777" w:rsidR="00086305" w:rsidRPr="0012157F" w:rsidRDefault="00086305" w:rsidP="000C63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E53A" w14:textId="77777777" w:rsidR="00086305" w:rsidRPr="0012157F" w:rsidRDefault="00086305" w:rsidP="000C63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30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3C3BBAF" w14:textId="77777777" w:rsidR="00086305" w:rsidRPr="0012157F" w:rsidRDefault="00086305" w:rsidP="000C63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086305" w:rsidRPr="0012157F" w14:paraId="2FBB3EFE" w14:textId="77777777" w:rsidTr="000C63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DE25" w14:textId="77777777" w:rsidR="00086305" w:rsidRPr="0012157F" w:rsidRDefault="00086305" w:rsidP="000C63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3FE8B" w14:textId="77777777" w:rsidR="00086305" w:rsidRPr="0012157F" w:rsidRDefault="00086305" w:rsidP="000C63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30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978F0CF" w14:textId="77777777" w:rsidR="00086305" w:rsidRPr="0012157F" w:rsidRDefault="00086305" w:rsidP="000C63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086305" w:rsidRPr="0012157F" w14:paraId="46BF5839" w14:textId="77777777" w:rsidTr="000C63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719D" w14:textId="77777777" w:rsidR="00086305" w:rsidRPr="0012157F" w:rsidRDefault="00086305" w:rsidP="000C631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F57A0" w14:textId="77777777" w:rsidR="00086305" w:rsidRPr="0012157F" w:rsidRDefault="00086305" w:rsidP="000C63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30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2E14274" w14:textId="77777777" w:rsidR="00086305" w:rsidRPr="0012157F" w:rsidRDefault="00086305" w:rsidP="000C63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30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35A854C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5C845F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F318E2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B27D53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22CB29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7CD446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8C6A1C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73A02A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784779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FECBB2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7D515E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E38B6E1" w14:textId="77777777" w:rsidTr="00CD4DD1">
        <w:tc>
          <w:tcPr>
            <w:tcW w:w="9104" w:type="dxa"/>
            <w:shd w:val="clear" w:color="auto" w:fill="D9D9D9"/>
          </w:tcPr>
          <w:p w14:paraId="64B5D1A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0CCACF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3F631E8" w14:textId="77777777" w:rsidTr="00847232">
        <w:tc>
          <w:tcPr>
            <w:tcW w:w="9104" w:type="dxa"/>
            <w:shd w:val="clear" w:color="auto" w:fill="D9D9D9"/>
          </w:tcPr>
          <w:p w14:paraId="5713F6F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E5526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96C09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0680B4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286284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C49C3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AAB3F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C6E27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EB0A5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F838B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BA4BC8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E0ED5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4FE173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74685" w14:textId="77777777" w:rsidR="00800449" w:rsidRDefault="00800449" w:rsidP="0038231F">
      <w:pPr>
        <w:spacing w:after="0" w:line="240" w:lineRule="auto"/>
      </w:pPr>
      <w:r>
        <w:separator/>
      </w:r>
    </w:p>
  </w:endnote>
  <w:endnote w:type="continuationSeparator" w:id="0">
    <w:p w14:paraId="09F52DF3" w14:textId="77777777" w:rsidR="00800449" w:rsidRDefault="008004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75089" w14:textId="77777777" w:rsidR="00086305" w:rsidRDefault="00086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51F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56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569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4792B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C1A5B" w14:textId="77777777" w:rsidR="00086305" w:rsidRDefault="00086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F9759" w14:textId="77777777" w:rsidR="00800449" w:rsidRDefault="00800449" w:rsidP="0038231F">
      <w:pPr>
        <w:spacing w:after="0" w:line="240" w:lineRule="auto"/>
      </w:pPr>
      <w:r>
        <w:separator/>
      </w:r>
    </w:p>
  </w:footnote>
  <w:footnote w:type="continuationSeparator" w:id="0">
    <w:p w14:paraId="39CD9C80" w14:textId="77777777" w:rsidR="00800449" w:rsidRDefault="00800449" w:rsidP="0038231F">
      <w:pPr>
        <w:spacing w:after="0" w:line="240" w:lineRule="auto"/>
      </w:pPr>
      <w:r>
        <w:continuationSeparator/>
      </w:r>
    </w:p>
  </w:footnote>
  <w:footnote w:id="1">
    <w:p w14:paraId="6D6DC84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7A8B33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F02F0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48140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B2ACA" w14:textId="77777777" w:rsidR="00086305" w:rsidRDefault="00086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FDDA" w14:textId="77777777" w:rsidR="00086305" w:rsidRDefault="00086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0DE49" w14:textId="77777777" w:rsidR="00086305" w:rsidRDefault="00086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815838">
    <w:abstractNumId w:val="11"/>
  </w:num>
  <w:num w:numId="2" w16cid:durableId="1318877987">
    <w:abstractNumId w:val="0"/>
  </w:num>
  <w:num w:numId="3" w16cid:durableId="383867148">
    <w:abstractNumId w:val="10"/>
  </w:num>
  <w:num w:numId="4" w16cid:durableId="511989427">
    <w:abstractNumId w:val="13"/>
  </w:num>
  <w:num w:numId="5" w16cid:durableId="1328899553">
    <w:abstractNumId w:val="12"/>
  </w:num>
  <w:num w:numId="6" w16cid:durableId="155920132">
    <w:abstractNumId w:val="9"/>
  </w:num>
  <w:num w:numId="7" w16cid:durableId="1046370294">
    <w:abstractNumId w:val="1"/>
  </w:num>
  <w:num w:numId="8" w16cid:durableId="1940214709">
    <w:abstractNumId w:val="6"/>
  </w:num>
  <w:num w:numId="9" w16cid:durableId="1914703751">
    <w:abstractNumId w:val="4"/>
  </w:num>
  <w:num w:numId="10" w16cid:durableId="613950258">
    <w:abstractNumId w:val="7"/>
  </w:num>
  <w:num w:numId="11" w16cid:durableId="1854301654">
    <w:abstractNumId w:val="5"/>
  </w:num>
  <w:num w:numId="12" w16cid:durableId="350302737">
    <w:abstractNumId w:val="8"/>
  </w:num>
  <w:num w:numId="13" w16cid:durableId="901987564">
    <w:abstractNumId w:val="3"/>
  </w:num>
  <w:num w:numId="14" w16cid:durableId="1555847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44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6305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0449"/>
    <w:rsid w:val="00804F07"/>
    <w:rsid w:val="00825A09"/>
    <w:rsid w:val="00830AB1"/>
    <w:rsid w:val="00833FCD"/>
    <w:rsid w:val="00842991"/>
    <w:rsid w:val="00847232"/>
    <w:rsid w:val="008757E1"/>
    <w:rsid w:val="00892E48"/>
    <w:rsid w:val="0089569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18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B9ADD9"/>
  <w15:docId w15:val="{7B4EF96F-ED3A-48C0-8740-BEC56F06A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C8C49-4094-4B4C-AC66-379E90145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913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2</cp:revision>
  <cp:lastPrinted>2016-07-26T11:32:00Z</cp:lastPrinted>
  <dcterms:created xsi:type="dcterms:W3CDTF">2024-02-15T12:57:00Z</dcterms:created>
  <dcterms:modified xsi:type="dcterms:W3CDTF">2024-02-15T12:57:00Z</dcterms:modified>
</cp:coreProperties>
</file>