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2BC5F" w14:textId="77777777" w:rsidR="009432A1" w:rsidRPr="00A459EA" w:rsidRDefault="00850C82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459EA">
        <w:rPr>
          <w:rFonts w:ascii="Arial Narrow" w:hAnsi="Arial Narrow" w:cs="Arial"/>
          <w:sz w:val="24"/>
          <w:szCs w:val="24"/>
        </w:rPr>
        <w:t>Bydgoszcz</w:t>
      </w:r>
      <w:r w:rsidR="009432A1" w:rsidRPr="00A459EA">
        <w:rPr>
          <w:rFonts w:ascii="Arial Narrow" w:hAnsi="Arial Narrow" w:cs="Arial"/>
          <w:sz w:val="24"/>
          <w:szCs w:val="24"/>
        </w:rPr>
        <w:t xml:space="preserve"> dnia: </w:t>
      </w:r>
      <w:r w:rsidRPr="00A459EA">
        <w:rPr>
          <w:rFonts w:ascii="Arial Narrow" w:hAnsi="Arial Narrow" w:cs="Arial"/>
          <w:sz w:val="24"/>
          <w:szCs w:val="24"/>
        </w:rPr>
        <w:t>2024-02-16</w:t>
      </w:r>
    </w:p>
    <w:p w14:paraId="62A15DA1" w14:textId="77777777" w:rsidR="009432A1" w:rsidRPr="00A459EA" w:rsidRDefault="00850C82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459E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391D083" w14:textId="77777777" w:rsidR="009432A1" w:rsidRPr="00A459EA" w:rsidRDefault="00850C82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459EA">
        <w:rPr>
          <w:rFonts w:ascii="Arial Narrow" w:hAnsi="Arial Narrow" w:cs="Arial"/>
          <w:sz w:val="24"/>
          <w:szCs w:val="24"/>
        </w:rPr>
        <w:t>Powstańców Warszawy</w:t>
      </w:r>
      <w:r w:rsidR="009432A1" w:rsidRPr="00A459EA">
        <w:rPr>
          <w:rFonts w:ascii="Arial Narrow" w:hAnsi="Arial Narrow" w:cs="Arial"/>
          <w:sz w:val="24"/>
          <w:szCs w:val="24"/>
        </w:rPr>
        <w:t xml:space="preserve"> </w:t>
      </w:r>
      <w:r w:rsidRPr="00A459EA">
        <w:rPr>
          <w:rFonts w:ascii="Arial Narrow" w:hAnsi="Arial Narrow" w:cs="Arial"/>
          <w:sz w:val="24"/>
          <w:szCs w:val="24"/>
        </w:rPr>
        <w:t>5</w:t>
      </w:r>
    </w:p>
    <w:p w14:paraId="6BF9286C" w14:textId="77777777" w:rsidR="009432A1" w:rsidRPr="00A459EA" w:rsidRDefault="00850C82" w:rsidP="009432A1">
      <w:pPr>
        <w:rPr>
          <w:rFonts w:ascii="Arial Narrow" w:hAnsi="Arial Narrow" w:cs="Arial"/>
          <w:sz w:val="24"/>
          <w:szCs w:val="24"/>
        </w:rPr>
      </w:pPr>
      <w:r w:rsidRPr="00A459EA">
        <w:rPr>
          <w:rFonts w:ascii="Arial Narrow" w:hAnsi="Arial Narrow" w:cs="Arial"/>
          <w:sz w:val="24"/>
          <w:szCs w:val="24"/>
        </w:rPr>
        <w:t>85-681</w:t>
      </w:r>
      <w:r w:rsidR="009432A1" w:rsidRPr="00A459EA">
        <w:rPr>
          <w:rFonts w:ascii="Arial Narrow" w:hAnsi="Arial Narrow" w:cs="Arial"/>
          <w:sz w:val="24"/>
          <w:szCs w:val="24"/>
        </w:rPr>
        <w:t xml:space="preserve"> </w:t>
      </w:r>
      <w:r w:rsidRPr="00A459EA">
        <w:rPr>
          <w:rFonts w:ascii="Arial Narrow" w:hAnsi="Arial Narrow" w:cs="Arial"/>
          <w:sz w:val="24"/>
          <w:szCs w:val="24"/>
        </w:rPr>
        <w:t>Bydgoszcz</w:t>
      </w:r>
    </w:p>
    <w:p w14:paraId="5090BA95" w14:textId="77777777" w:rsidR="009432A1" w:rsidRPr="00A459EA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A459E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52D000" w14:textId="77777777" w:rsidR="009432A1" w:rsidRPr="00A459EA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459E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459EA" w14:paraId="5FF7C6D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028318" w14:textId="77777777" w:rsidR="009432A1" w:rsidRPr="00A459E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459E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26BE331" w14:textId="77777777" w:rsidR="009432A1" w:rsidRPr="00A459E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459E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F93D922" w14:textId="77777777" w:rsidR="00A80738" w:rsidRPr="00A459E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459E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5FDBB94" w14:textId="77777777" w:rsidR="009432A1" w:rsidRPr="00A459E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459E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459E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459E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459EA" w14:paraId="51EED821" w14:textId="77777777" w:rsidTr="00A652DF">
        <w:tc>
          <w:tcPr>
            <w:tcW w:w="2269" w:type="dxa"/>
            <w:shd w:val="clear" w:color="auto" w:fill="auto"/>
          </w:tcPr>
          <w:p w14:paraId="1211E885" w14:textId="77777777" w:rsidR="009432A1" w:rsidRPr="00A459E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59E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12024B" w14:textId="2E436483" w:rsidR="009432A1" w:rsidRPr="00A459EA" w:rsidRDefault="00850C8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59EA">
              <w:rPr>
                <w:rFonts w:ascii="Arial Narrow" w:hAnsi="Arial Narrow" w:cs="Arial"/>
                <w:bCs/>
                <w:sz w:val="24"/>
                <w:szCs w:val="24"/>
              </w:rPr>
              <w:t xml:space="preserve">Usługi wykonania badań technicznych, przeglądów oraz </w:t>
            </w:r>
            <w:r w:rsidR="00A459EA" w:rsidRPr="00A459EA">
              <w:rPr>
                <w:rFonts w:ascii="Arial Narrow" w:hAnsi="Arial Narrow" w:cs="Arial"/>
                <w:bCs/>
                <w:sz w:val="24"/>
                <w:szCs w:val="24"/>
              </w:rPr>
              <w:t>awaryjnych napraw</w:t>
            </w:r>
            <w:r w:rsidRPr="00A459EA">
              <w:rPr>
                <w:rFonts w:ascii="Arial Narrow" w:hAnsi="Arial Narrow" w:cs="Arial"/>
                <w:bCs/>
                <w:sz w:val="24"/>
                <w:szCs w:val="24"/>
              </w:rPr>
              <w:t xml:space="preserve"> samochodów służbowych na okres 24 miesięcy</w:t>
            </w:r>
            <w:r w:rsidR="009432A1" w:rsidRPr="00A459E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50C82" w:rsidRPr="00A459EA" w14:paraId="1657F418" w14:textId="77777777" w:rsidTr="00993201">
        <w:tc>
          <w:tcPr>
            <w:tcW w:w="2269" w:type="dxa"/>
            <w:shd w:val="clear" w:color="auto" w:fill="auto"/>
          </w:tcPr>
          <w:p w14:paraId="52E63E82" w14:textId="77777777" w:rsidR="00850C82" w:rsidRPr="00A459EA" w:rsidRDefault="00850C82" w:rsidP="009932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59E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F8D6DE" w14:textId="77777777" w:rsidR="00850C82" w:rsidRPr="00A459EA" w:rsidRDefault="00850C82" w:rsidP="009932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459EA">
              <w:rPr>
                <w:rFonts w:ascii="Arial Narrow" w:hAnsi="Arial Narrow" w:cs="Arial"/>
                <w:bCs/>
                <w:sz w:val="24"/>
                <w:szCs w:val="24"/>
              </w:rPr>
              <w:t>5/2024</w:t>
            </w:r>
          </w:p>
        </w:tc>
      </w:tr>
    </w:tbl>
    <w:p w14:paraId="473BF058" w14:textId="77777777" w:rsidR="00890B92" w:rsidRPr="00A459E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459E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459EA">
        <w:rPr>
          <w:rFonts w:ascii="Arial Narrow" w:hAnsi="Arial Narrow" w:cs="Arial"/>
          <w:sz w:val="24"/>
          <w:szCs w:val="24"/>
        </w:rPr>
        <w:t>22</w:t>
      </w:r>
      <w:r w:rsidR="0043158A" w:rsidRPr="00A459EA">
        <w:rPr>
          <w:rFonts w:ascii="Arial Narrow" w:hAnsi="Arial Narrow" w:cs="Arial"/>
          <w:sz w:val="24"/>
          <w:szCs w:val="24"/>
        </w:rPr>
        <w:t>2</w:t>
      </w:r>
      <w:r w:rsidRPr="00A459E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459EA">
        <w:rPr>
          <w:rFonts w:ascii="Arial Narrow" w:hAnsi="Arial Narrow" w:cs="Arial"/>
          <w:sz w:val="24"/>
          <w:szCs w:val="24"/>
        </w:rPr>
        <w:t>4</w:t>
      </w:r>
      <w:r w:rsidRPr="00A459EA">
        <w:rPr>
          <w:rFonts w:ascii="Arial Narrow" w:hAnsi="Arial Narrow" w:cs="Arial"/>
          <w:sz w:val="24"/>
          <w:szCs w:val="24"/>
        </w:rPr>
        <w:t xml:space="preserve"> </w:t>
      </w:r>
      <w:r w:rsidR="00890B92" w:rsidRPr="00A459E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459EA">
        <w:rPr>
          <w:rFonts w:ascii="Arial Narrow" w:hAnsi="Arial Narrow" w:cs="Arial"/>
          <w:sz w:val="24"/>
          <w:szCs w:val="24"/>
        </w:rPr>
        <w:t xml:space="preserve"> </w:t>
      </w:r>
      <w:r w:rsidR="00850C82" w:rsidRPr="00A459EA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A459EA">
        <w:rPr>
          <w:rFonts w:ascii="Arial Narrow" w:hAnsi="Arial Narrow" w:cs="Arial"/>
          <w:sz w:val="24"/>
          <w:szCs w:val="24"/>
        </w:rPr>
        <w:t xml:space="preserve"> </w:t>
      </w:r>
      <w:r w:rsidR="00890B92" w:rsidRPr="00A459EA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61803F93" w14:textId="77777777" w:rsidR="0069085C" w:rsidRPr="00A459EA" w:rsidRDefault="00850C8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9EA">
        <w:rPr>
          <w:rFonts w:ascii="Arial Narrow" w:hAnsi="Arial Narrow" w:cs="Arial"/>
          <w:b/>
          <w:sz w:val="24"/>
          <w:szCs w:val="24"/>
        </w:rPr>
        <w:t>306 000.00</w:t>
      </w:r>
      <w:r w:rsidR="00890B92" w:rsidRPr="00A459EA">
        <w:rPr>
          <w:rFonts w:ascii="Arial Narrow" w:hAnsi="Arial Narrow" w:cs="Arial"/>
          <w:sz w:val="24"/>
          <w:szCs w:val="24"/>
        </w:rPr>
        <w:t xml:space="preserve"> zł brutto.</w:t>
      </w:r>
    </w:p>
    <w:p w14:paraId="1013E1EB" w14:textId="77777777" w:rsidR="00890B92" w:rsidRPr="00A459E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5CE9CFB" w14:textId="77777777" w:rsidR="00890B92" w:rsidRPr="00A459E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2693442" w14:textId="77777777" w:rsidR="00890B92" w:rsidRPr="00A459E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906911B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459EA">
        <w:rPr>
          <w:rFonts w:ascii="Arial Narrow" w:hAnsi="Arial Narrow" w:cs="Arial"/>
          <w:i/>
          <w:szCs w:val="24"/>
        </w:rPr>
        <w:t>Zamawiający</w:t>
      </w:r>
    </w:p>
    <w:p w14:paraId="145CDA65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794C83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EC0C5C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96EBED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C15001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0AB613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C49B88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8A402E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7CB95B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739955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F1E03A" w14:textId="77777777" w:rsidR="00A459E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9A2CA0" w14:textId="64D6492E" w:rsidR="00A459EA" w:rsidRPr="00B9724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17AEE47F" w14:textId="77777777" w:rsidR="00A459EA" w:rsidRPr="00B9724A" w:rsidRDefault="00A459EA" w:rsidP="00A459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2B80A4F8" w14:textId="77777777" w:rsidR="00A459EA" w:rsidRPr="00F60D92" w:rsidRDefault="00A459EA" w:rsidP="00A459E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014586DA" w14:textId="0AE4C42E" w:rsidR="00A459EA" w:rsidRPr="00F60D92" w:rsidRDefault="00A459EA" w:rsidP="00A459E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16.02.2024 r.</w:t>
      </w:r>
    </w:p>
    <w:sectPr w:rsidR="00A459EA" w:rsidRPr="00F60D92" w:rsidSect="000174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6F9AD" w14:textId="77777777" w:rsidR="00017413" w:rsidRDefault="00017413">
      <w:r>
        <w:separator/>
      </w:r>
    </w:p>
  </w:endnote>
  <w:endnote w:type="continuationSeparator" w:id="0">
    <w:p w14:paraId="1782DBC1" w14:textId="77777777" w:rsidR="00017413" w:rsidRDefault="00017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CE5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DA2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AECC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7A4B3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444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127299" w14:textId="77777777" w:rsidR="009F189D" w:rsidRDefault="009F189D">
    <w:pPr>
      <w:pStyle w:val="Stopka"/>
      <w:tabs>
        <w:tab w:val="clear" w:pos="4536"/>
      </w:tabs>
      <w:jc w:val="center"/>
    </w:pPr>
  </w:p>
  <w:p w14:paraId="67C317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7DF62" w14:textId="77777777" w:rsidR="00017413" w:rsidRDefault="00017413">
      <w:r>
        <w:separator/>
      </w:r>
    </w:p>
  </w:footnote>
  <w:footnote w:type="continuationSeparator" w:id="0">
    <w:p w14:paraId="1B6F8C1D" w14:textId="77777777" w:rsidR="00017413" w:rsidRDefault="00017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E2FD4" w14:textId="77777777" w:rsidR="00850C82" w:rsidRDefault="00850C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F347" w14:textId="77777777" w:rsidR="00850C82" w:rsidRDefault="00850C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3BFC7" w14:textId="77777777" w:rsidR="00850C82" w:rsidRDefault="00850C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413"/>
    <w:rsid w:val="00007727"/>
    <w:rsid w:val="00017413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0C82"/>
    <w:rsid w:val="00861E75"/>
    <w:rsid w:val="00890B92"/>
    <w:rsid w:val="009432A1"/>
    <w:rsid w:val="009D19BD"/>
    <w:rsid w:val="009F189D"/>
    <w:rsid w:val="00A459EA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329CD"/>
  <w15:chartTrackingRefBased/>
  <w15:docId w15:val="{8D172C07-5628-477A-869F-DA6DA9D4F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459E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459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2024-02-16T06:00:00Z</dcterms:created>
  <dcterms:modified xsi:type="dcterms:W3CDTF">2024-02-16T06:02:00Z</dcterms:modified>
</cp:coreProperties>
</file>