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4ECEF" w14:textId="77777777" w:rsidR="00986737" w:rsidRPr="00EC4D33" w:rsidRDefault="009D680B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EC4D33">
        <w:rPr>
          <w:rFonts w:ascii="Arial Narrow" w:hAnsi="Arial Narrow" w:cs="Arial"/>
          <w:sz w:val="24"/>
          <w:szCs w:val="24"/>
        </w:rPr>
        <w:t>Bydgoszcz</w:t>
      </w:r>
      <w:r w:rsidR="00986737" w:rsidRPr="00EC4D33">
        <w:rPr>
          <w:rFonts w:ascii="Arial Narrow" w:hAnsi="Arial Narrow" w:cs="Arial"/>
          <w:sz w:val="24"/>
          <w:szCs w:val="24"/>
        </w:rPr>
        <w:t xml:space="preserve"> dnia: </w:t>
      </w:r>
      <w:r w:rsidRPr="00EC4D33">
        <w:rPr>
          <w:rFonts w:ascii="Arial Narrow" w:hAnsi="Arial Narrow" w:cs="Arial"/>
          <w:sz w:val="24"/>
          <w:szCs w:val="24"/>
        </w:rPr>
        <w:t>2024-02-16</w:t>
      </w:r>
    </w:p>
    <w:p w14:paraId="67C264A3" w14:textId="77777777" w:rsidR="00986737" w:rsidRPr="00EC4D33" w:rsidRDefault="009D680B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C4D3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79BBCEC" w14:textId="77777777" w:rsidR="00986737" w:rsidRPr="00EC4D33" w:rsidRDefault="009D680B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C4D33">
        <w:rPr>
          <w:rFonts w:ascii="Arial Narrow" w:hAnsi="Arial Narrow" w:cs="Arial"/>
          <w:sz w:val="24"/>
          <w:szCs w:val="24"/>
        </w:rPr>
        <w:t>Powstańców Warszawy</w:t>
      </w:r>
      <w:r w:rsidR="00986737" w:rsidRPr="00EC4D33">
        <w:rPr>
          <w:rFonts w:ascii="Arial Narrow" w:hAnsi="Arial Narrow" w:cs="Arial"/>
          <w:sz w:val="24"/>
          <w:szCs w:val="24"/>
        </w:rPr>
        <w:t xml:space="preserve"> </w:t>
      </w:r>
      <w:r w:rsidRPr="00EC4D33">
        <w:rPr>
          <w:rFonts w:ascii="Arial Narrow" w:hAnsi="Arial Narrow" w:cs="Arial"/>
          <w:sz w:val="24"/>
          <w:szCs w:val="24"/>
        </w:rPr>
        <w:t>5</w:t>
      </w:r>
    </w:p>
    <w:p w14:paraId="1CAB7F4E" w14:textId="77777777" w:rsidR="00986737" w:rsidRPr="00EC4D33" w:rsidRDefault="009D680B" w:rsidP="00986737">
      <w:pPr>
        <w:rPr>
          <w:rFonts w:ascii="Arial Narrow" w:hAnsi="Arial Narrow" w:cs="Arial"/>
          <w:sz w:val="24"/>
          <w:szCs w:val="24"/>
        </w:rPr>
      </w:pPr>
      <w:r w:rsidRPr="00EC4D33">
        <w:rPr>
          <w:rFonts w:ascii="Arial Narrow" w:hAnsi="Arial Narrow" w:cs="Arial"/>
          <w:sz w:val="24"/>
          <w:szCs w:val="24"/>
        </w:rPr>
        <w:t>85-681</w:t>
      </w:r>
      <w:r w:rsidR="00986737" w:rsidRPr="00EC4D33">
        <w:rPr>
          <w:rFonts w:ascii="Arial Narrow" w:hAnsi="Arial Narrow" w:cs="Arial"/>
          <w:sz w:val="24"/>
          <w:szCs w:val="24"/>
        </w:rPr>
        <w:t xml:space="preserve"> </w:t>
      </w:r>
      <w:r w:rsidRPr="00EC4D33">
        <w:rPr>
          <w:rFonts w:ascii="Arial Narrow" w:hAnsi="Arial Narrow" w:cs="Arial"/>
          <w:sz w:val="24"/>
          <w:szCs w:val="24"/>
        </w:rPr>
        <w:t>Bydgoszcz</w:t>
      </w:r>
    </w:p>
    <w:p w14:paraId="7A3F9771" w14:textId="77777777" w:rsidR="00986737" w:rsidRPr="00EC4D33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EC4D3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4A1CE85" w14:textId="77777777" w:rsidR="00986737" w:rsidRPr="00EC4D33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C4D3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EC4D33" w14:paraId="145AEAC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7CC9E9" w14:textId="77777777" w:rsidR="00986737" w:rsidRPr="00EC4D3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C4D33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EECB25F" w14:textId="77777777" w:rsidR="00986737" w:rsidRPr="00EC4D3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C4D3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983D28F" w14:textId="77777777" w:rsidR="00986737" w:rsidRPr="00EC4D33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C4D3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C4D3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C4D3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EC4D33" w14:paraId="44314269" w14:textId="77777777" w:rsidTr="005A632E">
        <w:tc>
          <w:tcPr>
            <w:tcW w:w="2269" w:type="dxa"/>
            <w:shd w:val="clear" w:color="auto" w:fill="auto"/>
          </w:tcPr>
          <w:p w14:paraId="31318F18" w14:textId="77777777" w:rsidR="00986737" w:rsidRPr="00EC4D33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4B48B6" w14:textId="77777777" w:rsidR="00986737" w:rsidRPr="00EC4D33" w:rsidRDefault="009D680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bCs/>
                <w:sz w:val="24"/>
                <w:szCs w:val="24"/>
              </w:rPr>
              <w:t>Dostawy materiałów eksploatacyjnych do aparatury medycznej i sprzętu jednorazowego użytku</w:t>
            </w:r>
            <w:r w:rsidR="00986737" w:rsidRPr="00EC4D3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D680B" w:rsidRPr="00EC4D33" w14:paraId="023ADC62" w14:textId="77777777" w:rsidTr="003E2186">
        <w:tc>
          <w:tcPr>
            <w:tcW w:w="2269" w:type="dxa"/>
            <w:shd w:val="clear" w:color="auto" w:fill="auto"/>
          </w:tcPr>
          <w:p w14:paraId="30CD9D3F" w14:textId="77777777" w:rsidR="009D680B" w:rsidRPr="00EC4D33" w:rsidRDefault="009D680B" w:rsidP="003E21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165154" w14:textId="77777777" w:rsidR="009D680B" w:rsidRPr="00EC4D33" w:rsidRDefault="009D680B" w:rsidP="003E21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bCs/>
                <w:sz w:val="24"/>
                <w:szCs w:val="24"/>
              </w:rPr>
              <w:t>10/2024</w:t>
            </w:r>
          </w:p>
        </w:tc>
      </w:tr>
    </w:tbl>
    <w:p w14:paraId="27255F6A" w14:textId="77777777" w:rsidR="00A80738" w:rsidRPr="00EC4D33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5FCA27BF" w14:textId="77777777" w:rsidR="00D665F5" w:rsidRPr="00EC4D33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C4D33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EC4D33">
        <w:rPr>
          <w:rFonts w:ascii="Arial Narrow" w:hAnsi="Arial Narrow" w:cs="Arial"/>
          <w:sz w:val="24"/>
          <w:szCs w:val="24"/>
        </w:rPr>
        <w:t>2</w:t>
      </w:r>
      <w:r w:rsidRPr="00EC4D33">
        <w:rPr>
          <w:rFonts w:ascii="Arial Narrow" w:hAnsi="Arial Narrow" w:cs="Arial"/>
          <w:sz w:val="24"/>
          <w:szCs w:val="24"/>
        </w:rPr>
        <w:t xml:space="preserve"> ust. 5 </w:t>
      </w:r>
      <w:r w:rsidRPr="00EC4D3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EC4D33">
        <w:rPr>
          <w:rFonts w:ascii="Arial Narrow" w:hAnsi="Arial Narrow" w:cs="Arial"/>
          <w:sz w:val="24"/>
          <w:szCs w:val="24"/>
        </w:rPr>
        <w:t xml:space="preserve"> </w:t>
      </w:r>
      <w:r w:rsidR="009D680B" w:rsidRPr="00EC4D33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EC4D33">
        <w:rPr>
          <w:rFonts w:ascii="Arial Narrow" w:hAnsi="Arial Narrow" w:cs="Arial"/>
          <w:sz w:val="24"/>
          <w:szCs w:val="24"/>
        </w:rPr>
        <w:t xml:space="preserve"> </w:t>
      </w:r>
      <w:r w:rsidRPr="00EC4D33">
        <w:rPr>
          <w:rFonts w:ascii="Arial Narrow" w:hAnsi="Arial Narrow" w:cs="Arial"/>
          <w:sz w:val="24"/>
          <w:szCs w:val="24"/>
        </w:rPr>
        <w:t>udostępnia</w:t>
      </w:r>
      <w:r w:rsidR="00F95C33" w:rsidRPr="00EC4D33">
        <w:rPr>
          <w:rFonts w:ascii="Arial Narrow" w:hAnsi="Arial Narrow" w:cs="Arial"/>
          <w:sz w:val="24"/>
          <w:szCs w:val="24"/>
        </w:rPr>
        <w:t xml:space="preserve"> </w:t>
      </w:r>
      <w:r w:rsidR="004C7E9B" w:rsidRPr="00EC4D33">
        <w:rPr>
          <w:rFonts w:ascii="Arial Narrow" w:hAnsi="Arial Narrow" w:cs="Arial"/>
          <w:sz w:val="24"/>
          <w:szCs w:val="24"/>
        </w:rPr>
        <w:t>informacj</w:t>
      </w:r>
      <w:r w:rsidR="00577BC6" w:rsidRPr="00EC4D33">
        <w:rPr>
          <w:rFonts w:ascii="Arial Narrow" w:hAnsi="Arial Narrow" w:cs="Arial"/>
          <w:sz w:val="24"/>
          <w:szCs w:val="24"/>
        </w:rPr>
        <w:t>ę</w:t>
      </w:r>
      <w:r w:rsidR="00035488" w:rsidRPr="00EC4D33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C4D33">
        <w:rPr>
          <w:rFonts w:ascii="Arial Narrow" w:hAnsi="Arial Narrow" w:cs="Arial"/>
          <w:sz w:val="24"/>
          <w:szCs w:val="24"/>
        </w:rPr>
        <w:t>.</w:t>
      </w:r>
    </w:p>
    <w:p w14:paraId="6963AABE" w14:textId="77777777" w:rsidR="00A80738" w:rsidRPr="00EC4D33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EC4D33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C4D33">
        <w:rPr>
          <w:rFonts w:ascii="Arial Narrow" w:hAnsi="Arial Narrow" w:cs="Arial"/>
          <w:sz w:val="24"/>
          <w:szCs w:val="24"/>
        </w:rPr>
        <w:t xml:space="preserve"> w dniu </w:t>
      </w:r>
      <w:r w:rsidR="009D680B" w:rsidRPr="00EC4D33">
        <w:rPr>
          <w:rFonts w:ascii="Arial Narrow" w:hAnsi="Arial Narrow" w:cs="Arial"/>
          <w:sz w:val="24"/>
          <w:szCs w:val="24"/>
        </w:rPr>
        <w:t>20/02/2024</w:t>
      </w:r>
      <w:r w:rsidR="00FF4AB1" w:rsidRPr="00EC4D33">
        <w:rPr>
          <w:rFonts w:ascii="Arial Narrow" w:hAnsi="Arial Narrow" w:cs="Arial"/>
          <w:sz w:val="24"/>
          <w:szCs w:val="24"/>
        </w:rPr>
        <w:t xml:space="preserve"> o godz. </w:t>
      </w:r>
      <w:r w:rsidR="009D680B" w:rsidRPr="00EC4D33">
        <w:rPr>
          <w:rFonts w:ascii="Arial Narrow" w:hAnsi="Arial Narrow" w:cs="Arial"/>
          <w:sz w:val="24"/>
          <w:szCs w:val="24"/>
        </w:rPr>
        <w:t>08:30</w:t>
      </w:r>
      <w:r w:rsidRPr="00EC4D33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EC4D33" w14:paraId="0F6253B7" w14:textId="77777777" w:rsidTr="005A632E">
        <w:tc>
          <w:tcPr>
            <w:tcW w:w="1276" w:type="dxa"/>
            <w:shd w:val="clear" w:color="auto" w:fill="F2F2F2"/>
            <w:vAlign w:val="center"/>
          </w:tcPr>
          <w:p w14:paraId="2F9A2B7E" w14:textId="77777777" w:rsidR="006B27ED" w:rsidRPr="00EC4D3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EC4D33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8834CE6" w14:textId="77777777" w:rsidR="006B27ED" w:rsidRPr="00EC4D3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02A025F" w14:textId="77777777" w:rsidR="006B27ED" w:rsidRPr="00EC4D3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6A9E928" w14:textId="77777777" w:rsidR="006B27ED" w:rsidRPr="00EC4D3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9D680B" w:rsidRPr="00EC4D33" w14:paraId="622935F4" w14:textId="77777777" w:rsidTr="003E2186">
        <w:tc>
          <w:tcPr>
            <w:tcW w:w="1276" w:type="dxa"/>
            <w:shd w:val="clear" w:color="auto" w:fill="auto"/>
            <w:vAlign w:val="center"/>
          </w:tcPr>
          <w:p w14:paraId="4A323F17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AB2442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49AB5B8" w14:textId="77777777" w:rsidR="009D680B" w:rsidRPr="00EC4D33" w:rsidRDefault="009D680B" w:rsidP="003E218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Medicavera Sp. z o.o. Dalhausen Group</w:t>
            </w:r>
          </w:p>
          <w:p w14:paraId="2E3A2119" w14:textId="77777777" w:rsidR="009D680B" w:rsidRPr="00EC4D33" w:rsidRDefault="009D680B" w:rsidP="003E2186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Majowa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71479FA" w14:textId="77777777" w:rsidR="009D680B" w:rsidRPr="00EC4D33" w:rsidRDefault="009D680B" w:rsidP="003E218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71-374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9820A5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1 112.40 zł</w:t>
            </w:r>
          </w:p>
        </w:tc>
      </w:tr>
      <w:tr w:rsidR="009D680B" w:rsidRPr="00EC4D33" w14:paraId="0B12BB96" w14:textId="77777777" w:rsidTr="003E2186">
        <w:tc>
          <w:tcPr>
            <w:tcW w:w="1276" w:type="dxa"/>
            <w:shd w:val="clear" w:color="auto" w:fill="auto"/>
            <w:vAlign w:val="center"/>
          </w:tcPr>
          <w:p w14:paraId="6207AD93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9ADBBC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EEC9463" w14:textId="77777777" w:rsidR="009D680B" w:rsidRPr="00EC4D33" w:rsidRDefault="009D680B" w:rsidP="003E218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MEDAG Aparatura Medyczna P.Augustynowicz Spółka Jawna</w:t>
            </w:r>
          </w:p>
          <w:p w14:paraId="350572AE" w14:textId="77777777" w:rsidR="009D680B" w:rsidRPr="00EC4D33" w:rsidRDefault="009D680B" w:rsidP="003E2186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Brylantowa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24/3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D0D5973" w14:textId="77777777" w:rsidR="009D680B" w:rsidRPr="00EC4D33" w:rsidRDefault="009D680B" w:rsidP="003E218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52-214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2D5B41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9 525.60 zł</w:t>
            </w:r>
          </w:p>
        </w:tc>
      </w:tr>
      <w:tr w:rsidR="009D680B" w:rsidRPr="00EC4D33" w14:paraId="7C2EDD63" w14:textId="77777777" w:rsidTr="00EC4D33">
        <w:trPr>
          <w:trHeight w:val="1335"/>
        </w:trPr>
        <w:tc>
          <w:tcPr>
            <w:tcW w:w="1276" w:type="dxa"/>
            <w:shd w:val="clear" w:color="auto" w:fill="auto"/>
            <w:vAlign w:val="center"/>
          </w:tcPr>
          <w:p w14:paraId="68B31D6A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7C66FE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187DEF0" w14:textId="77777777" w:rsidR="009D680B" w:rsidRPr="00EC4D33" w:rsidRDefault="009D680B" w:rsidP="003E218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Radiometer Sp. z o.o.</w:t>
            </w:r>
          </w:p>
          <w:p w14:paraId="64806DA9" w14:textId="428747D3" w:rsidR="009D680B" w:rsidRPr="00EC4D33" w:rsidRDefault="009D680B" w:rsidP="003E2186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Ul. </w:t>
            </w:r>
            <w:r w:rsidR="00EC4D33" w:rsidRPr="00EC4D33">
              <w:rPr>
                <w:rFonts w:ascii="Arial Narrow" w:hAnsi="Arial Narrow" w:cs="Arial"/>
                <w:sz w:val="24"/>
                <w:szCs w:val="24"/>
              </w:rPr>
              <w:t>Al. Jerozolimskie 181A/ND</w:t>
            </w:r>
          </w:p>
          <w:p w14:paraId="2DFBC962" w14:textId="77777777" w:rsidR="009D680B" w:rsidRPr="00EC4D33" w:rsidRDefault="009D680B" w:rsidP="003E218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01-217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69780A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32 072.72 zł</w:t>
            </w:r>
          </w:p>
        </w:tc>
      </w:tr>
      <w:tr w:rsidR="009D680B" w:rsidRPr="00EC4D33" w14:paraId="2031D1C1" w14:textId="77777777" w:rsidTr="003E2186">
        <w:tc>
          <w:tcPr>
            <w:tcW w:w="1276" w:type="dxa"/>
            <w:shd w:val="clear" w:color="auto" w:fill="auto"/>
            <w:vAlign w:val="center"/>
          </w:tcPr>
          <w:p w14:paraId="2CF0234A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869F55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2E9B445D" w14:textId="77777777" w:rsidR="009D680B" w:rsidRPr="00EC4D33" w:rsidRDefault="009D680B" w:rsidP="003E218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Duolux Medical Sp. z o.o.</w:t>
            </w:r>
          </w:p>
          <w:p w14:paraId="159A7E60" w14:textId="77777777" w:rsidR="009D680B" w:rsidRPr="00EC4D33" w:rsidRDefault="009D680B" w:rsidP="003E2186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os. Bolesława Chrobrego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40f/53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2EEF380" w14:textId="77777777" w:rsidR="009D680B" w:rsidRPr="00EC4D33" w:rsidRDefault="009D680B" w:rsidP="003E218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60-681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007269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25 844.40 zł</w:t>
            </w:r>
          </w:p>
        </w:tc>
      </w:tr>
      <w:tr w:rsidR="009D680B" w:rsidRPr="00EC4D33" w14:paraId="5D412B86" w14:textId="77777777" w:rsidTr="003E2186">
        <w:tc>
          <w:tcPr>
            <w:tcW w:w="1276" w:type="dxa"/>
            <w:shd w:val="clear" w:color="auto" w:fill="auto"/>
            <w:vAlign w:val="center"/>
          </w:tcPr>
          <w:p w14:paraId="3248A804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625F32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0EACE6A" w14:textId="77777777" w:rsidR="009D680B" w:rsidRPr="00EC4D33" w:rsidRDefault="009D680B" w:rsidP="003E218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ABJ-Vision Sp. z o.o.</w:t>
            </w:r>
          </w:p>
          <w:p w14:paraId="2AFD9CC3" w14:textId="77777777" w:rsidR="009D680B" w:rsidRPr="00EC4D33" w:rsidRDefault="009D680B" w:rsidP="003E2186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Główna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76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E73C007" w14:textId="77777777" w:rsidR="009D680B" w:rsidRPr="00EC4D33" w:rsidRDefault="009D680B" w:rsidP="003E218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95-041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9AA88F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66 317.40 zł</w:t>
            </w:r>
          </w:p>
        </w:tc>
      </w:tr>
      <w:tr w:rsidR="009D680B" w:rsidRPr="00EC4D33" w14:paraId="7D482031" w14:textId="77777777" w:rsidTr="003E2186">
        <w:tc>
          <w:tcPr>
            <w:tcW w:w="1276" w:type="dxa"/>
            <w:shd w:val="clear" w:color="auto" w:fill="auto"/>
            <w:vAlign w:val="center"/>
          </w:tcPr>
          <w:p w14:paraId="282F88A6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9A2165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DFFF868" w14:textId="77777777" w:rsidR="009D680B" w:rsidRPr="00EC4D33" w:rsidRDefault="009D680B" w:rsidP="003E218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Informer Med Sp. z o.o.</w:t>
            </w:r>
          </w:p>
          <w:p w14:paraId="4FE98A04" w14:textId="77777777" w:rsidR="009D680B" w:rsidRPr="00EC4D33" w:rsidRDefault="009D680B" w:rsidP="003E2186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Winogrady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118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D60AC4B" w14:textId="77777777" w:rsidR="009D680B" w:rsidRPr="00EC4D33" w:rsidRDefault="009D680B" w:rsidP="003E218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61-626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BEA838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18 634.50 zł</w:t>
            </w:r>
          </w:p>
        </w:tc>
      </w:tr>
      <w:tr w:rsidR="009D680B" w:rsidRPr="00EC4D33" w14:paraId="33F9DB90" w14:textId="77777777" w:rsidTr="003E2186">
        <w:tc>
          <w:tcPr>
            <w:tcW w:w="1276" w:type="dxa"/>
            <w:shd w:val="clear" w:color="auto" w:fill="auto"/>
            <w:vAlign w:val="center"/>
          </w:tcPr>
          <w:p w14:paraId="5307EC50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01A448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44085B96" w14:textId="77777777" w:rsidR="009D680B" w:rsidRPr="00EC4D33" w:rsidRDefault="009D680B" w:rsidP="003E218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Polmil sp. z o. o.</w:t>
            </w:r>
          </w:p>
          <w:p w14:paraId="0FAE6608" w14:textId="77777777" w:rsidR="009D680B" w:rsidRPr="00EC4D33" w:rsidRDefault="009D680B" w:rsidP="003E2186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Przemysłowa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8 B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08D00E5" w14:textId="77777777" w:rsidR="009D680B" w:rsidRPr="00EC4D33" w:rsidRDefault="009D680B" w:rsidP="003E218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85-758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682FAD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4 989.60 zł</w:t>
            </w:r>
          </w:p>
        </w:tc>
      </w:tr>
      <w:tr w:rsidR="009D680B" w:rsidRPr="00EC4D33" w14:paraId="14243BED" w14:textId="77777777" w:rsidTr="003E2186">
        <w:tc>
          <w:tcPr>
            <w:tcW w:w="1276" w:type="dxa"/>
            <w:shd w:val="clear" w:color="auto" w:fill="auto"/>
            <w:vAlign w:val="center"/>
          </w:tcPr>
          <w:p w14:paraId="1368E361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E7BF54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AA3D11C" w14:textId="2150F866" w:rsidR="009D680B" w:rsidRPr="00EC4D33" w:rsidRDefault="009D680B" w:rsidP="003E218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SUN-MED Spółka Cywilna</w:t>
            </w:r>
            <w:r w:rsidR="00EC4D33">
              <w:rPr>
                <w:rFonts w:ascii="Arial Narrow" w:hAnsi="Arial Narrow" w:cs="Arial"/>
                <w:sz w:val="24"/>
                <w:szCs w:val="24"/>
              </w:rPr>
              <w:t xml:space="preserve"> Dominik Siekierski Sławomir Naparty</w:t>
            </w:r>
          </w:p>
          <w:p w14:paraId="4999DF9C" w14:textId="123D0C42" w:rsidR="009D680B" w:rsidRPr="00EC4D33" w:rsidRDefault="009D680B" w:rsidP="003E2186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Franciszkańska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104/112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F24459B" w14:textId="77777777" w:rsidR="009D680B" w:rsidRPr="00EC4D33" w:rsidRDefault="009D680B" w:rsidP="003E218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91-845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8F0E4C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3 661.20 zł</w:t>
            </w:r>
          </w:p>
        </w:tc>
      </w:tr>
      <w:tr w:rsidR="009D680B" w:rsidRPr="00EC4D33" w14:paraId="49F168FC" w14:textId="77777777" w:rsidTr="003E2186">
        <w:tc>
          <w:tcPr>
            <w:tcW w:w="1276" w:type="dxa"/>
            <w:shd w:val="clear" w:color="auto" w:fill="auto"/>
            <w:vAlign w:val="center"/>
          </w:tcPr>
          <w:p w14:paraId="4D1B9D0F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651780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3C43552E" w14:textId="77777777" w:rsidR="009D680B" w:rsidRPr="00EC4D33" w:rsidRDefault="009D680B" w:rsidP="003E218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Sklep Medyczny Marta Kadzewicz</w:t>
            </w:r>
          </w:p>
          <w:p w14:paraId="7E278AB7" w14:textId="77777777" w:rsidR="009D680B" w:rsidRPr="00EC4D33" w:rsidRDefault="009D680B" w:rsidP="003E2186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Popiełuszki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15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E0199D9" w14:textId="77777777" w:rsidR="009D680B" w:rsidRPr="00EC4D33" w:rsidRDefault="009D680B" w:rsidP="003E218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10-693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77EDFA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896.99 zł</w:t>
            </w:r>
          </w:p>
        </w:tc>
      </w:tr>
      <w:tr w:rsidR="009D680B" w:rsidRPr="00EC4D33" w14:paraId="2C4BEAF6" w14:textId="77777777" w:rsidTr="003E2186">
        <w:tc>
          <w:tcPr>
            <w:tcW w:w="1276" w:type="dxa"/>
            <w:shd w:val="clear" w:color="auto" w:fill="auto"/>
            <w:vAlign w:val="center"/>
          </w:tcPr>
          <w:p w14:paraId="4D556B3B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FF8E8C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70C8213" w14:textId="77777777" w:rsidR="009D680B" w:rsidRPr="00EC4D33" w:rsidRDefault="009D680B" w:rsidP="003E218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MANA MEDICAL sp z o.o.</w:t>
            </w:r>
          </w:p>
          <w:p w14:paraId="45E6FE59" w14:textId="77777777" w:rsidR="009D680B" w:rsidRPr="00EC4D33" w:rsidRDefault="009D680B" w:rsidP="003E2186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Piechoty Łanowej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46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9B8884E" w14:textId="77777777" w:rsidR="009D680B" w:rsidRPr="00EC4D33" w:rsidRDefault="009D680B" w:rsidP="003E218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02-951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51E85C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1 170.72 zł</w:t>
            </w:r>
          </w:p>
        </w:tc>
      </w:tr>
      <w:tr w:rsidR="009D680B" w:rsidRPr="00EC4D33" w14:paraId="241866DE" w14:textId="77777777" w:rsidTr="003E2186">
        <w:tc>
          <w:tcPr>
            <w:tcW w:w="1276" w:type="dxa"/>
            <w:shd w:val="clear" w:color="auto" w:fill="auto"/>
            <w:vAlign w:val="center"/>
          </w:tcPr>
          <w:p w14:paraId="7781BB87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0413EB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27CEB2D" w14:textId="77777777" w:rsidR="009D680B" w:rsidRPr="00EC4D33" w:rsidRDefault="009D680B" w:rsidP="003E218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PHPU LEBA-SPORT Lech Kupran</w:t>
            </w:r>
          </w:p>
          <w:p w14:paraId="0D56D7CC" w14:textId="77777777" w:rsidR="009D680B" w:rsidRPr="00EC4D33" w:rsidRDefault="009D680B" w:rsidP="003E2186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Dworcowa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62/115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7A1544C" w14:textId="77777777" w:rsidR="009D680B" w:rsidRPr="00EC4D33" w:rsidRDefault="009D680B" w:rsidP="003E218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10-437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2BD85E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2 147.04 zł</w:t>
            </w:r>
          </w:p>
        </w:tc>
      </w:tr>
      <w:tr w:rsidR="009D680B" w:rsidRPr="00EC4D33" w14:paraId="759CA64F" w14:textId="77777777" w:rsidTr="003E2186">
        <w:tc>
          <w:tcPr>
            <w:tcW w:w="1276" w:type="dxa"/>
            <w:shd w:val="clear" w:color="auto" w:fill="auto"/>
            <w:vAlign w:val="center"/>
          </w:tcPr>
          <w:p w14:paraId="572F0885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66C729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BF3387F" w14:textId="77777777" w:rsidR="009D680B" w:rsidRPr="00EC4D33" w:rsidRDefault="009D680B" w:rsidP="003E218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14:paraId="3CCB60B7" w14:textId="77777777" w:rsidR="009D680B" w:rsidRPr="00EC4D33" w:rsidRDefault="009D680B" w:rsidP="003E2186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14A1AA1" w14:textId="77777777" w:rsidR="009D680B" w:rsidRPr="00EC4D33" w:rsidRDefault="009D680B" w:rsidP="003E218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EC7DA2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4 158.00 zł</w:t>
            </w:r>
          </w:p>
        </w:tc>
      </w:tr>
      <w:tr w:rsidR="009D680B" w:rsidRPr="00EC4D33" w14:paraId="44A4239D" w14:textId="77777777" w:rsidTr="003E2186">
        <w:tc>
          <w:tcPr>
            <w:tcW w:w="1276" w:type="dxa"/>
            <w:shd w:val="clear" w:color="auto" w:fill="auto"/>
            <w:vAlign w:val="center"/>
          </w:tcPr>
          <w:p w14:paraId="15A52BA6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883806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0DA2B47" w14:textId="77777777" w:rsidR="009D680B" w:rsidRPr="00EC4D33" w:rsidRDefault="009D680B" w:rsidP="003E218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14:paraId="1CBB0841" w14:textId="77777777" w:rsidR="009D680B" w:rsidRPr="00EC4D33" w:rsidRDefault="009D680B" w:rsidP="003E2186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E3867B3" w14:textId="77777777" w:rsidR="009D680B" w:rsidRPr="00EC4D33" w:rsidRDefault="009D680B" w:rsidP="003E218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4D33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EF1FCF" w14:textId="77777777" w:rsidR="009D680B" w:rsidRPr="00EC4D33" w:rsidRDefault="009D680B" w:rsidP="003E21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4D33">
              <w:rPr>
                <w:rFonts w:ascii="Arial Narrow" w:hAnsi="Arial Narrow" w:cs="Arial"/>
                <w:sz w:val="24"/>
                <w:szCs w:val="24"/>
              </w:rPr>
              <w:t>7 560.00 zł</w:t>
            </w:r>
          </w:p>
        </w:tc>
      </w:tr>
    </w:tbl>
    <w:p w14:paraId="67F70896" w14:textId="77777777" w:rsidR="00A80738" w:rsidRPr="00EC4D33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C4D33">
        <w:rPr>
          <w:rFonts w:ascii="Arial Narrow" w:hAnsi="Arial Narrow" w:cs="Arial"/>
          <w:i/>
          <w:szCs w:val="24"/>
        </w:rPr>
        <w:t>Zamawiający</w:t>
      </w:r>
    </w:p>
    <w:p w14:paraId="16D0EF61" w14:textId="77777777" w:rsidR="00EC4D33" w:rsidRDefault="00EC4D33" w:rsidP="00EC4D3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821081" w14:textId="77777777" w:rsidR="00EC4D33" w:rsidRDefault="00EC4D33" w:rsidP="00EC4D3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331356" w14:textId="77777777" w:rsidR="00EC4D33" w:rsidRDefault="00EC4D33" w:rsidP="00EC4D3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419532" w14:textId="2E4A22E4" w:rsidR="00EC4D33" w:rsidRPr="00EC4D33" w:rsidRDefault="00EC4D33" w:rsidP="00EC4D3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EC4D33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2</w:t>
      </w:r>
      <w:r w:rsidRPr="00EC4D33">
        <w:rPr>
          <w:rFonts w:ascii="Arial Narrow" w:hAnsi="Arial Narrow"/>
          <w:sz w:val="18"/>
          <w:szCs w:val="20"/>
        </w:rPr>
        <w:t xml:space="preserve"> ark.</w:t>
      </w:r>
    </w:p>
    <w:p w14:paraId="500589A3" w14:textId="77777777" w:rsidR="00EC4D33" w:rsidRPr="00EC4D33" w:rsidRDefault="00EC4D33" w:rsidP="00EC4D3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EC4D33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7F7E1052" w14:textId="77777777" w:rsidR="00EC4D33" w:rsidRPr="00EC4D33" w:rsidRDefault="00EC4D33" w:rsidP="00EC4D33">
      <w:pPr>
        <w:rPr>
          <w:rFonts w:ascii="Arial Narrow" w:hAnsi="Arial Narrow"/>
          <w:sz w:val="18"/>
        </w:rPr>
      </w:pPr>
      <w:r w:rsidRPr="00EC4D33">
        <w:rPr>
          <w:rFonts w:ascii="Arial Narrow" w:hAnsi="Arial Narrow"/>
          <w:sz w:val="18"/>
        </w:rPr>
        <w:t>Wyk. M. Sierek – tel. 261 417 449</w:t>
      </w:r>
    </w:p>
    <w:p w14:paraId="22451F63" w14:textId="357677BB" w:rsidR="00EC4D33" w:rsidRPr="00EC4D33" w:rsidRDefault="00EC4D33" w:rsidP="00EC4D33">
      <w:pPr>
        <w:rPr>
          <w:rFonts w:ascii="Arial Narrow" w:hAnsi="Arial Narrow"/>
          <w:sz w:val="18"/>
        </w:rPr>
      </w:pPr>
      <w:r w:rsidRPr="00EC4D33">
        <w:rPr>
          <w:rFonts w:ascii="Arial Narrow" w:hAnsi="Arial Narrow"/>
          <w:sz w:val="18"/>
        </w:rPr>
        <w:t xml:space="preserve">Data: </w:t>
      </w:r>
      <w:r w:rsidRPr="00EC4D33">
        <w:rPr>
          <w:rFonts w:ascii="Arial Narrow" w:hAnsi="Arial Narrow"/>
          <w:sz w:val="18"/>
        </w:rPr>
        <w:t>16.02.2024 r.</w:t>
      </w:r>
    </w:p>
    <w:bookmarkEnd w:id="0"/>
    <w:sectPr w:rsidR="00EC4D33" w:rsidRPr="00EC4D33" w:rsidSect="00B27D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9060A" w14:textId="77777777" w:rsidR="00B27D65" w:rsidRDefault="00B27D65">
      <w:r>
        <w:separator/>
      </w:r>
    </w:p>
  </w:endnote>
  <w:endnote w:type="continuationSeparator" w:id="0">
    <w:p w14:paraId="5D15B720" w14:textId="77777777" w:rsidR="00B27D65" w:rsidRDefault="00B27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3CE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841F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AB49B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5ABE01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6AF5FA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F55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CB758E" w14:textId="77777777" w:rsidR="009F189D" w:rsidRDefault="009F189D">
    <w:pPr>
      <w:pStyle w:val="Stopka"/>
      <w:tabs>
        <w:tab w:val="clear" w:pos="4536"/>
      </w:tabs>
      <w:jc w:val="center"/>
    </w:pPr>
  </w:p>
  <w:p w14:paraId="4769D1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9B1AF" w14:textId="77777777" w:rsidR="00B27D65" w:rsidRDefault="00B27D65">
      <w:r>
        <w:separator/>
      </w:r>
    </w:p>
  </w:footnote>
  <w:footnote w:type="continuationSeparator" w:id="0">
    <w:p w14:paraId="54F8B03A" w14:textId="77777777" w:rsidR="00B27D65" w:rsidRDefault="00B27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894B9" w14:textId="77777777" w:rsidR="009D680B" w:rsidRDefault="009D68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6499" w14:textId="77777777" w:rsidR="009D680B" w:rsidRDefault="009D68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6AE77" w14:textId="77777777" w:rsidR="009D680B" w:rsidRDefault="009D68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D6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D680B"/>
    <w:rsid w:val="009F189D"/>
    <w:rsid w:val="00A80738"/>
    <w:rsid w:val="00B27D65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4D3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0C96AA"/>
  <w15:chartTrackingRefBased/>
  <w15:docId w15:val="{31EFD6DC-6AB9-4C48-84EB-1BB388A9C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C4D3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C4D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321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2024-02-16T09:09:00Z</dcterms:created>
  <dcterms:modified xsi:type="dcterms:W3CDTF">2024-02-16T09:19:00Z</dcterms:modified>
</cp:coreProperties>
</file>