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7236B" w14:textId="77777777" w:rsidR="00CF7835" w:rsidRPr="009C2E3D" w:rsidRDefault="00666C53" w:rsidP="009C2E3D">
      <w:pPr>
        <w:spacing w:after="240"/>
        <w:jc w:val="right"/>
        <w:rPr>
          <w:sz w:val="24"/>
          <w:szCs w:val="24"/>
        </w:rPr>
      </w:pPr>
      <w:r w:rsidRPr="009C2E3D">
        <w:rPr>
          <w:sz w:val="24"/>
          <w:szCs w:val="24"/>
        </w:rPr>
        <w:t>Poznań</w:t>
      </w:r>
      <w:r w:rsidR="00CF7835" w:rsidRPr="009C2E3D">
        <w:rPr>
          <w:sz w:val="24"/>
          <w:szCs w:val="24"/>
        </w:rPr>
        <w:t xml:space="preserve"> dnia: </w:t>
      </w:r>
      <w:r w:rsidRPr="009C2E3D">
        <w:rPr>
          <w:sz w:val="24"/>
          <w:szCs w:val="24"/>
        </w:rPr>
        <w:t>2024-02-16</w:t>
      </w:r>
    </w:p>
    <w:p w14:paraId="0DF682DC" w14:textId="77777777" w:rsidR="00666C53" w:rsidRPr="009C2E3D" w:rsidRDefault="00666C53" w:rsidP="009C2E3D">
      <w:pPr>
        <w:rPr>
          <w:b/>
          <w:bCs/>
          <w:sz w:val="24"/>
          <w:szCs w:val="24"/>
        </w:rPr>
      </w:pPr>
      <w:r w:rsidRPr="009C2E3D">
        <w:rPr>
          <w:b/>
          <w:bCs/>
          <w:sz w:val="24"/>
          <w:szCs w:val="24"/>
        </w:rPr>
        <w:t>Szpital Wojewódzki w Poznaniu</w:t>
      </w:r>
    </w:p>
    <w:p w14:paraId="4506F43C" w14:textId="77777777" w:rsidR="00CF7835" w:rsidRPr="009C2E3D" w:rsidRDefault="00666C53" w:rsidP="009C2E3D">
      <w:pPr>
        <w:rPr>
          <w:b/>
          <w:bCs/>
          <w:sz w:val="24"/>
          <w:szCs w:val="24"/>
        </w:rPr>
      </w:pPr>
      <w:r w:rsidRPr="009C2E3D">
        <w:rPr>
          <w:b/>
          <w:bCs/>
          <w:sz w:val="24"/>
          <w:szCs w:val="24"/>
        </w:rPr>
        <w:t>Dział Zamówień Publicznych</w:t>
      </w:r>
    </w:p>
    <w:p w14:paraId="36D4721F" w14:textId="77777777" w:rsidR="00CF7835" w:rsidRPr="009C2E3D" w:rsidRDefault="00666C53" w:rsidP="009C2E3D">
      <w:pPr>
        <w:rPr>
          <w:sz w:val="24"/>
          <w:szCs w:val="24"/>
        </w:rPr>
      </w:pPr>
      <w:r w:rsidRPr="009C2E3D">
        <w:rPr>
          <w:sz w:val="24"/>
          <w:szCs w:val="24"/>
        </w:rPr>
        <w:t>Juraszów</w:t>
      </w:r>
      <w:r w:rsidR="00CF7835" w:rsidRPr="009C2E3D">
        <w:rPr>
          <w:sz w:val="24"/>
          <w:szCs w:val="24"/>
        </w:rPr>
        <w:t xml:space="preserve"> </w:t>
      </w:r>
      <w:r w:rsidRPr="009C2E3D">
        <w:rPr>
          <w:sz w:val="24"/>
          <w:szCs w:val="24"/>
        </w:rPr>
        <w:t>7/19</w:t>
      </w:r>
    </w:p>
    <w:p w14:paraId="0F2ADE50" w14:textId="679F18F7" w:rsidR="00CF7835" w:rsidRPr="009C2E3D" w:rsidRDefault="00666C53" w:rsidP="009C2E3D">
      <w:pPr>
        <w:rPr>
          <w:sz w:val="24"/>
          <w:szCs w:val="24"/>
        </w:rPr>
      </w:pPr>
      <w:r w:rsidRPr="009C2E3D">
        <w:rPr>
          <w:sz w:val="24"/>
          <w:szCs w:val="24"/>
        </w:rPr>
        <w:t>60-479</w:t>
      </w:r>
      <w:r w:rsidR="00CF7835" w:rsidRPr="009C2E3D">
        <w:rPr>
          <w:sz w:val="24"/>
          <w:szCs w:val="24"/>
        </w:rPr>
        <w:t xml:space="preserve"> </w:t>
      </w:r>
      <w:r w:rsidRPr="009C2E3D">
        <w:rPr>
          <w:sz w:val="24"/>
          <w:szCs w:val="24"/>
        </w:rPr>
        <w:t>Poznań</w:t>
      </w:r>
      <w:r w:rsidR="009C2E3D">
        <w:rPr>
          <w:sz w:val="24"/>
          <w:szCs w:val="24"/>
        </w:rPr>
        <w:br/>
      </w:r>
      <w:r w:rsidR="009C2E3D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C2E3D" w14:paraId="2BEFCDA9" w14:textId="77777777" w:rsidTr="009C2E3D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A0FBFD" w14:textId="77777777" w:rsidR="00CF7835" w:rsidRPr="009C2E3D" w:rsidRDefault="00CF7835" w:rsidP="009C2E3D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C2E3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E8B25BF" w14:textId="642CE5DB" w:rsidR="00CF7835" w:rsidRPr="009C2E3D" w:rsidRDefault="009C2E3D" w:rsidP="009C2E3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9C2E3D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9C2E3D">
        <w:rPr>
          <w:sz w:val="24"/>
          <w:szCs w:val="24"/>
        </w:rPr>
        <w:t>postępowania o udzielenie zamówienia publicznego</w:t>
      </w:r>
      <w:r w:rsidR="00CF7835" w:rsidRPr="009C2E3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C2E3D" w14:paraId="01895212" w14:textId="77777777" w:rsidTr="009C2E3D">
        <w:trPr>
          <w:trHeight w:val="315"/>
        </w:trPr>
        <w:tc>
          <w:tcPr>
            <w:tcW w:w="2269" w:type="dxa"/>
            <w:shd w:val="clear" w:color="auto" w:fill="auto"/>
          </w:tcPr>
          <w:p w14:paraId="5B33E4FB" w14:textId="77777777" w:rsidR="00CF7835" w:rsidRPr="009C2E3D" w:rsidRDefault="00CF7835" w:rsidP="009C2E3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E44DCB" w14:textId="77777777" w:rsidR="00CF7835" w:rsidRPr="009C2E3D" w:rsidRDefault="00666C53" w:rsidP="009C2E3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9C2E3D">
              <w:rPr>
                <w:b/>
                <w:sz w:val="24"/>
                <w:szCs w:val="24"/>
              </w:rPr>
              <w:t>Nadzór inwestorski nad zadaniem: Modernizacja dawnego skrzydła mieszkalnego budynku E w Filii nr 2 Szpitala Wojewódzkiego w Poznaniu w celu poszerzenia bazy łóżkowej i Oddziału Rehabilitacji Kardiologicznej</w:t>
            </w:r>
            <w:r w:rsidR="00CF7835" w:rsidRPr="009C2E3D">
              <w:rPr>
                <w:b/>
                <w:sz w:val="24"/>
                <w:szCs w:val="24"/>
              </w:rPr>
              <w:t>.</w:t>
            </w:r>
          </w:p>
        </w:tc>
      </w:tr>
      <w:tr w:rsidR="00666C53" w:rsidRPr="009C2E3D" w14:paraId="7C2A8EA3" w14:textId="77777777" w:rsidTr="00A97D59">
        <w:tc>
          <w:tcPr>
            <w:tcW w:w="2269" w:type="dxa"/>
            <w:shd w:val="clear" w:color="auto" w:fill="auto"/>
          </w:tcPr>
          <w:p w14:paraId="0C1E309E" w14:textId="77777777" w:rsidR="00666C53" w:rsidRPr="009C2E3D" w:rsidRDefault="00666C53" w:rsidP="009C2E3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3BDA17" w14:textId="77777777" w:rsidR="00666C53" w:rsidRPr="009C2E3D" w:rsidRDefault="00666C53" w:rsidP="009C2E3D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9C2E3D">
              <w:rPr>
                <w:b/>
                <w:sz w:val="24"/>
                <w:szCs w:val="24"/>
              </w:rPr>
              <w:t>SZW/DZP/7/2024</w:t>
            </w:r>
          </w:p>
        </w:tc>
      </w:tr>
    </w:tbl>
    <w:p w14:paraId="07AF0991" w14:textId="77777777" w:rsidR="00D665F5" w:rsidRDefault="00D665F5" w:rsidP="003A54B5">
      <w:pPr>
        <w:spacing w:before="240"/>
        <w:jc w:val="both"/>
        <w:rPr>
          <w:sz w:val="24"/>
          <w:szCs w:val="24"/>
        </w:rPr>
      </w:pPr>
      <w:r w:rsidRPr="009C2E3D">
        <w:rPr>
          <w:sz w:val="24"/>
          <w:szCs w:val="24"/>
        </w:rPr>
        <w:t>Zamawiający, działając na podstawie art. 22</w:t>
      </w:r>
      <w:r w:rsidR="00601802" w:rsidRPr="009C2E3D">
        <w:rPr>
          <w:sz w:val="24"/>
          <w:szCs w:val="24"/>
        </w:rPr>
        <w:t>2</w:t>
      </w:r>
      <w:r w:rsidRPr="009C2E3D">
        <w:rPr>
          <w:sz w:val="24"/>
          <w:szCs w:val="24"/>
        </w:rPr>
        <w:t xml:space="preserve"> ust. 5 </w:t>
      </w:r>
      <w:r w:rsidRPr="009C2E3D">
        <w:rPr>
          <w:bCs/>
          <w:sz w:val="24"/>
          <w:szCs w:val="24"/>
        </w:rPr>
        <w:t>ustawy z dnia 11 września 2019r. Prawo zamówień publicznych</w:t>
      </w:r>
      <w:r w:rsidRPr="009C2E3D">
        <w:rPr>
          <w:sz w:val="24"/>
          <w:szCs w:val="24"/>
        </w:rPr>
        <w:t xml:space="preserve"> </w:t>
      </w:r>
      <w:r w:rsidR="00666C53" w:rsidRPr="009C2E3D">
        <w:rPr>
          <w:sz w:val="24"/>
          <w:szCs w:val="24"/>
        </w:rPr>
        <w:t>(</w:t>
      </w:r>
      <w:proofErr w:type="spellStart"/>
      <w:r w:rsidR="00666C53" w:rsidRPr="009C2E3D">
        <w:rPr>
          <w:sz w:val="24"/>
          <w:szCs w:val="24"/>
        </w:rPr>
        <w:t>t.j</w:t>
      </w:r>
      <w:proofErr w:type="spellEnd"/>
      <w:r w:rsidR="00666C53" w:rsidRPr="009C2E3D">
        <w:rPr>
          <w:sz w:val="24"/>
          <w:szCs w:val="24"/>
        </w:rPr>
        <w:t>. Dz. U. z 2023r. poz. 1605)</w:t>
      </w:r>
      <w:r w:rsidR="00490DC0" w:rsidRPr="009C2E3D">
        <w:rPr>
          <w:sz w:val="24"/>
          <w:szCs w:val="24"/>
        </w:rPr>
        <w:t xml:space="preserve"> </w:t>
      </w:r>
      <w:r w:rsidRPr="009C2E3D">
        <w:rPr>
          <w:sz w:val="24"/>
          <w:szCs w:val="24"/>
        </w:rPr>
        <w:t>udostępnia</w:t>
      </w:r>
      <w:r w:rsidR="00F95C33" w:rsidRPr="009C2E3D">
        <w:rPr>
          <w:sz w:val="24"/>
          <w:szCs w:val="24"/>
        </w:rPr>
        <w:t xml:space="preserve"> </w:t>
      </w:r>
      <w:r w:rsidR="004C7E9B" w:rsidRPr="009C2E3D">
        <w:rPr>
          <w:sz w:val="24"/>
          <w:szCs w:val="24"/>
        </w:rPr>
        <w:t>informacj</w:t>
      </w:r>
      <w:r w:rsidR="00577BC6" w:rsidRPr="009C2E3D">
        <w:rPr>
          <w:sz w:val="24"/>
          <w:szCs w:val="24"/>
        </w:rPr>
        <w:t>ę</w:t>
      </w:r>
      <w:r w:rsidR="00035488" w:rsidRPr="009C2E3D">
        <w:rPr>
          <w:sz w:val="24"/>
          <w:szCs w:val="24"/>
        </w:rPr>
        <w:t xml:space="preserve"> z otwarcia ofert</w:t>
      </w:r>
      <w:r w:rsidR="00577BC6" w:rsidRPr="009C2E3D">
        <w:rPr>
          <w:sz w:val="24"/>
          <w:szCs w:val="24"/>
        </w:rPr>
        <w:t>.</w:t>
      </w:r>
    </w:p>
    <w:p w14:paraId="09DDF2EA" w14:textId="77777777" w:rsidR="009C2E3D" w:rsidRDefault="009C2E3D" w:rsidP="009C2E3D">
      <w:pPr>
        <w:jc w:val="both"/>
        <w:rPr>
          <w:sz w:val="24"/>
          <w:szCs w:val="24"/>
        </w:rPr>
      </w:pPr>
      <w:r w:rsidRPr="009C2E3D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sz w:val="24"/>
          <w:szCs w:val="24"/>
        </w:rPr>
        <w:br/>
      </w:r>
    </w:p>
    <w:p w14:paraId="6F846664" w14:textId="54A2EFFF" w:rsidR="009C2E3D" w:rsidRPr="009C2E3D" w:rsidRDefault="009C2E3D" w:rsidP="009C2E3D">
      <w:pPr>
        <w:pStyle w:val="Akapitzlist"/>
        <w:numPr>
          <w:ilvl w:val="0"/>
          <w:numId w:val="1"/>
        </w:numPr>
        <w:ind w:left="714" w:hanging="357"/>
        <w:jc w:val="both"/>
        <w:rPr>
          <w:i/>
          <w:iCs/>
          <w:sz w:val="24"/>
          <w:szCs w:val="24"/>
        </w:rPr>
      </w:pPr>
      <w:r w:rsidRPr="009C2E3D">
        <w:rPr>
          <w:i/>
          <w:iCs/>
          <w:sz w:val="24"/>
          <w:szCs w:val="24"/>
        </w:rPr>
        <w:t>29 042,00 zł brutto</w:t>
      </w:r>
    </w:p>
    <w:p w14:paraId="610EA703" w14:textId="77777777" w:rsidR="00A80738" w:rsidRPr="009C2E3D" w:rsidRDefault="00D665F5" w:rsidP="009C2E3D">
      <w:pPr>
        <w:spacing w:before="120" w:after="120"/>
        <w:jc w:val="both"/>
        <w:rPr>
          <w:sz w:val="24"/>
          <w:szCs w:val="24"/>
        </w:rPr>
      </w:pPr>
      <w:r w:rsidRPr="009C2E3D">
        <w:rPr>
          <w:sz w:val="24"/>
          <w:szCs w:val="24"/>
        </w:rPr>
        <w:t>Podczas otwarcia ofert, mającego miejsce</w:t>
      </w:r>
      <w:r w:rsidR="00FF4AB1" w:rsidRPr="009C2E3D">
        <w:rPr>
          <w:sz w:val="24"/>
          <w:szCs w:val="24"/>
        </w:rPr>
        <w:t xml:space="preserve"> w dniu </w:t>
      </w:r>
      <w:r w:rsidR="00666C53" w:rsidRPr="009C2E3D">
        <w:rPr>
          <w:sz w:val="24"/>
          <w:szCs w:val="24"/>
        </w:rPr>
        <w:t>16/02/2024</w:t>
      </w:r>
      <w:r w:rsidR="00FF4AB1" w:rsidRPr="009C2E3D">
        <w:rPr>
          <w:sz w:val="24"/>
          <w:szCs w:val="24"/>
        </w:rPr>
        <w:t xml:space="preserve"> o godz. </w:t>
      </w:r>
      <w:r w:rsidR="00666C53" w:rsidRPr="009C2E3D">
        <w:rPr>
          <w:sz w:val="24"/>
          <w:szCs w:val="24"/>
        </w:rPr>
        <w:t>10:00</w:t>
      </w:r>
      <w:r w:rsidRPr="009C2E3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C2E3D" w14:paraId="3600F8C3" w14:textId="77777777" w:rsidTr="000C1C6D">
        <w:tc>
          <w:tcPr>
            <w:tcW w:w="1276" w:type="dxa"/>
            <w:shd w:val="clear" w:color="auto" w:fill="F2F2F2"/>
            <w:vAlign w:val="center"/>
          </w:tcPr>
          <w:p w14:paraId="0A2A05CB" w14:textId="77777777" w:rsidR="00D665F5" w:rsidRPr="009C2E3D" w:rsidRDefault="00960CEB" w:rsidP="009C2E3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O</w:t>
            </w:r>
            <w:r w:rsidR="00D665F5" w:rsidRPr="009C2E3D">
              <w:rPr>
                <w:sz w:val="24"/>
                <w:szCs w:val="24"/>
              </w:rPr>
              <w:t>fert</w:t>
            </w:r>
            <w:r w:rsidRPr="009C2E3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92CFF36" w14:textId="77777777" w:rsidR="00D665F5" w:rsidRPr="009C2E3D" w:rsidRDefault="00D665F5" w:rsidP="009C2E3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Nazwa</w:t>
            </w:r>
            <w:r w:rsidR="003F57CD" w:rsidRPr="009C2E3D">
              <w:rPr>
                <w:sz w:val="24"/>
                <w:szCs w:val="24"/>
              </w:rPr>
              <w:t xml:space="preserve"> </w:t>
            </w:r>
            <w:r w:rsidRPr="009C2E3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E477284" w14:textId="77777777" w:rsidR="00D665F5" w:rsidRPr="009C2E3D" w:rsidRDefault="00D665F5" w:rsidP="009C2E3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Cena oferty</w:t>
            </w:r>
          </w:p>
        </w:tc>
      </w:tr>
      <w:tr w:rsidR="00666C53" w:rsidRPr="009C2E3D" w14:paraId="116277D7" w14:textId="77777777" w:rsidTr="00A97D59">
        <w:tc>
          <w:tcPr>
            <w:tcW w:w="1276" w:type="dxa"/>
            <w:shd w:val="clear" w:color="auto" w:fill="auto"/>
            <w:vAlign w:val="center"/>
          </w:tcPr>
          <w:p w14:paraId="5E541D44" w14:textId="77777777" w:rsidR="00666C53" w:rsidRPr="009C2E3D" w:rsidRDefault="00666C53" w:rsidP="009C2E3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BF39E08" w14:textId="3BFE94B7" w:rsidR="00666C53" w:rsidRPr="00C014A0" w:rsidRDefault="00666C53" w:rsidP="009C2E3D">
            <w:pPr>
              <w:spacing w:before="80" w:after="40"/>
              <w:rPr>
                <w:sz w:val="24"/>
                <w:szCs w:val="24"/>
              </w:rPr>
            </w:pPr>
            <w:r w:rsidRPr="00C014A0">
              <w:rPr>
                <w:sz w:val="24"/>
                <w:szCs w:val="24"/>
              </w:rPr>
              <w:t>Przemysław Jarząbek</w:t>
            </w:r>
          </w:p>
          <w:p w14:paraId="2C027B10" w14:textId="0C93E0AD" w:rsidR="00666C53" w:rsidRPr="009C2E3D" w:rsidRDefault="009C2E3D" w:rsidP="009C2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66C53" w:rsidRPr="009C2E3D">
              <w:rPr>
                <w:sz w:val="24"/>
                <w:szCs w:val="24"/>
              </w:rPr>
              <w:t xml:space="preserve">Winoroślowa 2 </w:t>
            </w:r>
          </w:p>
          <w:p w14:paraId="7637ECB3" w14:textId="77777777" w:rsidR="00666C53" w:rsidRPr="009C2E3D" w:rsidRDefault="00666C53" w:rsidP="009C2E3D">
            <w:pPr>
              <w:spacing w:after="80"/>
              <w:jc w:val="both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60-185 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8091B3" w14:textId="77777777" w:rsidR="00666C53" w:rsidRPr="009C2E3D" w:rsidRDefault="00666C53" w:rsidP="009C2E3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41 820.00 zł</w:t>
            </w:r>
          </w:p>
        </w:tc>
      </w:tr>
      <w:tr w:rsidR="00666C53" w:rsidRPr="009C2E3D" w14:paraId="30346CB6" w14:textId="77777777" w:rsidTr="00A97D59">
        <w:tc>
          <w:tcPr>
            <w:tcW w:w="1276" w:type="dxa"/>
            <w:shd w:val="clear" w:color="auto" w:fill="auto"/>
            <w:vAlign w:val="center"/>
          </w:tcPr>
          <w:p w14:paraId="099C3798" w14:textId="77777777" w:rsidR="00666C53" w:rsidRPr="009C2E3D" w:rsidRDefault="00666C53" w:rsidP="009C2E3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A6D99AB" w14:textId="77777777" w:rsidR="00C014A0" w:rsidRPr="007A0678" w:rsidRDefault="00C014A0" w:rsidP="002F0661">
            <w:pPr>
              <w:spacing w:before="8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Lider</w:t>
            </w:r>
          </w:p>
          <w:p w14:paraId="490D7672" w14:textId="46B64A1D" w:rsidR="00666C53" w:rsidRPr="00C014A0" w:rsidRDefault="00666C53" w:rsidP="002F0661">
            <w:pPr>
              <w:spacing w:before="80"/>
              <w:rPr>
                <w:i/>
                <w:iCs/>
                <w:sz w:val="24"/>
                <w:szCs w:val="24"/>
              </w:rPr>
            </w:pPr>
            <w:r w:rsidRPr="00C014A0">
              <w:rPr>
                <w:sz w:val="24"/>
                <w:szCs w:val="24"/>
              </w:rPr>
              <w:t xml:space="preserve">MBI </w:t>
            </w:r>
            <w:r w:rsidR="009C2E3D" w:rsidRPr="00C014A0">
              <w:rPr>
                <w:sz w:val="24"/>
                <w:szCs w:val="24"/>
              </w:rPr>
              <w:t>Sp.</w:t>
            </w:r>
            <w:r w:rsidRPr="00C014A0">
              <w:rPr>
                <w:sz w:val="24"/>
                <w:szCs w:val="24"/>
              </w:rPr>
              <w:t>z o.o.</w:t>
            </w:r>
            <w:r w:rsidR="009C2E3D" w:rsidRPr="00C014A0">
              <w:rPr>
                <w:sz w:val="24"/>
                <w:szCs w:val="24"/>
              </w:rPr>
              <w:t xml:space="preserve"> </w:t>
            </w:r>
          </w:p>
          <w:p w14:paraId="2485BE0B" w14:textId="67F2A609" w:rsidR="00666C53" w:rsidRPr="009C2E3D" w:rsidRDefault="009C2E3D" w:rsidP="009C2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66C53" w:rsidRPr="009C2E3D">
              <w:rPr>
                <w:sz w:val="24"/>
                <w:szCs w:val="24"/>
              </w:rPr>
              <w:t xml:space="preserve">Wojskowa 11 </w:t>
            </w:r>
          </w:p>
          <w:p w14:paraId="279B984F" w14:textId="77777777" w:rsidR="00666C53" w:rsidRDefault="00666C53" w:rsidP="009C2E3D">
            <w:pPr>
              <w:spacing w:after="80"/>
              <w:jc w:val="both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87-800 Włocławek</w:t>
            </w:r>
          </w:p>
          <w:p w14:paraId="7D184D02" w14:textId="0D5F6464" w:rsidR="00C014A0" w:rsidRDefault="00C014A0" w:rsidP="002F06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Członek Konsorcjum</w:t>
            </w:r>
          </w:p>
          <w:p w14:paraId="769BC817" w14:textId="0708F7D3" w:rsidR="009C2E3D" w:rsidRDefault="009C2E3D" w:rsidP="002F0661">
            <w:pPr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AMP Sp. z o.o.  </w:t>
            </w:r>
          </w:p>
          <w:p w14:paraId="39D8828A" w14:textId="20FEE316" w:rsidR="009C2E3D" w:rsidRPr="009C2E3D" w:rsidRDefault="009C2E3D" w:rsidP="009C2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Barska 44</w:t>
            </w:r>
            <w:r>
              <w:rPr>
                <w:sz w:val="24"/>
                <w:szCs w:val="24"/>
              </w:rPr>
              <w:br/>
              <w:t>87-800 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14BA1B" w14:textId="77777777" w:rsidR="00666C53" w:rsidRPr="009C2E3D" w:rsidRDefault="00666C53" w:rsidP="009C2E3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61 500.00 zł</w:t>
            </w:r>
          </w:p>
        </w:tc>
      </w:tr>
      <w:tr w:rsidR="00666C53" w:rsidRPr="009C2E3D" w14:paraId="419200E8" w14:textId="77777777" w:rsidTr="00A97D59">
        <w:tc>
          <w:tcPr>
            <w:tcW w:w="1276" w:type="dxa"/>
            <w:shd w:val="clear" w:color="auto" w:fill="auto"/>
            <w:vAlign w:val="center"/>
          </w:tcPr>
          <w:p w14:paraId="663B3FDB" w14:textId="77777777" w:rsidR="00666C53" w:rsidRPr="009C2E3D" w:rsidRDefault="00666C53" w:rsidP="009C2E3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A0DA82D" w14:textId="4ED0729C" w:rsidR="00666C53" w:rsidRPr="00C014A0" w:rsidRDefault="00666C53" w:rsidP="009C2E3D">
            <w:pPr>
              <w:spacing w:before="80" w:after="40"/>
              <w:rPr>
                <w:sz w:val="24"/>
                <w:szCs w:val="24"/>
              </w:rPr>
            </w:pPr>
            <w:r w:rsidRPr="00C014A0">
              <w:rPr>
                <w:sz w:val="24"/>
                <w:szCs w:val="24"/>
              </w:rPr>
              <w:t xml:space="preserve">Agencja Inwestycyjna Terra </w:t>
            </w:r>
            <w:r w:rsidR="009C2E3D" w:rsidRPr="00C014A0">
              <w:rPr>
                <w:sz w:val="24"/>
                <w:szCs w:val="24"/>
              </w:rPr>
              <w:t>S</w:t>
            </w:r>
            <w:r w:rsidRPr="00C014A0">
              <w:rPr>
                <w:sz w:val="24"/>
                <w:szCs w:val="24"/>
              </w:rPr>
              <w:t>p. z o.o.</w:t>
            </w:r>
            <w:r w:rsidR="009C2E3D" w:rsidRPr="00C014A0">
              <w:rPr>
                <w:sz w:val="24"/>
                <w:szCs w:val="24"/>
              </w:rPr>
              <w:br/>
            </w:r>
            <w:r w:rsidRPr="00C014A0">
              <w:rPr>
                <w:sz w:val="24"/>
                <w:szCs w:val="24"/>
              </w:rPr>
              <w:t xml:space="preserve">i </w:t>
            </w:r>
            <w:r w:rsidR="009C2E3D" w:rsidRPr="00C014A0">
              <w:rPr>
                <w:sz w:val="24"/>
                <w:szCs w:val="24"/>
              </w:rPr>
              <w:t>Wspólnicy</w:t>
            </w:r>
            <w:r w:rsidRPr="00C014A0">
              <w:rPr>
                <w:sz w:val="24"/>
                <w:szCs w:val="24"/>
              </w:rPr>
              <w:t xml:space="preserve"> </w:t>
            </w:r>
            <w:r w:rsidR="009C2E3D" w:rsidRPr="00C014A0">
              <w:rPr>
                <w:sz w:val="24"/>
                <w:szCs w:val="24"/>
              </w:rPr>
              <w:t>S</w:t>
            </w:r>
            <w:r w:rsidRPr="00C014A0">
              <w:rPr>
                <w:sz w:val="24"/>
                <w:szCs w:val="24"/>
              </w:rPr>
              <w:t>p. k.</w:t>
            </w:r>
          </w:p>
          <w:p w14:paraId="48F9843D" w14:textId="11AA86B3" w:rsidR="00666C53" w:rsidRPr="009C2E3D" w:rsidRDefault="009C2E3D" w:rsidP="009C2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666C53" w:rsidRPr="009C2E3D">
              <w:rPr>
                <w:sz w:val="24"/>
                <w:szCs w:val="24"/>
              </w:rPr>
              <w:t xml:space="preserve">Botaniczna 24/3 </w:t>
            </w:r>
          </w:p>
          <w:p w14:paraId="2752F35A" w14:textId="77777777" w:rsidR="00666C53" w:rsidRPr="009C2E3D" w:rsidRDefault="00666C53" w:rsidP="009C2E3D">
            <w:pPr>
              <w:spacing w:after="80"/>
              <w:jc w:val="both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60-586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E7958" w14:textId="77777777" w:rsidR="00666C53" w:rsidRPr="009C2E3D" w:rsidRDefault="00666C53" w:rsidP="009C2E3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C2E3D">
              <w:rPr>
                <w:sz w:val="24"/>
                <w:szCs w:val="24"/>
              </w:rPr>
              <w:t>56 580.00 zł</w:t>
            </w:r>
          </w:p>
        </w:tc>
      </w:tr>
    </w:tbl>
    <w:p w14:paraId="5046C0FE" w14:textId="353A8C3E" w:rsidR="003A54B5" w:rsidRPr="003A54B5" w:rsidRDefault="003A54B5" w:rsidP="003A54B5">
      <w:pPr>
        <w:ind w:left="2832" w:firstLine="708"/>
        <w:jc w:val="center"/>
        <w:rPr>
          <w:i/>
          <w:sz w:val="18"/>
          <w:szCs w:val="18"/>
        </w:rPr>
      </w:pPr>
      <w:r w:rsidRPr="003A54B5">
        <w:rPr>
          <w:sz w:val="18"/>
          <w:szCs w:val="18"/>
        </w:rPr>
        <w:t>Zamawiający</w:t>
      </w:r>
    </w:p>
    <w:p w14:paraId="4566B294" w14:textId="77777777" w:rsidR="003A54B5" w:rsidRPr="003A54B5" w:rsidRDefault="003A54B5" w:rsidP="003A54B5">
      <w:pPr>
        <w:ind w:firstLine="425"/>
        <w:jc w:val="center"/>
        <w:rPr>
          <w:sz w:val="18"/>
          <w:szCs w:val="18"/>
        </w:rPr>
      </w:pPr>
      <w:r w:rsidRPr="003A54B5">
        <w:rPr>
          <w:sz w:val="18"/>
          <w:szCs w:val="18"/>
        </w:rPr>
        <w:t xml:space="preserve">                                                            /-/ Dyrektor Szpitala Wojewódzkiego </w:t>
      </w:r>
    </w:p>
    <w:p w14:paraId="0FDDBD99" w14:textId="77777777" w:rsidR="003A54B5" w:rsidRPr="003A54B5" w:rsidRDefault="003A54B5" w:rsidP="003A54B5">
      <w:pPr>
        <w:ind w:firstLine="425"/>
        <w:jc w:val="center"/>
        <w:rPr>
          <w:sz w:val="18"/>
          <w:szCs w:val="18"/>
        </w:rPr>
      </w:pPr>
      <w:r w:rsidRPr="003A54B5">
        <w:rPr>
          <w:sz w:val="18"/>
          <w:szCs w:val="18"/>
        </w:rPr>
        <w:t xml:space="preserve">                                                          w Poznaniu</w:t>
      </w:r>
    </w:p>
    <w:p w14:paraId="49022D07" w14:textId="275B92B6" w:rsidR="00C236D3" w:rsidRPr="009C2E3D" w:rsidRDefault="003A54B5" w:rsidP="003A54B5">
      <w:pPr>
        <w:ind w:firstLine="425"/>
        <w:jc w:val="center"/>
      </w:pPr>
      <w:r w:rsidRPr="003A54B5">
        <w:rPr>
          <w:sz w:val="18"/>
          <w:szCs w:val="18"/>
        </w:rPr>
        <w:t xml:space="preserve">                                                             Piotr Nowicki</w:t>
      </w:r>
    </w:p>
    <w:sectPr w:rsidR="00C236D3" w:rsidRPr="009C2E3D" w:rsidSect="00281A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A8342" w14:textId="77777777" w:rsidR="00281A32" w:rsidRDefault="00281A32">
      <w:r>
        <w:separator/>
      </w:r>
    </w:p>
  </w:endnote>
  <w:endnote w:type="continuationSeparator" w:id="0">
    <w:p w14:paraId="00B86546" w14:textId="77777777" w:rsidR="00281A32" w:rsidRDefault="00281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8D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AAB3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2B785" w14:textId="6980CF89" w:rsidR="00960CEB" w:rsidRPr="00986737" w:rsidRDefault="00A54DB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86C01D9" wp14:editId="2CDB05F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5A25FC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C7488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CC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19524D" w14:textId="77777777" w:rsidR="009F189D" w:rsidRDefault="009F189D">
    <w:pPr>
      <w:pStyle w:val="Stopka"/>
      <w:tabs>
        <w:tab w:val="clear" w:pos="4536"/>
      </w:tabs>
      <w:jc w:val="center"/>
    </w:pPr>
  </w:p>
  <w:p w14:paraId="1B77226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51F11" w14:textId="77777777" w:rsidR="00281A32" w:rsidRDefault="00281A32">
      <w:r>
        <w:separator/>
      </w:r>
    </w:p>
  </w:footnote>
  <w:footnote w:type="continuationSeparator" w:id="0">
    <w:p w14:paraId="3AEE6539" w14:textId="77777777" w:rsidR="00281A32" w:rsidRDefault="00281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4CF55" w14:textId="77777777" w:rsidR="00666C53" w:rsidRDefault="00666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C772B" w14:textId="77777777" w:rsidR="00666C53" w:rsidRDefault="00666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29768" w14:textId="77777777" w:rsidR="00666C53" w:rsidRDefault="00666C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066AD"/>
    <w:multiLevelType w:val="hybridMultilevel"/>
    <w:tmpl w:val="9814B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76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A3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81A32"/>
    <w:rsid w:val="002F0661"/>
    <w:rsid w:val="00355C9D"/>
    <w:rsid w:val="003A54B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6C53"/>
    <w:rsid w:val="0069085C"/>
    <w:rsid w:val="00843263"/>
    <w:rsid w:val="00861E75"/>
    <w:rsid w:val="008A26A5"/>
    <w:rsid w:val="008F318B"/>
    <w:rsid w:val="00960CEB"/>
    <w:rsid w:val="009C2E3D"/>
    <w:rsid w:val="009D19BD"/>
    <w:rsid w:val="009F189D"/>
    <w:rsid w:val="00A37BE1"/>
    <w:rsid w:val="00A54DB9"/>
    <w:rsid w:val="00A80738"/>
    <w:rsid w:val="00C014A0"/>
    <w:rsid w:val="00C236D3"/>
    <w:rsid w:val="00C659E2"/>
    <w:rsid w:val="00CB0802"/>
    <w:rsid w:val="00CF7835"/>
    <w:rsid w:val="00D65CF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6D6A15"/>
  <w15:chartTrackingRefBased/>
  <w15:docId w15:val="{0798F3D1-B5AE-4CA1-AF37-F5B7230D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C2E3D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C2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198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2024-02-16T10:08:00Z</cp:lastPrinted>
  <dcterms:created xsi:type="dcterms:W3CDTF">2024-02-16T09:36:00Z</dcterms:created>
  <dcterms:modified xsi:type="dcterms:W3CDTF">2024-02-16T10:31:00Z</dcterms:modified>
</cp:coreProperties>
</file>