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189DB" w14:textId="77777777" w:rsidR="00906D1A" w:rsidRPr="00353FDC" w:rsidRDefault="008A4D4B" w:rsidP="00F549C0">
      <w:pPr>
        <w:jc w:val="right"/>
        <w:rPr>
          <w:rFonts w:ascii="Arial" w:hAnsi="Arial" w:cs="Arial"/>
        </w:rPr>
      </w:pPr>
      <w:bookmarkStart w:id="0" w:name="_Hlk53520193"/>
      <w:r w:rsidRPr="008A4D4B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8A4D4B">
        <w:rPr>
          <w:rFonts w:ascii="Arial" w:hAnsi="Arial" w:cs="Arial"/>
        </w:rPr>
        <w:t>2024-02-19</w:t>
      </w:r>
    </w:p>
    <w:p w14:paraId="5D1277BD" w14:textId="77777777" w:rsidR="008A4D4B" w:rsidRPr="008A4D4B" w:rsidRDefault="008A4D4B" w:rsidP="00F549C0">
      <w:pPr>
        <w:ind w:right="4410"/>
        <w:rPr>
          <w:rFonts w:ascii="Arial" w:hAnsi="Arial" w:cs="Arial"/>
          <w:b/>
          <w:bCs/>
        </w:rPr>
      </w:pPr>
      <w:r w:rsidRPr="008A4D4B">
        <w:rPr>
          <w:rFonts w:ascii="Arial" w:hAnsi="Arial" w:cs="Arial"/>
          <w:b/>
          <w:bCs/>
        </w:rPr>
        <w:t>Szpital Wojewódzki w Poznaniu</w:t>
      </w:r>
    </w:p>
    <w:p w14:paraId="28887E0E" w14:textId="77777777" w:rsidR="00906D1A" w:rsidRPr="00353FDC" w:rsidRDefault="008A4D4B" w:rsidP="00F549C0">
      <w:pPr>
        <w:ind w:right="4410"/>
        <w:rPr>
          <w:rFonts w:ascii="Arial" w:hAnsi="Arial" w:cs="Arial"/>
          <w:b/>
          <w:bCs/>
        </w:rPr>
      </w:pPr>
      <w:r w:rsidRPr="008A4D4B">
        <w:rPr>
          <w:rFonts w:ascii="Arial" w:hAnsi="Arial" w:cs="Arial"/>
          <w:b/>
          <w:bCs/>
        </w:rPr>
        <w:t>Dział Zamówień Publicznych</w:t>
      </w:r>
    </w:p>
    <w:p w14:paraId="1758A43F" w14:textId="77777777" w:rsidR="00906D1A" w:rsidRPr="00353FDC" w:rsidRDefault="008A4D4B" w:rsidP="00F549C0">
      <w:pPr>
        <w:ind w:right="4410"/>
        <w:rPr>
          <w:rFonts w:ascii="Arial" w:hAnsi="Arial" w:cs="Arial"/>
        </w:rPr>
      </w:pPr>
      <w:r w:rsidRPr="008A4D4B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8A4D4B">
        <w:rPr>
          <w:rFonts w:ascii="Arial" w:hAnsi="Arial" w:cs="Arial"/>
        </w:rPr>
        <w:t>7/19</w:t>
      </w:r>
    </w:p>
    <w:p w14:paraId="3EA1D177" w14:textId="77777777" w:rsidR="00906D1A" w:rsidRPr="00353FDC" w:rsidRDefault="008A4D4B" w:rsidP="00F549C0">
      <w:pPr>
        <w:tabs>
          <w:tab w:val="left" w:pos="5670"/>
        </w:tabs>
        <w:ind w:right="4410"/>
        <w:rPr>
          <w:rFonts w:ascii="Arial" w:hAnsi="Arial" w:cs="Arial"/>
        </w:rPr>
      </w:pPr>
      <w:r w:rsidRPr="008A4D4B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8A4D4B">
        <w:rPr>
          <w:rFonts w:ascii="Arial" w:hAnsi="Arial" w:cs="Arial"/>
        </w:rPr>
        <w:t>Poznań</w:t>
      </w:r>
    </w:p>
    <w:p w14:paraId="67B69CDA" w14:textId="77777777" w:rsidR="00F549C0" w:rsidRDefault="00F549C0" w:rsidP="00F549C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8E27159" w14:textId="64F009D8" w:rsidR="00A151B5" w:rsidRDefault="00A151B5" w:rsidP="00F549C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223123C" w14:textId="77777777" w:rsidR="00906D1A" w:rsidRDefault="00A151B5" w:rsidP="00F549C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9A075FE" w14:textId="77777777" w:rsidR="00F549C0" w:rsidRPr="00A151B5" w:rsidRDefault="00F549C0" w:rsidP="00F549C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321F2925" w14:textId="77777777" w:rsidTr="00EF318B">
        <w:tc>
          <w:tcPr>
            <w:tcW w:w="10065" w:type="dxa"/>
            <w:shd w:val="clear" w:color="auto" w:fill="F2F2F2"/>
            <w:hideMark/>
          </w:tcPr>
          <w:p w14:paraId="7C71F29A" w14:textId="77777777" w:rsidR="00F549C0" w:rsidRDefault="00F549C0" w:rsidP="00F549C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</w:p>
          <w:p w14:paraId="467F7CC3" w14:textId="73A0D756" w:rsidR="00906D1A" w:rsidRPr="00353FDC" w:rsidRDefault="00906D1A" w:rsidP="00F549C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5CB039A" w14:textId="7E5CABE0" w:rsidR="00906D1A" w:rsidRDefault="00906D1A" w:rsidP="00F549C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2D1F6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br/>
            </w:r>
          </w:p>
          <w:p w14:paraId="23E20D26" w14:textId="77777777" w:rsidR="00F549C0" w:rsidRPr="00353FDC" w:rsidRDefault="00F549C0" w:rsidP="00F549C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07A4F13" w14:textId="77777777" w:rsidR="00906D1A" w:rsidRPr="00353FDC" w:rsidRDefault="00906D1A" w:rsidP="00F549C0">
      <w:pPr>
        <w:keepNext/>
        <w:outlineLvl w:val="0"/>
        <w:rPr>
          <w:rFonts w:ascii="Arial" w:hAnsi="Arial" w:cs="Arial"/>
          <w:b/>
        </w:rPr>
      </w:pPr>
    </w:p>
    <w:p w14:paraId="1F38758E" w14:textId="77777777" w:rsidR="00906D1A" w:rsidRPr="00353FDC" w:rsidRDefault="00906D1A" w:rsidP="00F549C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2269"/>
        <w:gridCol w:w="7937"/>
      </w:tblGrid>
      <w:tr w:rsidR="00906D1A" w:rsidRPr="00353FDC" w14:paraId="59D096E0" w14:textId="77777777" w:rsidTr="00F549C0">
        <w:tc>
          <w:tcPr>
            <w:tcW w:w="2269" w:type="dxa"/>
            <w:shd w:val="clear" w:color="auto" w:fill="auto"/>
          </w:tcPr>
          <w:p w14:paraId="5402808E" w14:textId="77777777" w:rsidR="00906D1A" w:rsidRPr="00353FDC" w:rsidRDefault="00906D1A" w:rsidP="00F549C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937" w:type="dxa"/>
            <w:shd w:val="clear" w:color="auto" w:fill="auto"/>
          </w:tcPr>
          <w:p w14:paraId="7F0ABBB9" w14:textId="77777777" w:rsidR="00906D1A" w:rsidRPr="00353FDC" w:rsidRDefault="008A4D4B" w:rsidP="00F549C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4D4B">
              <w:rPr>
                <w:rFonts w:ascii="Arial" w:hAnsi="Arial" w:cs="Arial"/>
                <w:bCs/>
              </w:rPr>
              <w:t>Dostawa krążków diagnostycznych do badania lekooporności, testów rynienkowych i podłoży do oznaczania lekowrażliwości - powtórka.</w:t>
            </w:r>
          </w:p>
        </w:tc>
      </w:tr>
      <w:tr w:rsidR="008A4D4B" w:rsidRPr="00353FDC" w14:paraId="3FE2A818" w14:textId="77777777" w:rsidTr="00F549C0">
        <w:tc>
          <w:tcPr>
            <w:tcW w:w="2269" w:type="dxa"/>
            <w:shd w:val="clear" w:color="auto" w:fill="auto"/>
          </w:tcPr>
          <w:p w14:paraId="3238F428" w14:textId="77777777" w:rsidR="008A4D4B" w:rsidRPr="00353FDC" w:rsidRDefault="008A4D4B" w:rsidP="00F549C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937" w:type="dxa"/>
            <w:shd w:val="clear" w:color="auto" w:fill="auto"/>
          </w:tcPr>
          <w:p w14:paraId="4DFB61C5" w14:textId="77777777" w:rsidR="008A4D4B" w:rsidRPr="00353FDC" w:rsidRDefault="008A4D4B" w:rsidP="00F549C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4D4B">
              <w:rPr>
                <w:rFonts w:ascii="Arial" w:hAnsi="Arial" w:cs="Arial"/>
                <w:bCs/>
              </w:rPr>
              <w:t>SZW/DZP/10/2024</w:t>
            </w:r>
          </w:p>
        </w:tc>
      </w:tr>
    </w:tbl>
    <w:p w14:paraId="75577F46" w14:textId="77777777" w:rsidR="00906D1A" w:rsidRPr="00E1738E" w:rsidRDefault="00906D1A" w:rsidP="00F549C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C046956" w14:textId="34E8F337" w:rsidR="00906D1A" w:rsidRPr="00E1738E" w:rsidRDefault="00906D1A" w:rsidP="00F549C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A4D4B" w:rsidRPr="008A4D4B">
        <w:rPr>
          <w:rFonts w:ascii="Arial" w:hAnsi="Arial" w:cs="Arial"/>
          <w:b/>
        </w:rPr>
        <w:t>Szpital Wojewódzki w Poznaniu</w:t>
      </w:r>
      <w:r w:rsidR="00F549C0">
        <w:rPr>
          <w:rFonts w:ascii="Arial" w:hAnsi="Arial" w:cs="Arial"/>
          <w:b/>
        </w:rPr>
        <w:t xml:space="preserve">, </w:t>
      </w:r>
      <w:r w:rsidR="008A4D4B" w:rsidRPr="008A4D4B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A4D4B" w:rsidRPr="008A4D4B">
        <w:rPr>
          <w:rFonts w:ascii="Arial" w:hAnsi="Arial" w:cs="Arial"/>
        </w:rPr>
        <w:t>(</w:t>
      </w:r>
      <w:proofErr w:type="spellStart"/>
      <w:r w:rsidR="008A4D4B" w:rsidRPr="008A4D4B">
        <w:rPr>
          <w:rFonts w:ascii="Arial" w:hAnsi="Arial" w:cs="Arial"/>
        </w:rPr>
        <w:t>t.j</w:t>
      </w:r>
      <w:proofErr w:type="spellEnd"/>
      <w:r w:rsidR="008A4D4B" w:rsidRPr="008A4D4B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4D4B" w:rsidRPr="00E1738E" w14:paraId="08623A62" w14:textId="77777777" w:rsidTr="00D31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4F26274" w14:textId="77777777" w:rsidR="00F549C0" w:rsidRDefault="00F549C0" w:rsidP="00F549C0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0049F50B" w14:textId="67C7541A" w:rsidR="008A4D4B" w:rsidRDefault="008A4D4B" w:rsidP="00F549C0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8A4D4B">
              <w:rPr>
                <w:rFonts w:ascii="Arial" w:hAnsi="Arial" w:cs="Arial"/>
                <w:b/>
              </w:rPr>
              <w:t>Argenta</w:t>
            </w:r>
            <w:proofErr w:type="spellEnd"/>
            <w:r w:rsidRPr="008A4D4B">
              <w:rPr>
                <w:rFonts w:ascii="Arial" w:hAnsi="Arial" w:cs="Arial"/>
                <w:b/>
              </w:rPr>
              <w:t xml:space="preserve"> Sp. z o.o.</w:t>
            </w:r>
          </w:p>
          <w:p w14:paraId="304A5095" w14:textId="77777777" w:rsidR="008A4D4B" w:rsidRPr="00AC1F4A" w:rsidRDefault="008A4D4B" w:rsidP="00F549C0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8A4D4B">
              <w:rPr>
                <w:rFonts w:ascii="Arial" w:hAnsi="Arial" w:cs="Arial"/>
                <w:bCs/>
              </w:rPr>
              <w:t>Polska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A4D4B">
              <w:rPr>
                <w:rFonts w:ascii="Arial" w:hAnsi="Arial" w:cs="Arial"/>
                <w:bCs/>
              </w:rPr>
              <w:t>114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E0236B4" w14:textId="77777777" w:rsidR="008A4D4B" w:rsidRPr="00E1738E" w:rsidRDefault="008A4D4B" w:rsidP="00F549C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A4D4B">
              <w:rPr>
                <w:rFonts w:ascii="Arial" w:hAnsi="Arial" w:cs="Arial"/>
                <w:bCs/>
              </w:rPr>
              <w:t>60-401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A4D4B">
              <w:rPr>
                <w:rFonts w:ascii="Arial" w:hAnsi="Arial" w:cs="Arial"/>
                <w:bCs/>
              </w:rPr>
              <w:t>Poznań</w:t>
            </w:r>
          </w:p>
          <w:p w14:paraId="25F95FB3" w14:textId="77777777" w:rsidR="008A4D4B" w:rsidRDefault="008A4D4B" w:rsidP="00F549C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A4D4B">
              <w:rPr>
                <w:rFonts w:ascii="Arial" w:hAnsi="Arial" w:cs="Arial"/>
                <w:b/>
              </w:rPr>
              <w:t>161 054.59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69B58B5" w14:textId="77777777" w:rsidR="00F549C0" w:rsidRPr="00BC506C" w:rsidRDefault="00F549C0" w:rsidP="00F549C0">
            <w:pPr>
              <w:ind w:left="-75"/>
              <w:jc w:val="both"/>
              <w:rPr>
                <w:rFonts w:ascii="Arial" w:hAnsi="Arial" w:cs="Arial"/>
              </w:rPr>
            </w:pPr>
          </w:p>
          <w:p w14:paraId="11610D7C" w14:textId="77777777" w:rsidR="008A4D4B" w:rsidRDefault="008A4D4B" w:rsidP="00F549C0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F549C0">
              <w:rPr>
                <w:rFonts w:ascii="Arial" w:hAnsi="Arial" w:cs="Arial"/>
                <w:color w:val="000000"/>
              </w:rPr>
              <w:t xml:space="preserve"> </w:t>
            </w:r>
            <w:r w:rsidRPr="008A4D4B">
              <w:rPr>
                <w:rFonts w:ascii="Arial" w:hAnsi="Arial" w:cs="Arial"/>
              </w:rPr>
              <w:t>Oferta spełnia wymagania formalno-prawne i jest zgodna z SWZ.</w:t>
            </w:r>
          </w:p>
          <w:p w14:paraId="24EF38C9" w14:textId="2E2D95CD" w:rsidR="00F549C0" w:rsidRPr="00E1738E" w:rsidRDefault="00F549C0" w:rsidP="00F549C0">
            <w:pPr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3B668064" w14:textId="77777777" w:rsidR="00906D1A" w:rsidRPr="008D02AA" w:rsidRDefault="00906D1A" w:rsidP="00F549C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2694"/>
        <w:gridCol w:w="2835"/>
      </w:tblGrid>
      <w:tr w:rsidR="00F549C0" w:rsidRPr="008567C7" w14:paraId="5FF97DBF" w14:textId="77777777" w:rsidTr="00F549C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6585E68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672AB311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6C24739B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A4D4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1A1319F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549C0" w:rsidRPr="008567C7" w14:paraId="37CC3D87" w14:textId="77777777" w:rsidTr="00F549C0">
        <w:tc>
          <w:tcPr>
            <w:tcW w:w="851" w:type="dxa"/>
            <w:vAlign w:val="center"/>
          </w:tcPr>
          <w:p w14:paraId="0159F231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4D4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85" w:type="dxa"/>
            <w:vAlign w:val="center"/>
          </w:tcPr>
          <w:p w14:paraId="72ACE131" w14:textId="77777777" w:rsidR="00F549C0" w:rsidRPr="00553EDC" w:rsidRDefault="00F549C0" w:rsidP="00F549C0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A4D4B">
              <w:rPr>
                <w:rFonts w:ascii="Arial" w:hAnsi="Arial" w:cs="Arial"/>
                <w:b/>
                <w:sz w:val="22"/>
                <w:szCs w:val="22"/>
              </w:rPr>
              <w:t>Argenta</w:t>
            </w:r>
            <w:proofErr w:type="spellEnd"/>
            <w:r w:rsidRPr="008A4D4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6D48191F" w14:textId="77777777" w:rsidR="00F549C0" w:rsidRPr="00553EDC" w:rsidRDefault="00F549C0" w:rsidP="00F549C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A4D4B">
              <w:rPr>
                <w:rFonts w:ascii="Arial" w:hAnsi="Arial" w:cs="Arial"/>
                <w:bCs/>
                <w:sz w:val="22"/>
                <w:szCs w:val="22"/>
              </w:rPr>
              <w:t>Polska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4D4B">
              <w:rPr>
                <w:rFonts w:ascii="Arial" w:hAnsi="Arial" w:cs="Arial"/>
                <w:bCs/>
                <w:sz w:val="22"/>
                <w:szCs w:val="22"/>
              </w:rPr>
              <w:t>114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1F8BD77" w14:textId="77777777" w:rsidR="00F549C0" w:rsidRPr="00553EDC" w:rsidRDefault="00F549C0" w:rsidP="00F549C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A4D4B">
              <w:rPr>
                <w:rFonts w:ascii="Arial" w:hAnsi="Arial" w:cs="Arial"/>
                <w:bCs/>
                <w:sz w:val="22"/>
                <w:szCs w:val="22"/>
              </w:rPr>
              <w:t>60-401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4D4B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2694" w:type="dxa"/>
            <w:vAlign w:val="center"/>
          </w:tcPr>
          <w:p w14:paraId="3E8933CE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4D4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20996534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4D4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49C0" w:rsidRPr="008567C7" w14:paraId="392C9331" w14:textId="77777777" w:rsidTr="00F549C0">
        <w:tc>
          <w:tcPr>
            <w:tcW w:w="851" w:type="dxa"/>
            <w:vAlign w:val="center"/>
          </w:tcPr>
          <w:p w14:paraId="31614261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4D4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7B3C5103" w14:textId="77777777" w:rsidR="00F549C0" w:rsidRPr="00553EDC" w:rsidRDefault="00F549C0" w:rsidP="00F549C0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A4D4B">
              <w:rPr>
                <w:rFonts w:ascii="Arial" w:hAnsi="Arial" w:cs="Arial"/>
                <w:b/>
                <w:sz w:val="22"/>
                <w:szCs w:val="22"/>
              </w:rPr>
              <w:t>BioMaxima</w:t>
            </w:r>
            <w:proofErr w:type="spellEnd"/>
            <w:r w:rsidRPr="008A4D4B">
              <w:rPr>
                <w:rFonts w:ascii="Arial" w:hAnsi="Arial" w:cs="Arial"/>
                <w:b/>
                <w:sz w:val="22"/>
                <w:szCs w:val="22"/>
              </w:rPr>
              <w:t xml:space="preserve"> S.A.</w:t>
            </w:r>
          </w:p>
          <w:p w14:paraId="53FCCEC2" w14:textId="77777777" w:rsidR="00F549C0" w:rsidRPr="00553EDC" w:rsidRDefault="00F549C0" w:rsidP="00F549C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4D4B">
              <w:rPr>
                <w:rFonts w:ascii="Arial" w:hAnsi="Arial" w:cs="Arial"/>
                <w:bCs/>
                <w:sz w:val="22"/>
                <w:szCs w:val="22"/>
              </w:rPr>
              <w:t>Vetterów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4D4B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494CD42" w14:textId="77777777" w:rsidR="00F549C0" w:rsidRPr="00553EDC" w:rsidRDefault="00F549C0" w:rsidP="00F549C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A4D4B">
              <w:rPr>
                <w:rFonts w:ascii="Arial" w:hAnsi="Arial" w:cs="Arial"/>
                <w:bCs/>
                <w:sz w:val="22"/>
                <w:szCs w:val="22"/>
              </w:rPr>
              <w:t>20-277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4D4B">
              <w:rPr>
                <w:rFonts w:ascii="Arial" w:hAnsi="Arial" w:cs="Arial"/>
                <w:bCs/>
                <w:sz w:val="22"/>
                <w:szCs w:val="22"/>
              </w:rPr>
              <w:t>Lublin</w:t>
            </w:r>
          </w:p>
        </w:tc>
        <w:tc>
          <w:tcPr>
            <w:tcW w:w="2694" w:type="dxa"/>
            <w:vAlign w:val="center"/>
          </w:tcPr>
          <w:p w14:paraId="7B931C36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4D4B">
              <w:rPr>
                <w:rFonts w:ascii="Arial" w:hAnsi="Arial" w:cs="Arial"/>
                <w:sz w:val="22"/>
                <w:szCs w:val="22"/>
              </w:rPr>
              <w:t xml:space="preserve">  90,85</w:t>
            </w:r>
          </w:p>
        </w:tc>
        <w:tc>
          <w:tcPr>
            <w:tcW w:w="2835" w:type="dxa"/>
            <w:vAlign w:val="center"/>
          </w:tcPr>
          <w:p w14:paraId="5172B8E9" w14:textId="77777777" w:rsidR="00F549C0" w:rsidRPr="00553EDC" w:rsidRDefault="00F549C0" w:rsidP="00F549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4D4B">
              <w:rPr>
                <w:rFonts w:ascii="Arial" w:hAnsi="Arial" w:cs="Arial"/>
                <w:sz w:val="22"/>
                <w:szCs w:val="22"/>
              </w:rPr>
              <w:t xml:space="preserve">  90,85</w:t>
            </w:r>
          </w:p>
        </w:tc>
      </w:tr>
    </w:tbl>
    <w:p w14:paraId="7E17A2C0" w14:textId="77777777" w:rsidR="00906D1A" w:rsidRDefault="00906D1A" w:rsidP="00F549C0">
      <w:pPr>
        <w:jc w:val="both"/>
        <w:rPr>
          <w:color w:val="000000"/>
        </w:rPr>
      </w:pPr>
    </w:p>
    <w:p w14:paraId="6BCBABCA" w14:textId="77777777" w:rsidR="00906D1A" w:rsidRPr="008D02AA" w:rsidRDefault="00906D1A" w:rsidP="00F549C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7047973D" w14:textId="77777777" w:rsidTr="00EF318B">
        <w:tc>
          <w:tcPr>
            <w:tcW w:w="851" w:type="dxa"/>
            <w:shd w:val="clear" w:color="auto" w:fill="F2F2F2"/>
            <w:vAlign w:val="center"/>
          </w:tcPr>
          <w:p w14:paraId="7F8A50F3" w14:textId="77777777" w:rsidR="00906D1A" w:rsidRPr="00553EDC" w:rsidRDefault="00906D1A" w:rsidP="00F549C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850821F" w14:textId="77777777" w:rsidR="00906D1A" w:rsidRPr="00553EDC" w:rsidRDefault="00906D1A" w:rsidP="00F549C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39CC53D" w14:textId="77777777" w:rsidR="00906D1A" w:rsidRPr="00553EDC" w:rsidRDefault="00906D1A" w:rsidP="00F549C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4B6EC3B6" w14:textId="77777777" w:rsidTr="00EF318B">
        <w:tc>
          <w:tcPr>
            <w:tcW w:w="851" w:type="dxa"/>
            <w:vAlign w:val="center"/>
          </w:tcPr>
          <w:p w14:paraId="0581F673" w14:textId="77777777" w:rsidR="00906D1A" w:rsidRPr="00553EDC" w:rsidRDefault="00906D1A" w:rsidP="00F549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5D853D8" w14:textId="77777777" w:rsidR="00906D1A" w:rsidRPr="00553EDC" w:rsidRDefault="00906D1A" w:rsidP="00F549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7157CE8" w14:textId="77777777" w:rsidR="00906D1A" w:rsidRPr="00553EDC" w:rsidRDefault="00906D1A" w:rsidP="00F549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659849" w14:textId="77777777" w:rsidR="00906D1A" w:rsidRPr="00553EDC" w:rsidRDefault="00906D1A" w:rsidP="00F549C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A9017B7" w14:textId="77777777" w:rsidR="00906D1A" w:rsidRPr="00553EDC" w:rsidRDefault="00906D1A" w:rsidP="00F549C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4EA903C" w14:textId="77777777" w:rsidR="00906D1A" w:rsidRPr="00553EDC" w:rsidRDefault="00906D1A" w:rsidP="00F549C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65AC35F2" w14:textId="77777777" w:rsidR="00906D1A" w:rsidRPr="00553EDC" w:rsidRDefault="00906D1A" w:rsidP="00F549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A9E7157" w14:textId="77777777" w:rsidR="00906D1A" w:rsidRPr="00553EDC" w:rsidRDefault="00906D1A" w:rsidP="00F549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57044A" w14:textId="77777777" w:rsidR="00906D1A" w:rsidRPr="00906D1A" w:rsidRDefault="00906D1A" w:rsidP="00F549C0">
      <w:pPr>
        <w:jc w:val="both"/>
        <w:rPr>
          <w:rFonts w:ascii="Arial" w:hAnsi="Arial" w:cs="Arial"/>
          <w:color w:val="000000"/>
        </w:rPr>
      </w:pPr>
    </w:p>
    <w:p w14:paraId="7DBFE165" w14:textId="77777777" w:rsidR="00F549C0" w:rsidRDefault="00F549C0" w:rsidP="00F549C0">
      <w:pPr>
        <w:jc w:val="both"/>
        <w:rPr>
          <w:rFonts w:ascii="Arial" w:hAnsi="Arial" w:cs="Arial"/>
          <w:b/>
          <w:bCs/>
        </w:rPr>
      </w:pPr>
    </w:p>
    <w:p w14:paraId="6429F218" w14:textId="77777777" w:rsidR="00F549C0" w:rsidRDefault="00F549C0" w:rsidP="00F549C0">
      <w:pPr>
        <w:jc w:val="both"/>
        <w:rPr>
          <w:rFonts w:ascii="Arial" w:hAnsi="Arial" w:cs="Arial"/>
          <w:b/>
          <w:bCs/>
        </w:rPr>
      </w:pPr>
    </w:p>
    <w:p w14:paraId="6C4C8FA7" w14:textId="4536D8DA" w:rsidR="009F0E5C" w:rsidRPr="00906D1A" w:rsidRDefault="009F0E5C" w:rsidP="00F549C0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502FF4C6" w14:textId="77777777" w:rsidR="00F960D7" w:rsidRPr="00906D1A" w:rsidRDefault="00A029B8" w:rsidP="00F549C0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lastRenderedPageBreak/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8A4D4B" w:rsidRPr="00906D1A">
        <w:rPr>
          <w:rFonts w:ascii="Arial" w:hAnsi="Arial" w:cs="Arial"/>
        </w:rPr>
        <w:t>nie krótszym niż 5 dni od dnia przesłania niniejsze</w:t>
      </w:r>
      <w:r w:rsidR="008A4D4B">
        <w:rPr>
          <w:rFonts w:ascii="Arial" w:hAnsi="Arial" w:cs="Arial"/>
        </w:rPr>
        <w:t>j</w:t>
      </w:r>
      <w:r w:rsidR="008A4D4B" w:rsidRPr="00906D1A">
        <w:rPr>
          <w:rFonts w:ascii="Arial" w:hAnsi="Arial" w:cs="Arial"/>
        </w:rPr>
        <w:t xml:space="preserve"> </w:t>
      </w:r>
      <w:r w:rsidR="008A4D4B">
        <w:rPr>
          <w:rFonts w:ascii="Arial" w:hAnsi="Arial" w:cs="Arial"/>
        </w:rPr>
        <w:t xml:space="preserve">informacji </w:t>
      </w:r>
      <w:r w:rsidR="008A4D4B" w:rsidRPr="00906D1A">
        <w:rPr>
          <w:rFonts w:ascii="Arial" w:hAnsi="Arial" w:cs="Arial"/>
        </w:rPr>
        <w:t>o wyborze najkorzystniejszej oferty.</w:t>
      </w:r>
    </w:p>
    <w:p w14:paraId="5ACE3A8D" w14:textId="77777777" w:rsidR="00F960D7" w:rsidRDefault="00D8427E" w:rsidP="00F549C0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0D2A79E8" w14:textId="77777777" w:rsidR="00F549C0" w:rsidRDefault="00F549C0" w:rsidP="00F549C0">
      <w:pPr>
        <w:jc w:val="both"/>
        <w:rPr>
          <w:rFonts w:ascii="Arial" w:hAnsi="Arial" w:cs="Arial"/>
          <w:b/>
          <w:bCs/>
        </w:rPr>
      </w:pPr>
    </w:p>
    <w:p w14:paraId="34A91F45" w14:textId="383966D3" w:rsidR="00906D1A" w:rsidRPr="00C6247D" w:rsidRDefault="00906D1A" w:rsidP="00F549C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721710F" w14:textId="77777777" w:rsidR="00906D1A" w:rsidRPr="00D50535" w:rsidRDefault="00906D1A" w:rsidP="00F549C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B0A4989" w14:textId="77777777" w:rsidR="00F549C0" w:rsidRDefault="00F549C0" w:rsidP="00F549C0">
      <w:pPr>
        <w:ind w:left="3119" w:firstLine="425"/>
        <w:jc w:val="right"/>
        <w:rPr>
          <w:rFonts w:ascii="Arial" w:hAnsi="Arial" w:cs="Arial"/>
          <w:i/>
        </w:rPr>
      </w:pPr>
    </w:p>
    <w:p w14:paraId="333E5062" w14:textId="77777777" w:rsidR="00F549C0" w:rsidRDefault="00F549C0" w:rsidP="00F549C0">
      <w:pPr>
        <w:ind w:left="3119" w:firstLine="425"/>
        <w:jc w:val="right"/>
        <w:rPr>
          <w:rFonts w:ascii="Arial" w:hAnsi="Arial" w:cs="Arial"/>
          <w:i/>
        </w:rPr>
      </w:pPr>
    </w:p>
    <w:p w14:paraId="38FB21DE" w14:textId="74B3DD51" w:rsidR="00906D1A" w:rsidRDefault="00906D1A" w:rsidP="00F549C0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4A30DFF" w14:textId="77777777" w:rsidR="002D1F6F" w:rsidRDefault="002D1F6F" w:rsidP="00F549C0">
      <w:pPr>
        <w:ind w:left="3119" w:firstLine="425"/>
        <w:jc w:val="right"/>
        <w:rPr>
          <w:rFonts w:ascii="Arial" w:hAnsi="Arial" w:cs="Arial"/>
          <w:i/>
        </w:rPr>
      </w:pPr>
    </w:p>
    <w:p w14:paraId="18BA23DD" w14:textId="77777777" w:rsidR="002D1F6F" w:rsidRDefault="002D1F6F" w:rsidP="002D1F6F">
      <w:pPr>
        <w:ind w:firstLine="425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/-/ Dyrektor Szpitala Wojewódzkiego </w:t>
      </w:r>
    </w:p>
    <w:p w14:paraId="37FE8517" w14:textId="5774FCCE" w:rsidR="002D1F6F" w:rsidRDefault="002D1F6F" w:rsidP="002D1F6F">
      <w:pPr>
        <w:ind w:firstLine="425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w Poznaniu</w:t>
      </w:r>
    </w:p>
    <w:p w14:paraId="3A4498D9" w14:textId="48184B0E" w:rsidR="002D1F6F" w:rsidRDefault="002D1F6F" w:rsidP="002D1F6F">
      <w:pPr>
        <w:ind w:firstLine="425"/>
        <w:jc w:val="both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           Piotr Nowicki</w:t>
      </w:r>
    </w:p>
    <w:p w14:paraId="15FE6C2A" w14:textId="77777777" w:rsidR="002D1F6F" w:rsidRPr="004B39E0" w:rsidRDefault="002D1F6F" w:rsidP="00F549C0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2D1F6F" w:rsidRPr="004B39E0" w:rsidSect="000230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2C1C5" w14:textId="77777777" w:rsidR="000230EF" w:rsidRDefault="000230EF">
      <w:r>
        <w:separator/>
      </w:r>
    </w:p>
  </w:endnote>
  <w:endnote w:type="continuationSeparator" w:id="0">
    <w:p w14:paraId="1B6E2C03" w14:textId="77777777" w:rsidR="000230EF" w:rsidRDefault="00023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7CFC3" w14:textId="77777777" w:rsidR="008A4D4B" w:rsidRDefault="008A4D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C1D42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44B24BA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E2D2D" w14:textId="77777777" w:rsidR="008A4D4B" w:rsidRDefault="008A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B597D" w14:textId="77777777" w:rsidR="000230EF" w:rsidRDefault="000230EF">
      <w:r>
        <w:separator/>
      </w:r>
    </w:p>
  </w:footnote>
  <w:footnote w:type="continuationSeparator" w:id="0">
    <w:p w14:paraId="4C7E4CB1" w14:textId="77777777" w:rsidR="000230EF" w:rsidRDefault="00023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4777A" w14:textId="77777777" w:rsidR="008A4D4B" w:rsidRDefault="008A4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4179E" w14:textId="77777777" w:rsidR="008A4D4B" w:rsidRDefault="008A4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03FB8" w14:textId="77777777" w:rsidR="008A4D4B" w:rsidRDefault="008A4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0EF"/>
    <w:rsid w:val="00022322"/>
    <w:rsid w:val="000230EF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2D1F6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4D4B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549C0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2AF499"/>
  <w15:chartTrackingRefBased/>
  <w15:docId w15:val="{7DEB53BA-E190-4B02-BFCC-BF0719DC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2024-02-19T09:06:00Z</cp:lastPrinted>
  <dcterms:created xsi:type="dcterms:W3CDTF">2024-02-19T09:07:00Z</dcterms:created>
  <dcterms:modified xsi:type="dcterms:W3CDTF">2024-02-19T09:07:00Z</dcterms:modified>
</cp:coreProperties>
</file>