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8C3457" w:rsidP="006E4282">
      <w:pPr>
        <w:jc w:val="right"/>
        <w:rPr>
          <w:rFonts w:ascii="Arial" w:hAnsi="Arial" w:cs="Arial"/>
          <w:sz w:val="24"/>
          <w:szCs w:val="24"/>
        </w:rPr>
      </w:pPr>
      <w:r w:rsidRPr="008C3457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C3457">
        <w:rPr>
          <w:rFonts w:ascii="Arial" w:hAnsi="Arial" w:cs="Arial"/>
          <w:sz w:val="24"/>
          <w:szCs w:val="24"/>
        </w:rPr>
        <w:t>2024-02-20</w:t>
      </w:r>
    </w:p>
    <w:p w:rsidR="006E4282" w:rsidRDefault="006E4282" w:rsidP="006E4282">
      <w:pPr>
        <w:rPr>
          <w:rFonts w:ascii="Arial" w:hAnsi="Arial" w:cs="Arial"/>
          <w:b/>
          <w:bCs/>
          <w:sz w:val="24"/>
          <w:szCs w:val="24"/>
        </w:rPr>
      </w:pPr>
    </w:p>
    <w:p w:rsidR="006E4282" w:rsidRDefault="006E4282" w:rsidP="006E4282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8C3457" w:rsidP="006E4282">
      <w:pPr>
        <w:rPr>
          <w:rFonts w:ascii="Arial" w:hAnsi="Arial" w:cs="Arial"/>
          <w:b/>
          <w:bCs/>
          <w:sz w:val="24"/>
          <w:szCs w:val="24"/>
        </w:rPr>
      </w:pPr>
      <w:r w:rsidRPr="008C345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6E4282" w:rsidRDefault="008C3457" w:rsidP="006E4282">
      <w:pPr>
        <w:rPr>
          <w:rFonts w:ascii="Arial" w:hAnsi="Arial" w:cs="Arial"/>
          <w:b/>
          <w:sz w:val="24"/>
          <w:szCs w:val="24"/>
        </w:rPr>
      </w:pPr>
      <w:r w:rsidRPr="006E4282">
        <w:rPr>
          <w:rFonts w:ascii="Arial" w:hAnsi="Arial" w:cs="Arial"/>
          <w:b/>
          <w:sz w:val="24"/>
          <w:szCs w:val="24"/>
        </w:rPr>
        <w:t>ul. Warszawska 24</w:t>
      </w:r>
      <w:r w:rsidR="00843A88" w:rsidRPr="006E4282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6E4282" w:rsidRDefault="008C3457" w:rsidP="006E4282">
      <w:pPr>
        <w:rPr>
          <w:rFonts w:ascii="Arial" w:hAnsi="Arial" w:cs="Arial"/>
          <w:b/>
          <w:sz w:val="24"/>
          <w:szCs w:val="24"/>
        </w:rPr>
      </w:pPr>
      <w:r w:rsidRPr="006E4282">
        <w:rPr>
          <w:rFonts w:ascii="Arial" w:hAnsi="Arial" w:cs="Arial"/>
          <w:b/>
          <w:sz w:val="24"/>
          <w:szCs w:val="24"/>
        </w:rPr>
        <w:t>31-155</w:t>
      </w:r>
      <w:r w:rsidR="00843A88" w:rsidRPr="006E4282">
        <w:rPr>
          <w:rFonts w:ascii="Arial" w:hAnsi="Arial" w:cs="Arial"/>
          <w:b/>
          <w:sz w:val="24"/>
          <w:szCs w:val="24"/>
        </w:rPr>
        <w:t xml:space="preserve"> </w:t>
      </w:r>
      <w:r w:rsidR="006E4282" w:rsidRPr="006E4282">
        <w:rPr>
          <w:rFonts w:ascii="Arial" w:hAnsi="Arial" w:cs="Arial"/>
          <w:b/>
          <w:sz w:val="24"/>
          <w:szCs w:val="24"/>
        </w:rPr>
        <w:t>Kraków</w:t>
      </w:r>
    </w:p>
    <w:p w:rsidR="006E4282" w:rsidRDefault="006E4282" w:rsidP="006E428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6E4282" w:rsidRDefault="006E4282" w:rsidP="006E428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6E428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E428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8C3457" w:rsidP="006E428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3457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w Łobzowie PP-1 (11-1) - etap 1, w ramach zadania inwestycyjnego pn.: Dostosowanie budynku PP-1 (11-1) do wymagań ochrony </w:t>
            </w:r>
            <w:proofErr w:type="spellStart"/>
            <w:r w:rsidRPr="008C3457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8C3457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8C3457" w:rsidRPr="004E4B64" w:rsidTr="00AF7472">
        <w:tc>
          <w:tcPr>
            <w:tcW w:w="2269" w:type="dxa"/>
            <w:shd w:val="clear" w:color="auto" w:fill="auto"/>
          </w:tcPr>
          <w:p w:rsidR="008C3457" w:rsidRPr="004E4B64" w:rsidRDefault="008C3457" w:rsidP="006E428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3457" w:rsidRPr="004E4B64" w:rsidRDefault="008C3457" w:rsidP="006E428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3457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</w:tc>
      </w:tr>
    </w:tbl>
    <w:p w:rsidR="004E4B64" w:rsidRPr="00AD45A9" w:rsidRDefault="004E4B64" w:rsidP="006E428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6E428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6E4282" w:rsidRDefault="006E4282" w:rsidP="006E4282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6E4282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C3457" w:rsidRPr="008C345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C3457" w:rsidRPr="008C3457">
        <w:rPr>
          <w:rFonts w:ascii="Arial" w:hAnsi="Arial" w:cs="Arial"/>
          <w:sz w:val="24"/>
          <w:szCs w:val="24"/>
        </w:rPr>
        <w:t>(</w:t>
      </w:r>
      <w:proofErr w:type="spellStart"/>
      <w:r w:rsidR="008C3457" w:rsidRPr="008C3457">
        <w:rPr>
          <w:rFonts w:ascii="Arial" w:hAnsi="Arial" w:cs="Arial"/>
          <w:sz w:val="24"/>
          <w:szCs w:val="24"/>
        </w:rPr>
        <w:t>t.j</w:t>
      </w:r>
      <w:proofErr w:type="spellEnd"/>
      <w:r w:rsidR="008C3457" w:rsidRPr="008C3457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3457" w:rsidRPr="00E935D6" w:rsidTr="00AF7472">
        <w:tc>
          <w:tcPr>
            <w:tcW w:w="9356" w:type="dxa"/>
            <w:shd w:val="clear" w:color="auto" w:fill="auto"/>
          </w:tcPr>
          <w:p w:rsidR="006E4282" w:rsidRDefault="006E4282" w:rsidP="006E428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C3457" w:rsidRPr="004E4B64" w:rsidRDefault="008C3457" w:rsidP="006E428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B773A3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bookmarkStart w:id="0" w:name="_GoBack"/>
            <w:bookmarkEnd w:id="0"/>
          </w:p>
          <w:p w:rsidR="006E4282" w:rsidRDefault="008C3457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457">
              <w:rPr>
                <w:rFonts w:ascii="Arial" w:hAnsi="Arial" w:cs="Arial"/>
                <w:sz w:val="24"/>
                <w:szCs w:val="24"/>
              </w:rPr>
              <w:t xml:space="preserve">Zwracamy się do Zamawiającego z prośbą o wyjaśnienie treści: </w:t>
            </w:r>
          </w:p>
          <w:p w:rsidR="006E4282" w:rsidRDefault="008C3457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457">
              <w:rPr>
                <w:rFonts w:ascii="Arial" w:hAnsi="Arial" w:cs="Arial"/>
                <w:sz w:val="24"/>
                <w:szCs w:val="24"/>
              </w:rPr>
              <w:t xml:space="preserve">1. Na rzucie parteru w ewakuacyjnej klace schodowej widzimy zaznaczoną pozycję "montaż siłownika w istniejącym oknie w celu zapewnienia napowietrzania klatki schodowej" natomiast nie ma takiej pozycji w przedmiarze. Prosimy o informację, czy montaż tego elementu wchodzi w zakres zadania, oraz o ewentualne przedstawienie wymagań technicznych do tego elementu. </w:t>
            </w:r>
          </w:p>
          <w:p w:rsidR="008C3457" w:rsidRPr="004E4B64" w:rsidRDefault="008C3457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457">
              <w:rPr>
                <w:rFonts w:ascii="Arial" w:hAnsi="Arial" w:cs="Arial"/>
                <w:sz w:val="24"/>
                <w:szCs w:val="24"/>
              </w:rPr>
              <w:t>2. Czy przeniesienie pochwytów na balustradę wchodzi w zakres zamówienia?</w:t>
            </w:r>
          </w:p>
          <w:p w:rsidR="006E4282" w:rsidRDefault="006E4282" w:rsidP="006E428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C3457" w:rsidRPr="004E4B64" w:rsidRDefault="008C3457" w:rsidP="006E428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E4282" w:rsidRDefault="006E4282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3457" w:rsidRPr="008C3457" w:rsidRDefault="008C3457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457">
              <w:rPr>
                <w:rFonts w:ascii="Arial" w:hAnsi="Arial" w:cs="Arial"/>
                <w:sz w:val="24"/>
                <w:szCs w:val="24"/>
              </w:rPr>
              <w:t>ad1) Dostawa i montaż siłownika do okna napowietrzania nie wchodzi w zakres obecnego etapu zadania.</w:t>
            </w:r>
          </w:p>
          <w:p w:rsidR="006E4282" w:rsidRDefault="006E4282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3457" w:rsidRPr="004E4B64" w:rsidRDefault="008C3457" w:rsidP="006E428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457">
              <w:rPr>
                <w:rFonts w:ascii="Arial" w:hAnsi="Arial" w:cs="Arial"/>
                <w:sz w:val="24"/>
                <w:szCs w:val="24"/>
              </w:rPr>
              <w:t>ad2) Przeniesienie pochwytów na balustradę nie wchodzi w zakres obecnego etapu zadania.</w:t>
            </w:r>
          </w:p>
        </w:tc>
      </w:tr>
    </w:tbl>
    <w:p w:rsidR="00BE7BFD" w:rsidRPr="00E935D6" w:rsidRDefault="00BE7BFD" w:rsidP="006E4282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E4282" w:rsidP="006E428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D1F" w:rsidRDefault="00443D1F">
      <w:r>
        <w:separator/>
      </w:r>
    </w:p>
  </w:endnote>
  <w:endnote w:type="continuationSeparator" w:id="0">
    <w:p w:rsidR="00443D1F" w:rsidRDefault="00443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D1F" w:rsidRDefault="00443D1F">
      <w:r>
        <w:separator/>
      </w:r>
    </w:p>
  </w:footnote>
  <w:footnote w:type="continuationSeparator" w:id="0">
    <w:p w:rsidR="00443D1F" w:rsidRDefault="00443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457" w:rsidRDefault="008C3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457" w:rsidRDefault="008C3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457" w:rsidRDefault="008C34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D1F"/>
    <w:rsid w:val="00031374"/>
    <w:rsid w:val="000A1097"/>
    <w:rsid w:val="000E2A8F"/>
    <w:rsid w:val="0012774F"/>
    <w:rsid w:val="00144B7A"/>
    <w:rsid w:val="00180C6E"/>
    <w:rsid w:val="0029606A"/>
    <w:rsid w:val="00443D1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E4282"/>
    <w:rsid w:val="006F3B81"/>
    <w:rsid w:val="007D7198"/>
    <w:rsid w:val="00843A88"/>
    <w:rsid w:val="00864A4B"/>
    <w:rsid w:val="00870F9F"/>
    <w:rsid w:val="008804B6"/>
    <w:rsid w:val="00897AB0"/>
    <w:rsid w:val="008A3553"/>
    <w:rsid w:val="008C3457"/>
    <w:rsid w:val="00A905AC"/>
    <w:rsid w:val="00B773A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DB5882"/>
  <w15:chartTrackingRefBased/>
  <w15:docId w15:val="{62AD0C48-6EB4-4AE9-BD50-5D37B0F2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204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2024-02-20T09:44:00Z</cp:lastPrinted>
  <dcterms:created xsi:type="dcterms:W3CDTF">2024-02-20T09:34:00Z</dcterms:created>
  <dcterms:modified xsi:type="dcterms:W3CDTF">2024-02-20T09:45:00Z</dcterms:modified>
</cp:coreProperties>
</file>