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1D335" w14:textId="77777777" w:rsidR="00554D72" w:rsidRPr="00164011" w:rsidRDefault="00700791" w:rsidP="00164011">
      <w:pPr>
        <w:spacing w:after="480"/>
        <w:jc w:val="right"/>
        <w:rPr>
          <w:sz w:val="24"/>
          <w:szCs w:val="24"/>
        </w:rPr>
      </w:pPr>
      <w:r w:rsidRPr="00164011">
        <w:rPr>
          <w:sz w:val="24"/>
          <w:szCs w:val="24"/>
        </w:rPr>
        <w:t>Poznań</w:t>
      </w:r>
      <w:r w:rsidR="00554D72" w:rsidRPr="00164011">
        <w:rPr>
          <w:sz w:val="24"/>
          <w:szCs w:val="24"/>
        </w:rPr>
        <w:t xml:space="preserve"> dnia: </w:t>
      </w:r>
      <w:r w:rsidRPr="00164011">
        <w:rPr>
          <w:sz w:val="24"/>
          <w:szCs w:val="24"/>
        </w:rPr>
        <w:t>2024-02-21</w:t>
      </w:r>
    </w:p>
    <w:p w14:paraId="09B03CBF" w14:textId="77777777" w:rsidR="00700791" w:rsidRPr="00164011" w:rsidRDefault="00700791" w:rsidP="00164011">
      <w:pPr>
        <w:rPr>
          <w:b/>
          <w:bCs/>
          <w:sz w:val="24"/>
          <w:szCs w:val="24"/>
        </w:rPr>
      </w:pPr>
      <w:r w:rsidRPr="00164011">
        <w:rPr>
          <w:b/>
          <w:bCs/>
          <w:sz w:val="24"/>
          <w:szCs w:val="24"/>
        </w:rPr>
        <w:t>Szpital Wojewódzki w Poznaniu</w:t>
      </w:r>
    </w:p>
    <w:p w14:paraId="49173079" w14:textId="77777777" w:rsidR="00554D72" w:rsidRPr="00164011" w:rsidRDefault="00700791" w:rsidP="00164011">
      <w:pPr>
        <w:rPr>
          <w:b/>
          <w:bCs/>
          <w:sz w:val="24"/>
          <w:szCs w:val="24"/>
        </w:rPr>
      </w:pPr>
      <w:r w:rsidRPr="00164011">
        <w:rPr>
          <w:b/>
          <w:bCs/>
          <w:sz w:val="24"/>
          <w:szCs w:val="24"/>
        </w:rPr>
        <w:t>Dział Zamówień Publicznych</w:t>
      </w:r>
    </w:p>
    <w:p w14:paraId="19AB6312" w14:textId="77777777" w:rsidR="00554D72" w:rsidRPr="00164011" w:rsidRDefault="00700791" w:rsidP="00164011">
      <w:pPr>
        <w:rPr>
          <w:sz w:val="24"/>
          <w:szCs w:val="24"/>
        </w:rPr>
      </w:pPr>
      <w:r w:rsidRPr="00164011">
        <w:rPr>
          <w:sz w:val="24"/>
          <w:szCs w:val="24"/>
        </w:rPr>
        <w:t>Juraszów</w:t>
      </w:r>
      <w:r w:rsidR="00554D72" w:rsidRPr="00164011">
        <w:rPr>
          <w:sz w:val="24"/>
          <w:szCs w:val="24"/>
        </w:rPr>
        <w:t xml:space="preserve"> </w:t>
      </w:r>
      <w:r w:rsidRPr="00164011">
        <w:rPr>
          <w:sz w:val="24"/>
          <w:szCs w:val="24"/>
        </w:rPr>
        <w:t>7/19</w:t>
      </w:r>
    </w:p>
    <w:p w14:paraId="5F0461E2" w14:textId="77777777" w:rsidR="00554D72" w:rsidRPr="00164011" w:rsidRDefault="00700791" w:rsidP="00164011">
      <w:pPr>
        <w:rPr>
          <w:sz w:val="24"/>
          <w:szCs w:val="24"/>
        </w:rPr>
      </w:pPr>
      <w:r w:rsidRPr="00164011">
        <w:rPr>
          <w:sz w:val="24"/>
          <w:szCs w:val="24"/>
        </w:rPr>
        <w:t>60-479</w:t>
      </w:r>
      <w:r w:rsidR="00554D72" w:rsidRPr="00164011">
        <w:rPr>
          <w:sz w:val="24"/>
          <w:szCs w:val="24"/>
        </w:rPr>
        <w:t xml:space="preserve"> </w:t>
      </w:r>
      <w:r w:rsidRPr="00164011">
        <w:rPr>
          <w:sz w:val="24"/>
          <w:szCs w:val="24"/>
        </w:rPr>
        <w:t>Poznań</w:t>
      </w:r>
    </w:p>
    <w:p w14:paraId="4A9A89DC" w14:textId="77777777" w:rsidR="00554D72" w:rsidRPr="00164011" w:rsidRDefault="00554D72" w:rsidP="0016401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64011">
        <w:rPr>
          <w:b/>
          <w:sz w:val="24"/>
          <w:szCs w:val="24"/>
        </w:rPr>
        <w:t>WYKONAWCY</w:t>
      </w:r>
    </w:p>
    <w:p w14:paraId="25A789F3" w14:textId="77777777" w:rsidR="00554D72" w:rsidRPr="00164011" w:rsidRDefault="00554D72" w:rsidP="00164011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164011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164011" w14:paraId="32FAF2BD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63FEA1" w14:textId="77777777" w:rsidR="00AB5D68" w:rsidRPr="00164011" w:rsidRDefault="00AB5D68" w:rsidP="00164011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164011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422C27AD" w14:textId="77777777" w:rsidR="00AB5D68" w:rsidRPr="00164011" w:rsidRDefault="00AB5D68" w:rsidP="00164011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164011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164011">
              <w:rPr>
                <w:sz w:val="28"/>
                <w:szCs w:val="28"/>
              </w:rPr>
              <w:t xml:space="preserve">(dalej </w:t>
            </w:r>
            <w:r w:rsidR="00E32881" w:rsidRPr="00164011">
              <w:rPr>
                <w:b/>
                <w:bCs/>
                <w:sz w:val="28"/>
                <w:szCs w:val="28"/>
              </w:rPr>
              <w:t>SWZ</w:t>
            </w:r>
            <w:r w:rsidR="00E32881" w:rsidRPr="00164011">
              <w:rPr>
                <w:sz w:val="28"/>
                <w:szCs w:val="28"/>
              </w:rPr>
              <w:t>)</w:t>
            </w:r>
          </w:p>
        </w:tc>
      </w:tr>
    </w:tbl>
    <w:p w14:paraId="6B750A87" w14:textId="3E74F20F" w:rsidR="00554D72" w:rsidRPr="00164011" w:rsidRDefault="00E8739D" w:rsidP="00164011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554D72" w:rsidRPr="00164011">
        <w:rPr>
          <w:rFonts w:eastAsia="Calibri"/>
          <w:sz w:val="24"/>
          <w:szCs w:val="24"/>
          <w:lang w:eastAsia="en-US"/>
        </w:rPr>
        <w:t xml:space="preserve">Dotyczy </w:t>
      </w:r>
      <w:r w:rsidR="00554D72" w:rsidRPr="00164011">
        <w:rPr>
          <w:sz w:val="24"/>
          <w:szCs w:val="24"/>
        </w:rPr>
        <w:t>postępowania o udzielenie zamówienia publicznego</w:t>
      </w:r>
      <w:r w:rsidR="00554D72" w:rsidRPr="0016401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164011" w14:paraId="44685D60" w14:textId="77777777" w:rsidTr="00860A6D">
        <w:tc>
          <w:tcPr>
            <w:tcW w:w="2269" w:type="dxa"/>
            <w:shd w:val="clear" w:color="auto" w:fill="auto"/>
          </w:tcPr>
          <w:p w14:paraId="0421D6E1" w14:textId="77777777" w:rsidR="00554D72" w:rsidRPr="00164011" w:rsidRDefault="00554D72" w:rsidP="0016401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16401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3D36B4" w14:textId="77777777" w:rsidR="00554D72" w:rsidRPr="00164011" w:rsidRDefault="00700791" w:rsidP="00164011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164011">
              <w:rPr>
                <w:b/>
                <w:sz w:val="24"/>
                <w:szCs w:val="24"/>
              </w:rPr>
              <w:t>Utrzymanie systemów i helpdesk w Szpitalu Wojewódzkim w Poznaniu</w:t>
            </w:r>
            <w:r w:rsidR="00554D72" w:rsidRPr="00164011">
              <w:rPr>
                <w:b/>
                <w:sz w:val="24"/>
                <w:szCs w:val="24"/>
              </w:rPr>
              <w:t>.</w:t>
            </w:r>
          </w:p>
        </w:tc>
      </w:tr>
      <w:tr w:rsidR="00700791" w:rsidRPr="00164011" w14:paraId="724F8404" w14:textId="77777777" w:rsidTr="008E1569">
        <w:tc>
          <w:tcPr>
            <w:tcW w:w="2269" w:type="dxa"/>
            <w:shd w:val="clear" w:color="auto" w:fill="auto"/>
          </w:tcPr>
          <w:p w14:paraId="72D2F860" w14:textId="77777777" w:rsidR="00700791" w:rsidRPr="00164011" w:rsidRDefault="00700791" w:rsidP="0016401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16401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8F662D" w14:textId="77777777" w:rsidR="00700791" w:rsidRPr="00164011" w:rsidRDefault="00700791" w:rsidP="00164011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164011">
              <w:rPr>
                <w:b/>
                <w:sz w:val="24"/>
                <w:szCs w:val="24"/>
              </w:rPr>
              <w:t>SZW/DZP/13/2024</w:t>
            </w:r>
          </w:p>
        </w:tc>
      </w:tr>
    </w:tbl>
    <w:p w14:paraId="6F888C14" w14:textId="77777777" w:rsidR="00700791" w:rsidRPr="00164011" w:rsidRDefault="005C0930" w:rsidP="00164011">
      <w:pPr>
        <w:spacing w:before="480" w:after="120"/>
        <w:jc w:val="both"/>
        <w:rPr>
          <w:b/>
          <w:sz w:val="24"/>
          <w:szCs w:val="24"/>
        </w:rPr>
      </w:pPr>
      <w:r w:rsidRPr="00164011">
        <w:rPr>
          <w:sz w:val="24"/>
          <w:szCs w:val="24"/>
        </w:rPr>
        <w:t xml:space="preserve">Zamawiający, </w:t>
      </w:r>
      <w:r w:rsidR="00700791" w:rsidRPr="00164011">
        <w:rPr>
          <w:b/>
          <w:sz w:val="24"/>
          <w:szCs w:val="24"/>
        </w:rPr>
        <w:t>Szpital Wojewódzki w Poznaniu</w:t>
      </w:r>
    </w:p>
    <w:p w14:paraId="6472DA91" w14:textId="77777777" w:rsidR="00EF1037" w:rsidRDefault="00700791" w:rsidP="00164011">
      <w:pPr>
        <w:spacing w:before="480" w:after="120"/>
        <w:jc w:val="both"/>
        <w:rPr>
          <w:sz w:val="24"/>
          <w:szCs w:val="24"/>
        </w:rPr>
      </w:pPr>
      <w:r w:rsidRPr="00164011">
        <w:rPr>
          <w:b/>
          <w:sz w:val="24"/>
          <w:szCs w:val="24"/>
        </w:rPr>
        <w:t>Dział Zamówień Publicznych</w:t>
      </w:r>
      <w:r w:rsidR="005C0930" w:rsidRPr="00164011">
        <w:rPr>
          <w:sz w:val="24"/>
          <w:szCs w:val="24"/>
        </w:rPr>
        <w:t xml:space="preserve">, działając na podstawie art. </w:t>
      </w:r>
      <w:r w:rsidR="00F004A8" w:rsidRPr="00164011">
        <w:rPr>
          <w:sz w:val="24"/>
          <w:szCs w:val="24"/>
        </w:rPr>
        <w:t>286</w:t>
      </w:r>
      <w:r w:rsidR="005C0930" w:rsidRPr="00164011">
        <w:rPr>
          <w:sz w:val="24"/>
          <w:szCs w:val="24"/>
        </w:rPr>
        <w:t xml:space="preserve"> ust. 1 i </w:t>
      </w:r>
      <w:r w:rsidR="00F004A8" w:rsidRPr="00164011">
        <w:rPr>
          <w:sz w:val="24"/>
          <w:szCs w:val="24"/>
        </w:rPr>
        <w:t>7</w:t>
      </w:r>
      <w:r w:rsidR="005C0930" w:rsidRPr="00164011">
        <w:rPr>
          <w:sz w:val="24"/>
          <w:szCs w:val="24"/>
        </w:rPr>
        <w:t xml:space="preserve"> ustawy z dnia 11 września 2019r. Prawo zamówień publicznych </w:t>
      </w:r>
      <w:r w:rsidRPr="00164011">
        <w:rPr>
          <w:sz w:val="24"/>
          <w:szCs w:val="24"/>
        </w:rPr>
        <w:t>(t.j. Dz. U. z 2023r. poz. 1605)</w:t>
      </w:r>
      <w:r w:rsidR="005C0930" w:rsidRPr="00164011">
        <w:rPr>
          <w:sz w:val="24"/>
          <w:szCs w:val="24"/>
        </w:rPr>
        <w:t xml:space="preserve">, </w:t>
      </w:r>
      <w:r w:rsidR="00EB3650" w:rsidRPr="00164011">
        <w:rPr>
          <w:sz w:val="24"/>
          <w:szCs w:val="24"/>
        </w:rPr>
        <w:t xml:space="preserve">informuje o </w:t>
      </w:r>
      <w:r w:rsidR="005C0930" w:rsidRPr="00164011">
        <w:rPr>
          <w:sz w:val="24"/>
          <w:szCs w:val="24"/>
        </w:rPr>
        <w:t>dokon</w:t>
      </w:r>
      <w:r w:rsidR="00EB3650" w:rsidRPr="00164011">
        <w:rPr>
          <w:sz w:val="24"/>
          <w:szCs w:val="24"/>
        </w:rPr>
        <w:t>aniu</w:t>
      </w:r>
      <w:r w:rsidR="005C0930" w:rsidRPr="00164011">
        <w:rPr>
          <w:sz w:val="24"/>
          <w:szCs w:val="24"/>
        </w:rPr>
        <w:t xml:space="preserve"> </w:t>
      </w:r>
      <w:r w:rsidR="00460DC4" w:rsidRPr="00164011">
        <w:rPr>
          <w:sz w:val="24"/>
          <w:szCs w:val="24"/>
        </w:rPr>
        <w:t>zmian</w:t>
      </w:r>
      <w:r w:rsidR="005C0930" w:rsidRPr="00164011">
        <w:rPr>
          <w:sz w:val="24"/>
          <w:szCs w:val="24"/>
        </w:rPr>
        <w:t xml:space="preserve"> w z</w:t>
      </w:r>
      <w:r w:rsidR="00460DC4" w:rsidRPr="00164011">
        <w:rPr>
          <w:sz w:val="24"/>
          <w:szCs w:val="24"/>
        </w:rPr>
        <w:t>apis</w:t>
      </w:r>
      <w:r w:rsidR="005C0930" w:rsidRPr="00164011">
        <w:rPr>
          <w:sz w:val="24"/>
          <w:szCs w:val="24"/>
        </w:rPr>
        <w:t>ach</w:t>
      </w:r>
      <w:r w:rsidR="00460DC4" w:rsidRPr="00164011">
        <w:rPr>
          <w:sz w:val="24"/>
          <w:szCs w:val="24"/>
        </w:rPr>
        <w:t xml:space="preserve"> </w:t>
      </w:r>
      <w:r w:rsidR="00E32881" w:rsidRPr="00164011">
        <w:rPr>
          <w:sz w:val="24"/>
          <w:szCs w:val="24"/>
        </w:rPr>
        <w:t xml:space="preserve">SWZ </w:t>
      </w:r>
      <w:r w:rsidR="00460DC4" w:rsidRPr="00164011">
        <w:rPr>
          <w:sz w:val="24"/>
          <w:szCs w:val="24"/>
        </w:rPr>
        <w:t>w następującym zakresie</w:t>
      </w:r>
      <w:r w:rsidR="00EF1037" w:rsidRPr="00164011">
        <w:rPr>
          <w:sz w:val="24"/>
          <w:szCs w:val="24"/>
        </w:rPr>
        <w:t>:</w:t>
      </w:r>
    </w:p>
    <w:p w14:paraId="0DE22A65" w14:textId="77777777" w:rsidR="00164011" w:rsidRPr="004D1E5E" w:rsidRDefault="00164011" w:rsidP="00164011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37B340A2" w14:textId="58B966BA" w:rsidR="00164011" w:rsidRPr="00164011" w:rsidRDefault="00164011" w:rsidP="00164011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4. 1 SWZ </w:t>
      </w:r>
    </w:p>
    <w:p w14:paraId="4D620B5A" w14:textId="77777777" w:rsidR="00164011" w:rsidRPr="00164011" w:rsidRDefault="00164011" w:rsidP="00E8739D">
      <w:pPr>
        <w:pStyle w:val="Tekstpodstawowy"/>
        <w:spacing w:after="60" w:line="276" w:lineRule="auto"/>
      </w:pPr>
      <w:r w:rsidRPr="00164011">
        <w:t xml:space="preserve">Wykonawca zobowiązuje się świadczyć usługi na następujących zasadach: </w:t>
      </w:r>
    </w:p>
    <w:p w14:paraId="455A63B2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1)usługi informatyczne będą wykonywane od poniedziałku do piątku w czasie 7 godzinnego dyżuru (od 7:00 do 14:00). Wykonawca w ramach dyżuru gwarantuje dostępność 3 informatyków (2 informatyków w siedzibie Zamawiającego i 1 informatyk zdalnie), </w:t>
      </w:r>
    </w:p>
    <w:p w14:paraId="37AF8200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2)zapewni dostępność serwisu 24 godziny na dobę 7 dni w tygodniu, </w:t>
      </w:r>
    </w:p>
    <w:p w14:paraId="631B07C6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3)wszelkie usterki możliwe do usunięcia przez zdalny dostęp będą usuwane niezwłocznie, </w:t>
      </w:r>
    </w:p>
    <w:p w14:paraId="1F06259A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4)usterki sprzętowe uniemożliwiające wykonanie funkcji użytkowych będą usuwane w ciągu maksymalnie 24 godzin. </w:t>
      </w:r>
    </w:p>
    <w:p w14:paraId="49DD4349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5)zgłoszenia usterek będą przyjmowane telefonicznie lub droga elektroniczną przez całą dobę. </w:t>
      </w:r>
    </w:p>
    <w:p w14:paraId="486B2627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>Wykonawca ponosi odpowiedzialność na sprawne funkcjonowanie całego systemu informatycznego w Szpitalu a także za aktualne licencje oprogramowania, które będą nabywane na koszt Zamawiającego.</w:t>
      </w:r>
    </w:p>
    <w:p w14:paraId="598C399F" w14:textId="2CCE108F" w:rsidR="00164011" w:rsidRPr="004D1E5E" w:rsidRDefault="00164011" w:rsidP="00164011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Jest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738B7ACD" w14:textId="77777777" w:rsidR="00164011" w:rsidRPr="00164011" w:rsidRDefault="00164011" w:rsidP="00164011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4. 1 SWZ </w:t>
      </w:r>
    </w:p>
    <w:p w14:paraId="0365E91F" w14:textId="77777777" w:rsidR="00164011" w:rsidRPr="00164011" w:rsidRDefault="00164011" w:rsidP="00164011">
      <w:pPr>
        <w:pStyle w:val="Tekstpodstawowy"/>
        <w:spacing w:after="60"/>
      </w:pPr>
      <w:r w:rsidRPr="00164011">
        <w:lastRenderedPageBreak/>
        <w:t xml:space="preserve">Wykonawca zobowiązuje się świadczyć usługi na następujących zasadach: </w:t>
      </w:r>
    </w:p>
    <w:p w14:paraId="77AD0BD2" w14:textId="63C340FA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1)usługi informatyczne będą wykonywane od poniedziałku do piątku w czasie 7 godzinnego dyżuru (od 7:00 do 14:00). Wykonawca w ramach dyżuru </w:t>
      </w:r>
      <w:r w:rsidRPr="00164011">
        <w:rPr>
          <w:color w:val="FF0000"/>
        </w:rPr>
        <w:t>gwarantuje dostępność 4 informatyków (2 informatyków w siedzibie Zamawiającego i 2 informatyków zdalnie),</w:t>
      </w:r>
      <w:r w:rsidRPr="00164011">
        <w:t xml:space="preserve"> </w:t>
      </w:r>
    </w:p>
    <w:p w14:paraId="44AB7505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2)zapewni dostępność serwisu 24 godziny na dobę 7 dni w tygodniu, </w:t>
      </w:r>
    </w:p>
    <w:p w14:paraId="00B512DE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3)wszelkie usterki możliwe do usunięcia przez zdalny dostęp będą usuwane niezwłocznie, </w:t>
      </w:r>
    </w:p>
    <w:p w14:paraId="3DA17E27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4)usterki sprzętowe uniemożliwiające wykonanie funkcji użytkowych będą usuwane w ciągu maksymalnie 24 godzin. </w:t>
      </w:r>
    </w:p>
    <w:p w14:paraId="77717E26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 xml:space="preserve">5)zgłoszenia usterek będą przyjmowane telefonicznie lub droga elektroniczną przez całą dobę. </w:t>
      </w:r>
    </w:p>
    <w:p w14:paraId="58017742" w14:textId="77777777" w:rsidR="00164011" w:rsidRPr="00164011" w:rsidRDefault="00164011" w:rsidP="00E8739D">
      <w:pPr>
        <w:pStyle w:val="Tekstpodstawowy"/>
        <w:spacing w:after="60" w:line="276" w:lineRule="auto"/>
        <w:jc w:val="left"/>
      </w:pPr>
      <w:r w:rsidRPr="00164011">
        <w:t>Wykonawca ponosi odpowiedzialność na sprawne funkcjonowanie całego systemu informatycznego w Szpitalu a także za aktualne licencje oprogramowania, które będą nabywane na koszt Zamawiającego.</w:t>
      </w:r>
    </w:p>
    <w:p w14:paraId="3CBC31BA" w14:textId="77777777" w:rsidR="00E8739D" w:rsidRDefault="00E8739D" w:rsidP="00E8739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</w:p>
    <w:p w14:paraId="59173063" w14:textId="45E592D3" w:rsidR="00E8739D" w:rsidRPr="004D1E5E" w:rsidRDefault="00E8739D" w:rsidP="00E8739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Było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69A81FBA" w14:textId="159FFCFC" w:rsidR="00E8739D" w:rsidRPr="00164011" w:rsidRDefault="00E8739D" w:rsidP="00E8739D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16</w:t>
      </w:r>
      <w:r w:rsidRPr="00164011">
        <w:rPr>
          <w:sz w:val="22"/>
          <w:szCs w:val="22"/>
          <w:u w:val="single"/>
        </w:rPr>
        <w:t xml:space="preserve">. 1 SWZ </w:t>
      </w:r>
    </w:p>
    <w:p w14:paraId="28BD0892" w14:textId="77777777" w:rsidR="00E8739D" w:rsidRPr="00E8739D" w:rsidRDefault="00E8739D" w:rsidP="00E8739D">
      <w:pPr>
        <w:pStyle w:val="Tekstpodstawowy"/>
        <w:spacing w:after="60"/>
        <w:jc w:val="left"/>
      </w:pPr>
      <w:r w:rsidRPr="00E8739D">
        <w:t>Wykonawca pozostaje związany ofertą do dnia 2024-03-23.</w:t>
      </w:r>
    </w:p>
    <w:p w14:paraId="7CD35BC1" w14:textId="1B0CA2C4" w:rsidR="00E8739D" w:rsidRPr="00E8739D" w:rsidRDefault="00E8739D" w:rsidP="00E8739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>Jest:</w:t>
      </w:r>
    </w:p>
    <w:p w14:paraId="5373E4D6" w14:textId="77777777" w:rsidR="00E8739D" w:rsidRPr="00E8739D" w:rsidRDefault="00E8739D" w:rsidP="00E8739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 xml:space="preserve">Rozdz. 16. 1 SWZ </w:t>
      </w:r>
    </w:p>
    <w:p w14:paraId="22A31349" w14:textId="6F89A362" w:rsidR="00E8739D" w:rsidRPr="00E8739D" w:rsidRDefault="00E8739D" w:rsidP="00E8739D">
      <w:pPr>
        <w:pStyle w:val="Tekstpodstawowy"/>
        <w:spacing w:after="60"/>
        <w:jc w:val="left"/>
      </w:pPr>
      <w:r w:rsidRPr="00E8739D">
        <w:t>Wykonawca pozostaje związany ofertą do dnia 2024-03-</w:t>
      </w:r>
      <w:r w:rsidRPr="00E8739D">
        <w:rPr>
          <w:color w:val="FF0000"/>
        </w:rPr>
        <w:t>26.</w:t>
      </w:r>
    </w:p>
    <w:p w14:paraId="4E50F28E" w14:textId="77777777" w:rsidR="00E8739D" w:rsidRPr="004D1E5E" w:rsidRDefault="00E8739D" w:rsidP="00E8739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12760EBA" w14:textId="2279F69D" w:rsidR="00E8739D" w:rsidRPr="00F10922" w:rsidRDefault="00E8739D" w:rsidP="00E8739D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bookmarkStart w:id="0" w:name="_Hlk37940485"/>
      <w:bookmarkStart w:id="1" w:name="_Hlk37857777"/>
      <w:r w:rsidRPr="00F10922">
        <w:rPr>
          <w:bCs/>
          <w:i/>
          <w:iCs/>
          <w:sz w:val="22"/>
          <w:szCs w:val="22"/>
          <w:u w:val="single"/>
        </w:rPr>
        <w:t xml:space="preserve">Rozdz. 18 SWZ </w:t>
      </w:r>
    </w:p>
    <w:p w14:paraId="561FA094" w14:textId="22A3FD65" w:rsidR="00E8739D" w:rsidRPr="004D1E5E" w:rsidRDefault="00E8739D" w:rsidP="00E8739D">
      <w:pPr>
        <w:pStyle w:val="Tekstpodstawowy"/>
        <w:spacing w:line="276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bookmarkEnd w:id="0"/>
      <w:bookmarkEnd w:id="1"/>
      <w:r w:rsidRPr="004D1E5E">
        <w:rPr>
          <w:b/>
        </w:rPr>
        <w:t>202</w:t>
      </w:r>
      <w:r>
        <w:rPr>
          <w:b/>
        </w:rPr>
        <w:t>4</w:t>
      </w:r>
      <w:r w:rsidRPr="004D1E5E">
        <w:rPr>
          <w:b/>
        </w:rPr>
        <w:t>-</w:t>
      </w:r>
      <w:r>
        <w:rPr>
          <w:b/>
        </w:rPr>
        <w:t>02</w:t>
      </w:r>
      <w:r w:rsidRPr="004D1E5E">
        <w:rPr>
          <w:b/>
        </w:rPr>
        <w:t>-</w:t>
      </w:r>
      <w:r>
        <w:rPr>
          <w:b/>
        </w:rPr>
        <w:t>23</w:t>
      </w:r>
      <w:r w:rsidRPr="004D1E5E">
        <w:t xml:space="preserve"> do godz. </w:t>
      </w:r>
      <w:r w:rsidRPr="004D1E5E">
        <w:rPr>
          <w:b/>
        </w:rPr>
        <w:t>10:00</w:t>
      </w:r>
    </w:p>
    <w:p w14:paraId="166031A6" w14:textId="083CD832" w:rsidR="00E8739D" w:rsidRPr="004D1E5E" w:rsidRDefault="00E8739D" w:rsidP="00E8739D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r>
        <w:rPr>
          <w:bCs/>
          <w:i/>
          <w:iCs/>
          <w:sz w:val="22"/>
          <w:szCs w:val="22"/>
          <w:u w:val="single"/>
        </w:rPr>
        <w:br/>
      </w:r>
      <w:r w:rsidRPr="004D1E5E">
        <w:rPr>
          <w:bCs/>
          <w:i/>
          <w:iCs/>
          <w:sz w:val="22"/>
          <w:szCs w:val="22"/>
          <w:u w:val="single"/>
        </w:rPr>
        <w:t>Jest:</w:t>
      </w:r>
    </w:p>
    <w:p w14:paraId="035D65A8" w14:textId="02369DDF" w:rsidR="00E8739D" w:rsidRPr="00F10922" w:rsidRDefault="00E8739D" w:rsidP="00E8739D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18 SWZ </w:t>
      </w:r>
    </w:p>
    <w:p w14:paraId="738FAB32" w14:textId="021AD2E3" w:rsidR="00E8739D" w:rsidRPr="004D1E5E" w:rsidRDefault="00E8739D" w:rsidP="00E8739D">
      <w:pPr>
        <w:pStyle w:val="Tekstpodstawowy"/>
        <w:spacing w:line="276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r w:rsidRPr="00E8739D">
        <w:rPr>
          <w:b/>
          <w:color w:val="FF0000"/>
        </w:rPr>
        <w:t>2024-02-26</w:t>
      </w:r>
      <w:r w:rsidRPr="00E8739D">
        <w:rPr>
          <w:color w:val="FF0000"/>
        </w:rPr>
        <w:t xml:space="preserve"> </w:t>
      </w:r>
      <w:r w:rsidRPr="004D1E5E">
        <w:t xml:space="preserve">do godz. </w:t>
      </w:r>
      <w:r w:rsidRPr="004D1E5E">
        <w:rPr>
          <w:b/>
        </w:rPr>
        <w:t>10:00</w:t>
      </w:r>
    </w:p>
    <w:p w14:paraId="07B214CD" w14:textId="77777777" w:rsidR="00E8739D" w:rsidRPr="004D1E5E" w:rsidRDefault="00E8739D" w:rsidP="00E8739D">
      <w:pPr>
        <w:pStyle w:val="Tekstpodstawowy"/>
        <w:spacing w:line="276" w:lineRule="auto"/>
        <w:ind w:right="-2"/>
        <w:rPr>
          <w:bCs/>
          <w:color w:val="FF0000"/>
          <w:sz w:val="22"/>
          <w:szCs w:val="22"/>
        </w:rPr>
      </w:pPr>
    </w:p>
    <w:p w14:paraId="7FC86B13" w14:textId="77777777" w:rsidR="00E8739D" w:rsidRPr="004D1E5E" w:rsidRDefault="00E8739D" w:rsidP="00E8739D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bookmarkStart w:id="2" w:name="_Hlk122504900"/>
      <w:r w:rsidRPr="004D1E5E">
        <w:rPr>
          <w:bCs/>
          <w:i/>
          <w:iCs/>
          <w:sz w:val="22"/>
          <w:szCs w:val="22"/>
          <w:u w:val="single"/>
        </w:rPr>
        <w:t>Było:</w:t>
      </w:r>
    </w:p>
    <w:p w14:paraId="00E00C8B" w14:textId="6031015C" w:rsidR="00F10922" w:rsidRDefault="00F10922" w:rsidP="00E8739D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</w:t>
      </w:r>
      <w:r w:rsidR="00E8739D">
        <w:rPr>
          <w:bCs/>
          <w:sz w:val="22"/>
          <w:szCs w:val="22"/>
        </w:rPr>
        <w:t>19</w:t>
      </w:r>
      <w:r w:rsidR="00E8739D" w:rsidRPr="004D1E5E">
        <w:rPr>
          <w:bCs/>
          <w:sz w:val="22"/>
          <w:szCs w:val="22"/>
        </w:rPr>
        <w:t>.1.</w:t>
      </w:r>
      <w:r w:rsidR="00E8739D" w:rsidRPr="004D1E5E">
        <w:rPr>
          <w:bCs/>
          <w:sz w:val="22"/>
          <w:szCs w:val="22"/>
        </w:rPr>
        <w:tab/>
      </w:r>
    </w:p>
    <w:p w14:paraId="46C0C5D1" w14:textId="2FC05740" w:rsidR="00E8739D" w:rsidRPr="004D1E5E" w:rsidRDefault="00E8739D" w:rsidP="00E8739D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 xml:space="preserve">Otwarcie ofert nastąpi w dniu: </w:t>
      </w:r>
      <w:r>
        <w:rPr>
          <w:b/>
        </w:rPr>
        <w:t>2024-02-23</w:t>
      </w:r>
      <w:r w:rsidRPr="004D1E5E">
        <w:t xml:space="preserve"> o godz. </w:t>
      </w:r>
      <w:r w:rsidRPr="004D1E5E">
        <w:rPr>
          <w:b/>
        </w:rPr>
        <w:t>11:00</w:t>
      </w:r>
      <w:r w:rsidRPr="004D1E5E">
        <w:rPr>
          <w:bCs/>
          <w:sz w:val="22"/>
          <w:szCs w:val="22"/>
        </w:rPr>
        <w:t xml:space="preserve">, za pośrednictwem Platformy, </w:t>
      </w:r>
      <w:r w:rsidRPr="004D1E5E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4D1E5E">
        <w:rPr>
          <w:bCs/>
          <w:sz w:val="22"/>
          <w:szCs w:val="22"/>
        </w:rPr>
        <w:br/>
        <w:t>z ich upublicznieniem.</w:t>
      </w:r>
    </w:p>
    <w:bookmarkEnd w:id="2"/>
    <w:p w14:paraId="6C71BDF6" w14:textId="082A21A0" w:rsidR="00E8739D" w:rsidRDefault="00F10922" w:rsidP="00E8739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br/>
      </w:r>
      <w:r w:rsidR="00E8739D" w:rsidRPr="004D1E5E">
        <w:rPr>
          <w:i/>
          <w:iCs/>
          <w:sz w:val="22"/>
          <w:szCs w:val="22"/>
          <w:u w:val="single"/>
        </w:rPr>
        <w:t>Jest:</w:t>
      </w:r>
    </w:p>
    <w:p w14:paraId="5C140C56" w14:textId="77777777" w:rsidR="00F10922" w:rsidRDefault="00F10922" w:rsidP="00E8739D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</w:t>
      </w:r>
      <w:r w:rsidR="00E8739D">
        <w:rPr>
          <w:bCs/>
          <w:sz w:val="22"/>
          <w:szCs w:val="22"/>
        </w:rPr>
        <w:t>19</w:t>
      </w:r>
      <w:r w:rsidR="00E8739D" w:rsidRPr="004D1E5E">
        <w:rPr>
          <w:bCs/>
          <w:sz w:val="22"/>
          <w:szCs w:val="22"/>
        </w:rPr>
        <w:t>.1.</w:t>
      </w:r>
      <w:r w:rsidR="00E8739D" w:rsidRPr="004D1E5E">
        <w:rPr>
          <w:bCs/>
          <w:sz w:val="22"/>
          <w:szCs w:val="22"/>
        </w:rPr>
        <w:tab/>
      </w:r>
    </w:p>
    <w:p w14:paraId="5219A581" w14:textId="7F78E5C7" w:rsidR="00E8739D" w:rsidRDefault="00E8739D" w:rsidP="00E8739D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 xml:space="preserve">Otwarcie ofert nastąpi w dniu: </w:t>
      </w:r>
      <w:r w:rsidRPr="00E8739D">
        <w:rPr>
          <w:b/>
          <w:color w:val="FF0000"/>
        </w:rPr>
        <w:t>2024-02-26</w:t>
      </w:r>
      <w:r w:rsidRPr="00E8739D">
        <w:rPr>
          <w:color w:val="FF0000"/>
        </w:rPr>
        <w:t xml:space="preserve"> </w:t>
      </w:r>
      <w:r w:rsidRPr="004D1E5E">
        <w:t xml:space="preserve">o godz. </w:t>
      </w:r>
      <w:r w:rsidRPr="004D1E5E">
        <w:rPr>
          <w:b/>
        </w:rPr>
        <w:t>11:00</w:t>
      </w:r>
      <w:r w:rsidRPr="004D1E5E">
        <w:rPr>
          <w:bCs/>
          <w:sz w:val="22"/>
          <w:szCs w:val="22"/>
        </w:rPr>
        <w:t xml:space="preserve">, za pośrednictwem Platformy, </w:t>
      </w:r>
      <w:r w:rsidRPr="004D1E5E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4D1E5E">
        <w:rPr>
          <w:bCs/>
          <w:sz w:val="22"/>
          <w:szCs w:val="22"/>
        </w:rPr>
        <w:br/>
        <w:t>z ich upublicznieniem.</w:t>
      </w:r>
    </w:p>
    <w:p w14:paraId="402F4511" w14:textId="77777777" w:rsidR="00E8739D" w:rsidRDefault="00E8739D" w:rsidP="00E8739D">
      <w:pPr>
        <w:pStyle w:val="Tekstpodstawowy"/>
        <w:spacing w:line="276" w:lineRule="auto"/>
        <w:ind w:right="-2"/>
        <w:rPr>
          <w:bCs/>
          <w:sz w:val="22"/>
          <w:szCs w:val="22"/>
        </w:rPr>
      </w:pPr>
    </w:p>
    <w:p w14:paraId="7F357B9D" w14:textId="5A5BC698" w:rsidR="00164011" w:rsidRPr="00E8739D" w:rsidRDefault="00164011" w:rsidP="00E8739D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164011">
        <w:rPr>
          <w:sz w:val="22"/>
          <w:szCs w:val="22"/>
        </w:rPr>
        <w:t xml:space="preserve">Zamawiający modyfikuje treść Wzoru umowy - zał. nr </w:t>
      </w:r>
      <w:r w:rsidR="00FE3642">
        <w:rPr>
          <w:sz w:val="22"/>
          <w:szCs w:val="22"/>
        </w:rPr>
        <w:t xml:space="preserve">3 </w:t>
      </w:r>
      <w:r w:rsidRPr="00164011">
        <w:rPr>
          <w:sz w:val="22"/>
          <w:szCs w:val="22"/>
        </w:rPr>
        <w:t xml:space="preserve">do SWZ </w:t>
      </w:r>
    </w:p>
    <w:p w14:paraId="41D43830" w14:textId="2E95FEF3" w:rsidR="00164011" w:rsidRPr="00164011" w:rsidRDefault="00164011" w:rsidP="00164011">
      <w:pPr>
        <w:spacing w:before="360" w:after="120"/>
        <w:ind w:firstLine="567"/>
        <w:jc w:val="both"/>
        <w:rPr>
          <w:sz w:val="22"/>
          <w:szCs w:val="22"/>
        </w:rPr>
      </w:pPr>
      <w:r w:rsidRPr="00164011">
        <w:rPr>
          <w:sz w:val="22"/>
          <w:szCs w:val="22"/>
        </w:rPr>
        <w:lastRenderedPageBreak/>
        <w:t xml:space="preserve">Wzór umowy stanowiący załącznik nr </w:t>
      </w:r>
      <w:r w:rsidR="00FE3642">
        <w:rPr>
          <w:sz w:val="22"/>
          <w:szCs w:val="22"/>
        </w:rPr>
        <w:t>3</w:t>
      </w:r>
      <w:r w:rsidRPr="00164011">
        <w:rPr>
          <w:sz w:val="22"/>
          <w:szCs w:val="22"/>
        </w:rPr>
        <w:t xml:space="preserve"> do SWZ po modyfikacji z dnia </w:t>
      </w:r>
      <w:r w:rsidR="00E8739D">
        <w:rPr>
          <w:sz w:val="22"/>
          <w:szCs w:val="22"/>
        </w:rPr>
        <w:t>21</w:t>
      </w:r>
      <w:r w:rsidRPr="00164011">
        <w:rPr>
          <w:sz w:val="22"/>
          <w:szCs w:val="22"/>
        </w:rPr>
        <w:t>.0</w:t>
      </w:r>
      <w:r w:rsidR="00E8739D">
        <w:rPr>
          <w:sz w:val="22"/>
          <w:szCs w:val="22"/>
        </w:rPr>
        <w:t>2</w:t>
      </w:r>
      <w:r w:rsidRPr="00164011">
        <w:rPr>
          <w:sz w:val="22"/>
          <w:szCs w:val="22"/>
        </w:rPr>
        <w:t>.202</w:t>
      </w:r>
      <w:r w:rsidR="00E8739D">
        <w:rPr>
          <w:sz w:val="22"/>
          <w:szCs w:val="22"/>
        </w:rPr>
        <w:t>4</w:t>
      </w:r>
      <w:r w:rsidRPr="00164011">
        <w:rPr>
          <w:sz w:val="22"/>
          <w:szCs w:val="22"/>
        </w:rPr>
        <w:t xml:space="preserve"> stanowi załącznik do niniejszego pisma.</w:t>
      </w:r>
    </w:p>
    <w:p w14:paraId="5FDB3CCA" w14:textId="77777777" w:rsidR="00164011" w:rsidRPr="00164011" w:rsidRDefault="00164011" w:rsidP="00164011">
      <w:pPr>
        <w:spacing w:after="120"/>
        <w:jc w:val="both"/>
        <w:rPr>
          <w:bCs/>
          <w:sz w:val="24"/>
          <w:szCs w:val="24"/>
          <w:highlight w:val="darkGray"/>
        </w:rPr>
      </w:pPr>
    </w:p>
    <w:p w14:paraId="6B485F46" w14:textId="77777777" w:rsidR="00EF1037" w:rsidRPr="00164011" w:rsidRDefault="00EF1037" w:rsidP="00164011">
      <w:pPr>
        <w:pStyle w:val="Tekstpodstawowy"/>
        <w:spacing w:line="240" w:lineRule="auto"/>
        <w:jc w:val="right"/>
        <w:rPr>
          <w:szCs w:val="24"/>
        </w:rPr>
      </w:pPr>
    </w:p>
    <w:p w14:paraId="68FFB6C3" w14:textId="77777777" w:rsidR="0086594A" w:rsidRDefault="0086594A" w:rsidP="0086594A">
      <w:pPr>
        <w:pStyle w:val="Tekstpodstawowy"/>
        <w:spacing w:after="360"/>
        <w:ind w:left="3119" w:firstLine="425"/>
        <w:jc w:val="center"/>
        <w:rPr>
          <w:iCs/>
          <w:szCs w:val="24"/>
        </w:rPr>
      </w:pPr>
    </w:p>
    <w:p w14:paraId="35135086" w14:textId="77777777" w:rsidR="0086594A" w:rsidRDefault="0086594A" w:rsidP="0086594A">
      <w:pPr>
        <w:ind w:left="2832" w:firstLine="708"/>
        <w:jc w:val="center"/>
        <w:rPr>
          <w:i/>
          <w:sz w:val="24"/>
          <w:szCs w:val="24"/>
        </w:rPr>
      </w:pPr>
      <w:r>
        <w:rPr>
          <w:sz w:val="22"/>
          <w:szCs w:val="22"/>
        </w:rPr>
        <w:t>Zamawiający</w:t>
      </w:r>
    </w:p>
    <w:p w14:paraId="4104FDEB" w14:textId="77777777" w:rsidR="0086594A" w:rsidRDefault="0086594A" w:rsidP="0086594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78E0705" w14:textId="77777777" w:rsidR="0086594A" w:rsidRDefault="0086594A" w:rsidP="0086594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EB0452D" w14:textId="77777777" w:rsidR="0086594A" w:rsidRDefault="0086594A" w:rsidP="0086594A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728FB83" w14:textId="77777777" w:rsidR="005C0930" w:rsidRPr="00164011" w:rsidRDefault="005C0930" w:rsidP="00164011">
      <w:pPr>
        <w:pStyle w:val="Tekstpodstawowy"/>
        <w:spacing w:line="240" w:lineRule="auto"/>
        <w:ind w:left="3117" w:right="-2" w:firstLine="423"/>
        <w:jc w:val="right"/>
        <w:rPr>
          <w:szCs w:val="24"/>
        </w:rPr>
      </w:pPr>
    </w:p>
    <w:p w14:paraId="7A45D775" w14:textId="15D93906" w:rsidR="005C0930" w:rsidRPr="00164011" w:rsidRDefault="005C0930" w:rsidP="00164011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164011" w:rsidSect="003C2F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41D2D" w14:textId="77777777" w:rsidR="003C2F73" w:rsidRDefault="003C2F73">
      <w:r>
        <w:separator/>
      </w:r>
    </w:p>
  </w:endnote>
  <w:endnote w:type="continuationSeparator" w:id="0">
    <w:p w14:paraId="53A0FD10" w14:textId="77777777" w:rsidR="003C2F73" w:rsidRDefault="003C2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5987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95C6F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D668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4B3351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2566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2A3BF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4C08B7" w14:textId="77777777" w:rsidR="00EF1037" w:rsidRDefault="00EF1037">
    <w:pPr>
      <w:pStyle w:val="Stopka"/>
      <w:tabs>
        <w:tab w:val="clear" w:pos="4536"/>
        <w:tab w:val="left" w:pos="6237"/>
      </w:tabs>
    </w:pPr>
  </w:p>
  <w:p w14:paraId="48F729F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3D1E5" w14:textId="77777777" w:rsidR="003C2F73" w:rsidRDefault="003C2F73">
      <w:r>
        <w:separator/>
      </w:r>
    </w:p>
  </w:footnote>
  <w:footnote w:type="continuationSeparator" w:id="0">
    <w:p w14:paraId="6BD9B547" w14:textId="77777777" w:rsidR="003C2F73" w:rsidRDefault="003C2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4487C" w14:textId="77777777" w:rsidR="00700791" w:rsidRDefault="007007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AC23C" w14:textId="77777777" w:rsidR="00700791" w:rsidRDefault="007007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3168" w14:textId="77777777" w:rsidR="00700791" w:rsidRDefault="007007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2633E"/>
    <w:multiLevelType w:val="hybridMultilevel"/>
    <w:tmpl w:val="B6BE0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537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F73"/>
    <w:rsid w:val="00057D02"/>
    <w:rsid w:val="000613E0"/>
    <w:rsid w:val="000852B7"/>
    <w:rsid w:val="00152970"/>
    <w:rsid w:val="00164011"/>
    <w:rsid w:val="001A571A"/>
    <w:rsid w:val="002B1C74"/>
    <w:rsid w:val="00384EFD"/>
    <w:rsid w:val="003C2F73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00791"/>
    <w:rsid w:val="007F66F4"/>
    <w:rsid w:val="00854803"/>
    <w:rsid w:val="00860A6D"/>
    <w:rsid w:val="00862B7D"/>
    <w:rsid w:val="0086594A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8739D"/>
    <w:rsid w:val="00EB3650"/>
    <w:rsid w:val="00EF1037"/>
    <w:rsid w:val="00F004A8"/>
    <w:rsid w:val="00F10922"/>
    <w:rsid w:val="00F16162"/>
    <w:rsid w:val="00FA7728"/>
    <w:rsid w:val="00FE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6E658"/>
  <w15:chartTrackingRefBased/>
  <w15:docId w15:val="{E110D462-AE5C-4748-85EF-2DD909EBF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164011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16401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3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481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6</cp:revision>
  <cp:lastPrinted>2001-02-10T18:08:00Z</cp:lastPrinted>
  <dcterms:created xsi:type="dcterms:W3CDTF">2024-02-21T07:26:00Z</dcterms:created>
  <dcterms:modified xsi:type="dcterms:W3CDTF">2024-02-21T08:21:00Z</dcterms:modified>
</cp:coreProperties>
</file>