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8EA67D" w14:textId="77777777" w:rsidR="00D64136" w:rsidRPr="00F32A5A" w:rsidRDefault="00B90706" w:rsidP="00F32A5A">
      <w:pPr>
        <w:jc w:val="right"/>
        <w:rPr>
          <w:sz w:val="22"/>
          <w:szCs w:val="22"/>
        </w:rPr>
      </w:pPr>
      <w:bookmarkStart w:id="0" w:name="_Hlk53520193"/>
      <w:r w:rsidRPr="00F32A5A">
        <w:rPr>
          <w:sz w:val="22"/>
          <w:szCs w:val="22"/>
        </w:rPr>
        <w:t>Poznań</w:t>
      </w:r>
      <w:r w:rsidR="00D64136" w:rsidRPr="00F32A5A">
        <w:rPr>
          <w:sz w:val="22"/>
          <w:szCs w:val="22"/>
        </w:rPr>
        <w:t xml:space="preserve"> dnia: </w:t>
      </w:r>
      <w:r w:rsidRPr="00F32A5A">
        <w:rPr>
          <w:sz w:val="22"/>
          <w:szCs w:val="22"/>
        </w:rPr>
        <w:t>2024-02-21</w:t>
      </w:r>
    </w:p>
    <w:p w14:paraId="1695E6A0" w14:textId="77777777" w:rsidR="00B90706" w:rsidRPr="00F32A5A" w:rsidRDefault="00B90706" w:rsidP="00F32A5A">
      <w:pPr>
        <w:spacing w:line="360" w:lineRule="auto"/>
        <w:ind w:right="3969"/>
        <w:rPr>
          <w:b/>
          <w:bCs/>
          <w:sz w:val="22"/>
          <w:szCs w:val="22"/>
        </w:rPr>
      </w:pPr>
      <w:r w:rsidRPr="00F32A5A">
        <w:rPr>
          <w:b/>
          <w:bCs/>
          <w:sz w:val="22"/>
          <w:szCs w:val="22"/>
        </w:rPr>
        <w:t>Szpital Wojewódzki w Poznaniu</w:t>
      </w:r>
    </w:p>
    <w:p w14:paraId="0FBD3A1B" w14:textId="77777777" w:rsidR="00D64136" w:rsidRPr="00F32A5A" w:rsidRDefault="00B90706" w:rsidP="00F32A5A">
      <w:pPr>
        <w:spacing w:line="360" w:lineRule="auto"/>
        <w:ind w:right="3969"/>
        <w:rPr>
          <w:b/>
          <w:bCs/>
          <w:sz w:val="22"/>
          <w:szCs w:val="22"/>
        </w:rPr>
      </w:pPr>
      <w:r w:rsidRPr="00F32A5A">
        <w:rPr>
          <w:b/>
          <w:bCs/>
          <w:sz w:val="22"/>
          <w:szCs w:val="22"/>
        </w:rPr>
        <w:t>Dział Zamówień Publicznych</w:t>
      </w:r>
    </w:p>
    <w:p w14:paraId="696AD734" w14:textId="40E162D6" w:rsidR="00D64136" w:rsidRPr="00F32A5A" w:rsidRDefault="00F32A5A" w:rsidP="00F32A5A">
      <w:pPr>
        <w:spacing w:line="360" w:lineRule="auto"/>
        <w:ind w:right="3969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B90706" w:rsidRPr="00F32A5A">
        <w:rPr>
          <w:sz w:val="22"/>
          <w:szCs w:val="22"/>
        </w:rPr>
        <w:t>Juraszów</w:t>
      </w:r>
      <w:r w:rsidR="00D64136" w:rsidRPr="00F32A5A">
        <w:rPr>
          <w:sz w:val="22"/>
          <w:szCs w:val="22"/>
        </w:rPr>
        <w:t xml:space="preserve"> </w:t>
      </w:r>
      <w:r w:rsidR="00B90706" w:rsidRPr="00F32A5A">
        <w:rPr>
          <w:sz w:val="22"/>
          <w:szCs w:val="22"/>
        </w:rPr>
        <w:t>7/19</w:t>
      </w:r>
    </w:p>
    <w:p w14:paraId="42CEC4FA" w14:textId="77777777" w:rsidR="00D64136" w:rsidRPr="00F32A5A" w:rsidRDefault="00B90706" w:rsidP="00F32A5A">
      <w:pPr>
        <w:ind w:right="3969"/>
        <w:rPr>
          <w:sz w:val="22"/>
          <w:szCs w:val="22"/>
        </w:rPr>
      </w:pPr>
      <w:r w:rsidRPr="00F32A5A">
        <w:rPr>
          <w:sz w:val="22"/>
          <w:szCs w:val="22"/>
        </w:rPr>
        <w:t>60-479</w:t>
      </w:r>
      <w:r w:rsidR="00D64136" w:rsidRPr="00F32A5A">
        <w:rPr>
          <w:sz w:val="22"/>
          <w:szCs w:val="22"/>
        </w:rPr>
        <w:t xml:space="preserve"> </w:t>
      </w:r>
      <w:r w:rsidRPr="00F32A5A">
        <w:rPr>
          <w:sz w:val="22"/>
          <w:szCs w:val="22"/>
        </w:rPr>
        <w:t>Poznań</w:t>
      </w:r>
    </w:p>
    <w:p w14:paraId="5C000072" w14:textId="77777777" w:rsidR="009F463B" w:rsidRPr="00F32A5A" w:rsidRDefault="009F463B" w:rsidP="009F463B">
      <w:pPr>
        <w:tabs>
          <w:tab w:val="right" w:pos="9072"/>
        </w:tabs>
        <w:spacing w:line="360" w:lineRule="auto"/>
        <w:ind w:left="5670"/>
        <w:jc w:val="both"/>
        <w:rPr>
          <w:b/>
          <w:sz w:val="22"/>
          <w:szCs w:val="22"/>
        </w:rPr>
      </w:pPr>
      <w:r w:rsidRPr="00F32A5A">
        <w:rPr>
          <w:b/>
          <w:sz w:val="22"/>
          <w:szCs w:val="22"/>
        </w:rPr>
        <w:t>WYKONAWCY</w:t>
      </w:r>
    </w:p>
    <w:p w14:paraId="071DF733" w14:textId="77777777" w:rsidR="00D64136" w:rsidRPr="00F32A5A" w:rsidRDefault="009F463B" w:rsidP="009F463B">
      <w:pPr>
        <w:tabs>
          <w:tab w:val="right" w:pos="9072"/>
        </w:tabs>
        <w:spacing w:after="600" w:line="360" w:lineRule="auto"/>
        <w:ind w:left="5670"/>
        <w:jc w:val="both"/>
        <w:rPr>
          <w:b/>
          <w:sz w:val="22"/>
          <w:szCs w:val="22"/>
        </w:rPr>
      </w:pPr>
      <w:r w:rsidRPr="00F32A5A">
        <w:rPr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D64136" w:rsidRPr="00F32A5A" w14:paraId="78D9E55C" w14:textId="77777777" w:rsidTr="005E0D0A">
        <w:tc>
          <w:tcPr>
            <w:tcW w:w="10065" w:type="dxa"/>
            <w:shd w:val="clear" w:color="auto" w:fill="F2F2F2"/>
            <w:hideMark/>
          </w:tcPr>
          <w:p w14:paraId="23A11494" w14:textId="77777777" w:rsidR="00D64136" w:rsidRPr="00F32A5A" w:rsidRDefault="00D64136" w:rsidP="005E0D0A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2"/>
                <w:szCs w:val="22"/>
              </w:rPr>
            </w:pPr>
            <w:r w:rsidRPr="00F32A5A">
              <w:rPr>
                <w:b/>
                <w:spacing w:val="50"/>
                <w:kern w:val="28"/>
                <w:sz w:val="22"/>
                <w:szCs w:val="22"/>
              </w:rPr>
              <w:t>INFORMACJA</w:t>
            </w:r>
          </w:p>
          <w:p w14:paraId="759F3C51" w14:textId="77777777" w:rsidR="00D64136" w:rsidRPr="00F32A5A" w:rsidRDefault="00D64136" w:rsidP="005E0D0A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2"/>
                <w:szCs w:val="22"/>
              </w:rPr>
            </w:pPr>
            <w:r w:rsidRPr="00F32A5A">
              <w:rPr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</w:p>
        </w:tc>
      </w:tr>
    </w:tbl>
    <w:p w14:paraId="5A40F707" w14:textId="77777777" w:rsidR="00D64136" w:rsidRPr="00F32A5A" w:rsidRDefault="00D64136" w:rsidP="00D64136">
      <w:pPr>
        <w:keepNext/>
        <w:spacing w:after="240"/>
        <w:outlineLvl w:val="0"/>
        <w:rPr>
          <w:b/>
          <w:sz w:val="22"/>
          <w:szCs w:val="22"/>
        </w:rPr>
      </w:pPr>
    </w:p>
    <w:p w14:paraId="0951A415" w14:textId="77777777" w:rsidR="00D64136" w:rsidRPr="00F32A5A" w:rsidRDefault="00D64136" w:rsidP="00D64136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F32A5A">
        <w:rPr>
          <w:rFonts w:eastAsia="Calibri"/>
          <w:sz w:val="22"/>
          <w:szCs w:val="22"/>
          <w:lang w:eastAsia="en-US"/>
        </w:rPr>
        <w:t xml:space="preserve">Dotyczy </w:t>
      </w:r>
      <w:r w:rsidRPr="00F32A5A">
        <w:rPr>
          <w:sz w:val="22"/>
          <w:szCs w:val="22"/>
        </w:rPr>
        <w:t>postępowania o udzielenie zamówienia publicznego</w:t>
      </w:r>
      <w:r w:rsidRPr="00F32A5A">
        <w:rPr>
          <w:rFonts w:eastAsia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4136" w:rsidRPr="00F32A5A" w14:paraId="5D5B39D0" w14:textId="77777777" w:rsidTr="005E0D0A">
        <w:tc>
          <w:tcPr>
            <w:tcW w:w="2269" w:type="dxa"/>
            <w:shd w:val="clear" w:color="auto" w:fill="auto"/>
          </w:tcPr>
          <w:p w14:paraId="1C10799F" w14:textId="77777777" w:rsidR="00D64136" w:rsidRPr="00F32A5A" w:rsidRDefault="00D64136" w:rsidP="005E0D0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F32A5A">
              <w:rPr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F1680E2" w14:textId="3052780F" w:rsidR="00D64136" w:rsidRPr="00F32A5A" w:rsidRDefault="00B90706" w:rsidP="005E0D0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F32A5A">
              <w:rPr>
                <w:bCs/>
                <w:sz w:val="22"/>
                <w:szCs w:val="22"/>
              </w:rPr>
              <w:t xml:space="preserve">Usługi transportu sanitarnego na potrzeby Szpitala Wojewódzkiego </w:t>
            </w:r>
            <w:r w:rsidR="00F32A5A">
              <w:rPr>
                <w:bCs/>
                <w:sz w:val="22"/>
                <w:szCs w:val="22"/>
              </w:rPr>
              <w:br/>
            </w:r>
            <w:r w:rsidRPr="00F32A5A">
              <w:rPr>
                <w:bCs/>
                <w:sz w:val="22"/>
                <w:szCs w:val="22"/>
              </w:rPr>
              <w:t>w Poznaniu</w:t>
            </w:r>
          </w:p>
        </w:tc>
      </w:tr>
      <w:tr w:rsidR="00B90706" w:rsidRPr="00F32A5A" w14:paraId="26C07061" w14:textId="77777777" w:rsidTr="002F3BAE">
        <w:tc>
          <w:tcPr>
            <w:tcW w:w="2269" w:type="dxa"/>
            <w:shd w:val="clear" w:color="auto" w:fill="auto"/>
          </w:tcPr>
          <w:p w14:paraId="0FC5C6FE" w14:textId="77777777" w:rsidR="00B90706" w:rsidRPr="00F32A5A" w:rsidRDefault="00B90706" w:rsidP="002F3BA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F32A5A">
              <w:rPr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16FBD5D" w14:textId="77777777" w:rsidR="00B90706" w:rsidRPr="00F32A5A" w:rsidRDefault="00B90706" w:rsidP="002F3BA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F32A5A">
              <w:rPr>
                <w:bCs/>
                <w:sz w:val="22"/>
                <w:szCs w:val="22"/>
              </w:rPr>
              <w:t>SZW/DZP/109/2023</w:t>
            </w:r>
          </w:p>
        </w:tc>
      </w:tr>
    </w:tbl>
    <w:p w14:paraId="3FA3F9AD" w14:textId="77777777" w:rsidR="00D64136" w:rsidRPr="00F32A5A" w:rsidRDefault="00D64136" w:rsidP="00D64136">
      <w:pPr>
        <w:tabs>
          <w:tab w:val="left" w:pos="708"/>
          <w:tab w:val="center" w:pos="4536"/>
          <w:tab w:val="right" w:pos="9072"/>
        </w:tabs>
        <w:rPr>
          <w:sz w:val="22"/>
          <w:szCs w:val="22"/>
        </w:rPr>
      </w:pPr>
    </w:p>
    <w:p w14:paraId="10AE43C8" w14:textId="77777777" w:rsidR="00B90706" w:rsidRPr="00F32A5A" w:rsidRDefault="00D64136" w:rsidP="00D64136">
      <w:pPr>
        <w:pStyle w:val="Nagwek"/>
        <w:tabs>
          <w:tab w:val="left" w:pos="708"/>
        </w:tabs>
        <w:spacing w:after="120" w:line="360" w:lineRule="auto"/>
        <w:jc w:val="both"/>
        <w:rPr>
          <w:b/>
          <w:sz w:val="22"/>
          <w:szCs w:val="22"/>
        </w:rPr>
      </w:pPr>
      <w:r w:rsidRPr="00F32A5A">
        <w:rPr>
          <w:sz w:val="22"/>
          <w:szCs w:val="22"/>
        </w:rPr>
        <w:t xml:space="preserve">Zamawiający, </w:t>
      </w:r>
      <w:r w:rsidR="00B90706" w:rsidRPr="00F32A5A">
        <w:rPr>
          <w:b/>
          <w:sz w:val="22"/>
          <w:szCs w:val="22"/>
        </w:rPr>
        <w:t>Szpital Wojewódzki w Poznaniu</w:t>
      </w:r>
    </w:p>
    <w:p w14:paraId="086B12A5" w14:textId="06FE8871" w:rsidR="00D64136" w:rsidRPr="00F32A5A" w:rsidRDefault="00B90706" w:rsidP="00D64136">
      <w:pPr>
        <w:pStyle w:val="Nagwek"/>
        <w:tabs>
          <w:tab w:val="left" w:pos="708"/>
        </w:tabs>
        <w:spacing w:after="120" w:line="360" w:lineRule="auto"/>
        <w:jc w:val="both"/>
        <w:rPr>
          <w:bCs/>
          <w:sz w:val="22"/>
          <w:szCs w:val="22"/>
        </w:rPr>
      </w:pPr>
      <w:r w:rsidRPr="00F32A5A">
        <w:rPr>
          <w:b/>
          <w:sz w:val="22"/>
          <w:szCs w:val="22"/>
        </w:rPr>
        <w:t>Dział Zamówień Publicznych</w:t>
      </w:r>
      <w:r w:rsidR="00D64136" w:rsidRPr="00F32A5A">
        <w:rPr>
          <w:sz w:val="22"/>
          <w:szCs w:val="22"/>
        </w:rPr>
        <w:t xml:space="preserve">, działając na podstawie art. 253 ust. 1 ustawy z dnia 11 września 2019r. Prawo zamówień publicznych </w:t>
      </w:r>
      <w:r w:rsidRPr="00F32A5A">
        <w:rPr>
          <w:sz w:val="22"/>
          <w:szCs w:val="22"/>
        </w:rPr>
        <w:t>(</w:t>
      </w:r>
      <w:proofErr w:type="spellStart"/>
      <w:r w:rsidRPr="00F32A5A">
        <w:rPr>
          <w:sz w:val="22"/>
          <w:szCs w:val="22"/>
        </w:rPr>
        <w:t>t.j</w:t>
      </w:r>
      <w:proofErr w:type="spellEnd"/>
      <w:r w:rsidRPr="00F32A5A">
        <w:rPr>
          <w:sz w:val="22"/>
          <w:szCs w:val="22"/>
        </w:rPr>
        <w:t>. Dz. U. z 2023r. poz. 1605)</w:t>
      </w:r>
      <w:r w:rsidR="00D64136" w:rsidRPr="00F32A5A">
        <w:rPr>
          <w:sz w:val="22"/>
          <w:szCs w:val="22"/>
        </w:rPr>
        <w:t xml:space="preserve">, zwanej dalej „ustawą </w:t>
      </w:r>
      <w:proofErr w:type="spellStart"/>
      <w:r w:rsidR="00D64136" w:rsidRPr="00F32A5A">
        <w:rPr>
          <w:sz w:val="22"/>
          <w:szCs w:val="22"/>
        </w:rPr>
        <w:t>Pzp</w:t>
      </w:r>
      <w:proofErr w:type="spellEnd"/>
      <w:r w:rsidR="00D64136" w:rsidRPr="00F32A5A">
        <w:rPr>
          <w:sz w:val="22"/>
          <w:szCs w:val="22"/>
        </w:rPr>
        <w:t xml:space="preserve">”, informuje, że w toczącym się postępowaniu o udzielenie zamówienia publicznego, jako najkorzystniejsza wybrana została oferta złożona przez </w:t>
      </w:r>
      <w:r w:rsidR="00F32A5A">
        <w:rPr>
          <w:sz w:val="22"/>
          <w:szCs w:val="22"/>
        </w:rPr>
        <w:t>W</w:t>
      </w:r>
      <w:r w:rsidR="00D64136" w:rsidRPr="00F32A5A">
        <w:rPr>
          <w:sz w:val="22"/>
          <w:szCs w:val="22"/>
        </w:rPr>
        <w:t>ykonawcę: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B90706" w:rsidRPr="00F32A5A" w14:paraId="7284DD5C" w14:textId="77777777" w:rsidTr="002F3BA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70642" w14:textId="5A5CBE36" w:rsidR="00B90706" w:rsidRPr="00F32A5A" w:rsidRDefault="00F32A5A" w:rsidP="002F3BAE">
            <w:pPr>
              <w:spacing w:before="120" w:after="240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Zadanie</w:t>
            </w:r>
            <w:r w:rsidR="00B90706" w:rsidRPr="00F32A5A">
              <w:rPr>
                <w:b/>
                <w:bCs/>
                <w:sz w:val="22"/>
                <w:szCs w:val="22"/>
              </w:rPr>
              <w:t xml:space="preserve"> nr 1</w:t>
            </w:r>
            <w:r w:rsidR="00B90706" w:rsidRPr="00F32A5A">
              <w:rPr>
                <w:sz w:val="22"/>
                <w:szCs w:val="22"/>
              </w:rPr>
              <w:t xml:space="preserve">: Całodobowa usługa transportu sanitarnego (T) do przewozu pacjentów w pozycji siedzącej lub leżącej, (zespół: kierowca  i sanitariusz)  oraz pacjentów </w:t>
            </w:r>
            <w:proofErr w:type="spellStart"/>
            <w:r w:rsidR="00B90706" w:rsidRPr="00F32A5A">
              <w:rPr>
                <w:sz w:val="22"/>
                <w:szCs w:val="22"/>
              </w:rPr>
              <w:t>bariatrycznych</w:t>
            </w:r>
            <w:proofErr w:type="spellEnd"/>
            <w:r w:rsidR="00B90706" w:rsidRPr="00F32A5A">
              <w:rPr>
                <w:sz w:val="22"/>
                <w:szCs w:val="22"/>
              </w:rPr>
              <w:t xml:space="preserve"> (pow. 120 kg) na potrzeby Filii 1 i 3</w:t>
            </w:r>
          </w:p>
          <w:p w14:paraId="1E77BBF0" w14:textId="3E6D22AF" w:rsidR="00B90706" w:rsidRPr="00F32A5A" w:rsidRDefault="00B90706" w:rsidP="002F3BAE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F32A5A">
              <w:rPr>
                <w:b/>
                <w:sz w:val="22"/>
                <w:szCs w:val="22"/>
              </w:rPr>
              <w:t>Wojewódzka Stacja Pogotowia Ratunkowego w Poznaniu</w:t>
            </w:r>
            <w:r w:rsidR="00F32A5A">
              <w:rPr>
                <w:b/>
                <w:sz w:val="22"/>
                <w:szCs w:val="22"/>
              </w:rPr>
              <w:t xml:space="preserve"> SP ZOZ</w:t>
            </w:r>
          </w:p>
          <w:p w14:paraId="7271B53C" w14:textId="77777777" w:rsidR="00B90706" w:rsidRPr="00F32A5A" w:rsidRDefault="00B90706" w:rsidP="002F3BAE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F32A5A">
              <w:rPr>
                <w:bCs/>
                <w:sz w:val="22"/>
                <w:szCs w:val="22"/>
              </w:rPr>
              <w:t xml:space="preserve">ul. Rycerska 10 </w:t>
            </w:r>
          </w:p>
          <w:p w14:paraId="0F42B0D7" w14:textId="77777777" w:rsidR="00B90706" w:rsidRPr="00F32A5A" w:rsidRDefault="00B90706" w:rsidP="002F3BAE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F32A5A">
              <w:rPr>
                <w:bCs/>
                <w:sz w:val="22"/>
                <w:szCs w:val="22"/>
              </w:rPr>
              <w:t>60-346 Poznań</w:t>
            </w:r>
          </w:p>
          <w:p w14:paraId="0C86ED45" w14:textId="7BD8616C" w:rsidR="00B90706" w:rsidRPr="00F32A5A" w:rsidRDefault="00B90706" w:rsidP="002F3BAE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F32A5A">
              <w:rPr>
                <w:sz w:val="22"/>
                <w:szCs w:val="22"/>
              </w:rPr>
              <w:t xml:space="preserve">za cenę wykonania przedmiotu zamówienia w wysokości </w:t>
            </w:r>
            <w:r w:rsidRPr="00F32A5A">
              <w:rPr>
                <w:b/>
                <w:sz w:val="22"/>
                <w:szCs w:val="22"/>
              </w:rPr>
              <w:t>931 000.00 zł</w:t>
            </w:r>
            <w:r w:rsidRPr="00F32A5A">
              <w:rPr>
                <w:sz w:val="22"/>
                <w:szCs w:val="22"/>
              </w:rPr>
              <w:t xml:space="preserve"> </w:t>
            </w:r>
            <w:r w:rsidRPr="00F32A5A">
              <w:rPr>
                <w:b/>
                <w:bCs/>
                <w:sz w:val="22"/>
                <w:szCs w:val="22"/>
              </w:rPr>
              <w:t>brutto</w:t>
            </w:r>
          </w:p>
          <w:p w14:paraId="2F491648" w14:textId="77777777" w:rsidR="00B90706" w:rsidRPr="00F32A5A" w:rsidRDefault="00B90706" w:rsidP="002F3BAE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F32A5A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F32A5A">
              <w:rPr>
                <w:color w:val="000000"/>
                <w:sz w:val="22"/>
                <w:szCs w:val="22"/>
              </w:rPr>
              <w:t>:</w:t>
            </w:r>
          </w:p>
          <w:p w14:paraId="21E89410" w14:textId="239D88BF" w:rsidR="00B90706" w:rsidRPr="00F32A5A" w:rsidRDefault="00B90706" w:rsidP="002F3BA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F32A5A">
              <w:rPr>
                <w:sz w:val="22"/>
                <w:szCs w:val="22"/>
              </w:rPr>
              <w:t xml:space="preserve">Oferta otrzymała największą ilość punktów spośród ofert podlegających ocenie - łącznie 100,00 pkt. - </w:t>
            </w:r>
            <w:r w:rsidR="00F32A5A">
              <w:rPr>
                <w:sz w:val="22"/>
                <w:szCs w:val="22"/>
              </w:rPr>
              <w:br/>
            </w:r>
            <w:r w:rsidRPr="00F32A5A">
              <w:rPr>
                <w:sz w:val="22"/>
                <w:szCs w:val="22"/>
              </w:rPr>
              <w:t>w oparciu o określone przez Zamawiającego w SWZ kryteria oceny ofert tj. przyznano: cena oferty brutto - 80,00 pkt., Ilość pojazdów pozostawionych do ciągłej dyspozycji Zamawiającego - 20,00 pkt. Oferta spełnia wszystkie wymagania formalno - prawne i jest zgodna z zapisami SWZ.</w:t>
            </w:r>
          </w:p>
        </w:tc>
      </w:tr>
      <w:tr w:rsidR="00B90706" w:rsidRPr="00F32A5A" w14:paraId="4EE248D2" w14:textId="77777777" w:rsidTr="002F3BA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D116C" w14:textId="77106803" w:rsidR="00B90706" w:rsidRPr="00F32A5A" w:rsidRDefault="00F32A5A" w:rsidP="002F3BAE">
            <w:pPr>
              <w:spacing w:before="120" w:after="240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Zadanie</w:t>
            </w:r>
            <w:r w:rsidR="00B90706" w:rsidRPr="00F32A5A">
              <w:rPr>
                <w:b/>
                <w:bCs/>
                <w:sz w:val="22"/>
                <w:szCs w:val="22"/>
              </w:rPr>
              <w:t xml:space="preserve"> nr 2</w:t>
            </w:r>
            <w:r w:rsidR="00B90706" w:rsidRPr="00F32A5A">
              <w:rPr>
                <w:sz w:val="22"/>
                <w:szCs w:val="22"/>
              </w:rPr>
              <w:t xml:space="preserve">: Całodobowa usługa transportu sanitarnego (T)  do przewozu pacjentów w pozycji siedzącej </w:t>
            </w:r>
            <w:r>
              <w:rPr>
                <w:sz w:val="22"/>
                <w:szCs w:val="22"/>
              </w:rPr>
              <w:br/>
            </w:r>
            <w:r w:rsidR="00B90706" w:rsidRPr="00F32A5A">
              <w:rPr>
                <w:sz w:val="22"/>
                <w:szCs w:val="22"/>
              </w:rPr>
              <w:t>lub leżącej, (zespół: kierowca  i sanitariusz)  na potrzeby Filii 2</w:t>
            </w:r>
          </w:p>
          <w:p w14:paraId="520257F1" w14:textId="159E59E5" w:rsidR="00B90706" w:rsidRPr="00F32A5A" w:rsidRDefault="00B90706" w:rsidP="002F3BAE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F32A5A">
              <w:rPr>
                <w:b/>
                <w:sz w:val="22"/>
                <w:szCs w:val="22"/>
              </w:rPr>
              <w:t>Wojewódzka Stacja Pogotowia Ratunkowego w Poznaniu</w:t>
            </w:r>
            <w:r w:rsidR="00F32A5A">
              <w:rPr>
                <w:b/>
                <w:sz w:val="22"/>
                <w:szCs w:val="22"/>
              </w:rPr>
              <w:t xml:space="preserve"> SP ZOZ</w:t>
            </w:r>
          </w:p>
          <w:p w14:paraId="3EF48E32" w14:textId="77777777" w:rsidR="00B90706" w:rsidRPr="00F32A5A" w:rsidRDefault="00B90706" w:rsidP="002F3BAE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F32A5A">
              <w:rPr>
                <w:bCs/>
                <w:sz w:val="22"/>
                <w:szCs w:val="22"/>
              </w:rPr>
              <w:t xml:space="preserve">ul. Rycerska 10 </w:t>
            </w:r>
          </w:p>
          <w:p w14:paraId="46FFDF3E" w14:textId="77777777" w:rsidR="00B90706" w:rsidRPr="00F32A5A" w:rsidRDefault="00B90706" w:rsidP="002F3BAE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F32A5A">
              <w:rPr>
                <w:bCs/>
                <w:sz w:val="22"/>
                <w:szCs w:val="22"/>
              </w:rPr>
              <w:t>60-346 Poznań</w:t>
            </w:r>
          </w:p>
          <w:p w14:paraId="61242783" w14:textId="54E8D554" w:rsidR="00B90706" w:rsidRPr="00F32A5A" w:rsidRDefault="00B90706" w:rsidP="002F3BAE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F32A5A">
              <w:rPr>
                <w:sz w:val="22"/>
                <w:szCs w:val="22"/>
              </w:rPr>
              <w:t xml:space="preserve">za cenę wykonania przedmiotu zamówienia w wysokości </w:t>
            </w:r>
            <w:r w:rsidRPr="00F32A5A">
              <w:rPr>
                <w:b/>
                <w:sz w:val="22"/>
                <w:szCs w:val="22"/>
              </w:rPr>
              <w:t>75 280.00 zł</w:t>
            </w:r>
            <w:r w:rsidRPr="00F32A5A">
              <w:rPr>
                <w:sz w:val="22"/>
                <w:szCs w:val="22"/>
              </w:rPr>
              <w:t xml:space="preserve"> </w:t>
            </w:r>
            <w:r w:rsidRPr="00F32A5A">
              <w:rPr>
                <w:b/>
                <w:bCs/>
                <w:sz w:val="22"/>
                <w:szCs w:val="22"/>
              </w:rPr>
              <w:t>brutto</w:t>
            </w:r>
          </w:p>
          <w:p w14:paraId="430CAC33" w14:textId="77777777" w:rsidR="00B90706" w:rsidRPr="00F32A5A" w:rsidRDefault="00B90706" w:rsidP="002F3BAE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F32A5A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F32A5A">
              <w:rPr>
                <w:color w:val="000000"/>
                <w:sz w:val="22"/>
                <w:szCs w:val="22"/>
              </w:rPr>
              <w:t>:</w:t>
            </w:r>
          </w:p>
          <w:p w14:paraId="5836F1AC" w14:textId="3E827F4B" w:rsidR="00B90706" w:rsidRPr="00F32A5A" w:rsidRDefault="00B90706" w:rsidP="002F3BA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F32A5A">
              <w:rPr>
                <w:sz w:val="22"/>
                <w:szCs w:val="22"/>
              </w:rPr>
              <w:t xml:space="preserve">Oferta otrzymała największą ilość punktów spośród ofert podlegających ocenie - łącznie 100,00 pkt. - </w:t>
            </w:r>
            <w:r w:rsidR="00F32A5A">
              <w:rPr>
                <w:sz w:val="22"/>
                <w:szCs w:val="22"/>
              </w:rPr>
              <w:br/>
            </w:r>
            <w:r w:rsidRPr="00F32A5A">
              <w:rPr>
                <w:sz w:val="22"/>
                <w:szCs w:val="22"/>
              </w:rPr>
              <w:t>w oparciu o określone przez Zamawiającego w SWZ kryteria oceny ofert tj. przyznano: cena oferty brutto - 80,00 pkt., Ilość pojazdów pozostawionych do ciągłej dyspozycji Zamawiającego - 20,00 pkt. Oferta spełnia wszystkie wymagania formalno - prawne i jest zgodna z zapisami SWZ.</w:t>
            </w:r>
          </w:p>
        </w:tc>
      </w:tr>
      <w:tr w:rsidR="00B90706" w:rsidRPr="00F32A5A" w14:paraId="1C8FBD6E" w14:textId="77777777" w:rsidTr="002F3BA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08B5C" w14:textId="49ABF8D2" w:rsidR="00B90706" w:rsidRPr="00F32A5A" w:rsidRDefault="00F32A5A" w:rsidP="002F3BAE">
            <w:pPr>
              <w:spacing w:before="120" w:after="240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Zadanie</w:t>
            </w:r>
            <w:r w:rsidR="00B90706" w:rsidRPr="00F32A5A">
              <w:rPr>
                <w:b/>
                <w:bCs/>
                <w:sz w:val="22"/>
                <w:szCs w:val="22"/>
              </w:rPr>
              <w:t xml:space="preserve"> nr 3</w:t>
            </w:r>
            <w:r w:rsidR="00B90706" w:rsidRPr="00F32A5A">
              <w:rPr>
                <w:sz w:val="22"/>
                <w:szCs w:val="22"/>
              </w:rPr>
              <w:t>: Całodobowa usługa transportu sanitarnego z zespołem podstawowym  (P)  - do przewozu pacjentów w pozycji siedzącej  lub leżącej (zespół: kierowca będący ratownikiem medycznym i ratownik medyczny) na potrzeby Filii 1 i 3 na terenie i poza terenem miasta Poznania</w:t>
            </w:r>
          </w:p>
          <w:p w14:paraId="47BF37EA" w14:textId="64EB205B" w:rsidR="00B90706" w:rsidRPr="00F32A5A" w:rsidRDefault="00B90706" w:rsidP="002F3BAE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F32A5A">
              <w:rPr>
                <w:b/>
                <w:sz w:val="22"/>
                <w:szCs w:val="22"/>
              </w:rPr>
              <w:t>Medik</w:t>
            </w:r>
            <w:proofErr w:type="spellEnd"/>
            <w:r w:rsidRPr="00F32A5A">
              <w:rPr>
                <w:b/>
                <w:sz w:val="22"/>
                <w:szCs w:val="22"/>
              </w:rPr>
              <w:t xml:space="preserve"> 24 Sp</w:t>
            </w:r>
            <w:r w:rsidR="00F32A5A">
              <w:rPr>
                <w:b/>
                <w:sz w:val="22"/>
                <w:szCs w:val="22"/>
              </w:rPr>
              <w:t>.</w:t>
            </w:r>
            <w:r w:rsidRPr="00F32A5A">
              <w:rPr>
                <w:b/>
                <w:sz w:val="22"/>
                <w:szCs w:val="22"/>
              </w:rPr>
              <w:t xml:space="preserve"> z o.</w:t>
            </w:r>
            <w:r w:rsidR="00F32A5A">
              <w:rPr>
                <w:b/>
                <w:sz w:val="22"/>
                <w:szCs w:val="22"/>
              </w:rPr>
              <w:t xml:space="preserve"> </w:t>
            </w:r>
            <w:r w:rsidRPr="00F32A5A">
              <w:rPr>
                <w:b/>
                <w:sz w:val="22"/>
                <w:szCs w:val="22"/>
              </w:rPr>
              <w:t>o</w:t>
            </w:r>
          </w:p>
          <w:p w14:paraId="0DD0F0A4" w14:textId="67CF2AC8" w:rsidR="00B90706" w:rsidRPr="00F32A5A" w:rsidRDefault="00F32A5A" w:rsidP="002F3BAE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Henryka </w:t>
            </w:r>
            <w:proofErr w:type="spellStart"/>
            <w:r w:rsidR="00B90706" w:rsidRPr="00F32A5A">
              <w:rPr>
                <w:bCs/>
                <w:sz w:val="22"/>
                <w:szCs w:val="22"/>
              </w:rPr>
              <w:t>Łowmiańskiego</w:t>
            </w:r>
            <w:proofErr w:type="spellEnd"/>
            <w:r w:rsidR="00B90706" w:rsidRPr="00F32A5A">
              <w:rPr>
                <w:bCs/>
                <w:sz w:val="22"/>
                <w:szCs w:val="22"/>
              </w:rPr>
              <w:t xml:space="preserve"> 18 </w:t>
            </w:r>
          </w:p>
          <w:p w14:paraId="23AC74E2" w14:textId="77777777" w:rsidR="00B90706" w:rsidRPr="00F32A5A" w:rsidRDefault="00B90706" w:rsidP="002F3BAE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F32A5A">
              <w:rPr>
                <w:bCs/>
                <w:sz w:val="22"/>
                <w:szCs w:val="22"/>
              </w:rPr>
              <w:t>60-685 Poznań</w:t>
            </w:r>
          </w:p>
          <w:p w14:paraId="2A0CC983" w14:textId="034CE60A" w:rsidR="00B90706" w:rsidRPr="00F32A5A" w:rsidRDefault="00B90706" w:rsidP="002F3BAE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F32A5A">
              <w:rPr>
                <w:sz w:val="22"/>
                <w:szCs w:val="22"/>
              </w:rPr>
              <w:t xml:space="preserve">za cenę wykonania przedmiotu zamówienia w wysokości </w:t>
            </w:r>
            <w:r w:rsidRPr="00F32A5A">
              <w:rPr>
                <w:b/>
                <w:sz w:val="22"/>
                <w:szCs w:val="22"/>
              </w:rPr>
              <w:t>204 100.00 zł</w:t>
            </w:r>
            <w:r w:rsidRPr="00F32A5A">
              <w:rPr>
                <w:sz w:val="22"/>
                <w:szCs w:val="22"/>
              </w:rPr>
              <w:t xml:space="preserve"> </w:t>
            </w:r>
            <w:r w:rsidRPr="00F32A5A">
              <w:rPr>
                <w:b/>
                <w:bCs/>
                <w:sz w:val="22"/>
                <w:szCs w:val="22"/>
              </w:rPr>
              <w:t>brutto</w:t>
            </w:r>
          </w:p>
          <w:p w14:paraId="479B5E09" w14:textId="77777777" w:rsidR="00B90706" w:rsidRPr="00F32A5A" w:rsidRDefault="00B90706" w:rsidP="002F3BAE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F32A5A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F32A5A">
              <w:rPr>
                <w:color w:val="000000"/>
                <w:sz w:val="22"/>
                <w:szCs w:val="22"/>
              </w:rPr>
              <w:t>:</w:t>
            </w:r>
          </w:p>
          <w:p w14:paraId="2E7368FF" w14:textId="22C58CCC" w:rsidR="00B90706" w:rsidRPr="00F32A5A" w:rsidRDefault="00B90706" w:rsidP="002F3BA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F32A5A">
              <w:rPr>
                <w:sz w:val="22"/>
                <w:szCs w:val="22"/>
              </w:rPr>
              <w:t xml:space="preserve">Oferta otrzymała największą ilość punktów spośród ofert podlegających ocenie - łącznie 90,00 pkt. - </w:t>
            </w:r>
            <w:r w:rsidR="00F32A5A">
              <w:rPr>
                <w:sz w:val="22"/>
                <w:szCs w:val="22"/>
              </w:rPr>
              <w:br/>
            </w:r>
            <w:r w:rsidRPr="00F32A5A">
              <w:rPr>
                <w:sz w:val="22"/>
                <w:szCs w:val="22"/>
              </w:rPr>
              <w:t>w oparciu o określone przez Zamawiającego w SWZ kryteria oceny ofert tj. przyznano: cena oferty brutto - 80,00 pkt., Ilość pojazdów pozostawionych do ciągłej dyspozycji Zamawiającego - 10,00 pkt. Oferta spełnia wszystkie wymagania formalno - prawne i jest zgodna z zapisami SWZ.</w:t>
            </w:r>
          </w:p>
        </w:tc>
      </w:tr>
      <w:tr w:rsidR="00B90706" w:rsidRPr="00F32A5A" w14:paraId="7092CC35" w14:textId="77777777" w:rsidTr="002F3BA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2E0AE" w14:textId="5314590C" w:rsidR="00B90706" w:rsidRPr="00F32A5A" w:rsidRDefault="00F32A5A" w:rsidP="002F3BAE">
            <w:pPr>
              <w:spacing w:before="120" w:after="240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Zadanie</w:t>
            </w:r>
            <w:r w:rsidR="00B90706" w:rsidRPr="00F32A5A">
              <w:rPr>
                <w:b/>
                <w:bCs/>
                <w:sz w:val="22"/>
                <w:szCs w:val="22"/>
              </w:rPr>
              <w:t xml:space="preserve"> nr 4</w:t>
            </w:r>
            <w:r w:rsidR="00B90706" w:rsidRPr="00F32A5A">
              <w:rPr>
                <w:sz w:val="22"/>
                <w:szCs w:val="22"/>
              </w:rPr>
              <w:t>: Całodobowa usługa transportu sanitarnego z zespołem podstawowym  (P) - do przewozu pacjentów w pozycji siedzącej  lub leżącej, (zespół: kierowca będący ratownikiem medycznym i ratownik medyczny)  na potrzeby  Filii 2 na terenie i poza terenem  miasta Oborniki</w:t>
            </w:r>
          </w:p>
          <w:p w14:paraId="59524422" w14:textId="447D1C68" w:rsidR="00B90706" w:rsidRPr="00F32A5A" w:rsidRDefault="00B90706" w:rsidP="002F3BAE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F32A5A">
              <w:rPr>
                <w:b/>
                <w:sz w:val="22"/>
                <w:szCs w:val="22"/>
              </w:rPr>
              <w:t>Medik</w:t>
            </w:r>
            <w:proofErr w:type="spellEnd"/>
            <w:r w:rsidRPr="00F32A5A">
              <w:rPr>
                <w:b/>
                <w:sz w:val="22"/>
                <w:szCs w:val="22"/>
              </w:rPr>
              <w:t xml:space="preserve"> 24 Sp</w:t>
            </w:r>
            <w:r w:rsidR="00F32A5A">
              <w:rPr>
                <w:b/>
                <w:sz w:val="22"/>
                <w:szCs w:val="22"/>
              </w:rPr>
              <w:t>.</w:t>
            </w:r>
            <w:r w:rsidRPr="00F32A5A">
              <w:rPr>
                <w:b/>
                <w:sz w:val="22"/>
                <w:szCs w:val="22"/>
              </w:rPr>
              <w:t xml:space="preserve"> z o.</w:t>
            </w:r>
            <w:r w:rsidR="00F32A5A">
              <w:rPr>
                <w:b/>
                <w:sz w:val="22"/>
                <w:szCs w:val="22"/>
              </w:rPr>
              <w:t xml:space="preserve"> </w:t>
            </w:r>
            <w:r w:rsidRPr="00F32A5A">
              <w:rPr>
                <w:b/>
                <w:sz w:val="22"/>
                <w:szCs w:val="22"/>
              </w:rPr>
              <w:t>o</w:t>
            </w:r>
          </w:p>
          <w:p w14:paraId="440CACC9" w14:textId="4C1BE38F" w:rsidR="00B90706" w:rsidRPr="00F32A5A" w:rsidRDefault="00F32A5A" w:rsidP="002F3BAE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Henryka </w:t>
            </w:r>
            <w:proofErr w:type="spellStart"/>
            <w:r w:rsidR="00B90706" w:rsidRPr="00F32A5A">
              <w:rPr>
                <w:bCs/>
                <w:sz w:val="22"/>
                <w:szCs w:val="22"/>
              </w:rPr>
              <w:t>Łowmiańskiego</w:t>
            </w:r>
            <w:proofErr w:type="spellEnd"/>
            <w:r w:rsidR="00B90706" w:rsidRPr="00F32A5A">
              <w:rPr>
                <w:bCs/>
                <w:sz w:val="22"/>
                <w:szCs w:val="22"/>
              </w:rPr>
              <w:t xml:space="preserve"> 18 </w:t>
            </w:r>
          </w:p>
          <w:p w14:paraId="354D6C18" w14:textId="77777777" w:rsidR="00B90706" w:rsidRPr="00F32A5A" w:rsidRDefault="00B90706" w:rsidP="002F3BAE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F32A5A">
              <w:rPr>
                <w:bCs/>
                <w:sz w:val="22"/>
                <w:szCs w:val="22"/>
              </w:rPr>
              <w:t>60-685 Poznań</w:t>
            </w:r>
          </w:p>
          <w:p w14:paraId="76389CB9" w14:textId="3821BE0A" w:rsidR="00B90706" w:rsidRPr="00F32A5A" w:rsidRDefault="00B90706" w:rsidP="002F3BAE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F32A5A">
              <w:rPr>
                <w:sz w:val="22"/>
                <w:szCs w:val="22"/>
              </w:rPr>
              <w:t xml:space="preserve">za cenę wykonania przedmiotu zamówienia w wysokości </w:t>
            </w:r>
            <w:r w:rsidRPr="00F32A5A">
              <w:rPr>
                <w:b/>
                <w:sz w:val="22"/>
                <w:szCs w:val="22"/>
              </w:rPr>
              <w:t>113 000.00 zł</w:t>
            </w:r>
            <w:r w:rsidRPr="00F32A5A">
              <w:rPr>
                <w:sz w:val="22"/>
                <w:szCs w:val="22"/>
              </w:rPr>
              <w:t xml:space="preserve"> </w:t>
            </w:r>
            <w:r w:rsidRPr="00F32A5A">
              <w:rPr>
                <w:b/>
                <w:bCs/>
                <w:sz w:val="22"/>
                <w:szCs w:val="22"/>
              </w:rPr>
              <w:t>brutto</w:t>
            </w:r>
          </w:p>
          <w:p w14:paraId="74E15466" w14:textId="77777777" w:rsidR="00B90706" w:rsidRPr="00F32A5A" w:rsidRDefault="00B90706" w:rsidP="002F3BAE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F32A5A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F32A5A">
              <w:rPr>
                <w:color w:val="000000"/>
                <w:sz w:val="22"/>
                <w:szCs w:val="22"/>
              </w:rPr>
              <w:t>:</w:t>
            </w:r>
          </w:p>
          <w:p w14:paraId="036FBC2D" w14:textId="40F030B6" w:rsidR="00B90706" w:rsidRPr="00F32A5A" w:rsidRDefault="00B90706" w:rsidP="002F3BA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F32A5A">
              <w:rPr>
                <w:sz w:val="22"/>
                <w:szCs w:val="22"/>
              </w:rPr>
              <w:t xml:space="preserve">Oferta otrzymała największą ilość punktów spośród ofert podlegających ocenie - łącznie 90,00 pkt. - </w:t>
            </w:r>
            <w:r w:rsidR="00F32A5A">
              <w:rPr>
                <w:sz w:val="22"/>
                <w:szCs w:val="22"/>
              </w:rPr>
              <w:br/>
            </w:r>
            <w:r w:rsidRPr="00F32A5A">
              <w:rPr>
                <w:sz w:val="22"/>
                <w:szCs w:val="22"/>
              </w:rPr>
              <w:t>w oparciu o określone przez Zamawiającego w SWZ kryteria oceny ofert tj. przyznano: cena oferty brutto - 80,00 pkt., Ilość pojazdów pozostawionych do ciągłej dyspozycji Zamawiającego - 10,00 pkt. Oferta spełnia wszystkie wymagania formalno - prawne i jest zgodna z zapisami SWZ.</w:t>
            </w:r>
          </w:p>
        </w:tc>
      </w:tr>
      <w:tr w:rsidR="00B90706" w:rsidRPr="00F32A5A" w14:paraId="54FB57D1" w14:textId="77777777" w:rsidTr="002F3BA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1007E" w14:textId="5D11050B" w:rsidR="00B90706" w:rsidRPr="00F32A5A" w:rsidRDefault="00F32A5A" w:rsidP="002F3BAE">
            <w:pPr>
              <w:spacing w:before="120" w:after="240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Zadanie</w:t>
            </w:r>
            <w:r w:rsidR="00B90706" w:rsidRPr="00F32A5A">
              <w:rPr>
                <w:b/>
                <w:bCs/>
                <w:sz w:val="22"/>
                <w:szCs w:val="22"/>
              </w:rPr>
              <w:t xml:space="preserve"> nr 7</w:t>
            </w:r>
            <w:r w:rsidR="00B90706" w:rsidRPr="00F32A5A">
              <w:rPr>
                <w:sz w:val="22"/>
                <w:szCs w:val="22"/>
              </w:rPr>
              <w:t>: Całodobowy przewóz materiałów biologicznych ( np. krew, organy) lub materiałów wykorzystywanych do udzielania świadczeń  zdrowotnych, wymagających specjalnych warunków transportu, wyników badań, dokumentacji medycznej   na potrzeby Filii 1 i 3</w:t>
            </w:r>
          </w:p>
          <w:p w14:paraId="036CC9B4" w14:textId="410DDF25" w:rsidR="00B90706" w:rsidRPr="00F32A5A" w:rsidRDefault="00B90706" w:rsidP="002F3BAE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F32A5A">
              <w:rPr>
                <w:b/>
                <w:sz w:val="22"/>
                <w:szCs w:val="22"/>
              </w:rPr>
              <w:t>Medik</w:t>
            </w:r>
            <w:proofErr w:type="spellEnd"/>
            <w:r w:rsidRPr="00F32A5A">
              <w:rPr>
                <w:b/>
                <w:sz w:val="22"/>
                <w:szCs w:val="22"/>
              </w:rPr>
              <w:t xml:space="preserve"> 24 Sp</w:t>
            </w:r>
            <w:r w:rsidR="00F32A5A">
              <w:rPr>
                <w:b/>
                <w:sz w:val="22"/>
                <w:szCs w:val="22"/>
              </w:rPr>
              <w:t>.</w:t>
            </w:r>
            <w:r w:rsidRPr="00F32A5A">
              <w:rPr>
                <w:b/>
                <w:sz w:val="22"/>
                <w:szCs w:val="22"/>
              </w:rPr>
              <w:t xml:space="preserve"> z o.</w:t>
            </w:r>
            <w:r w:rsidR="00F32A5A">
              <w:rPr>
                <w:b/>
                <w:sz w:val="22"/>
                <w:szCs w:val="22"/>
              </w:rPr>
              <w:t xml:space="preserve"> </w:t>
            </w:r>
            <w:r w:rsidRPr="00F32A5A">
              <w:rPr>
                <w:b/>
                <w:sz w:val="22"/>
                <w:szCs w:val="22"/>
              </w:rPr>
              <w:t>o</w:t>
            </w:r>
          </w:p>
          <w:p w14:paraId="7F82AF64" w14:textId="53CCD81D" w:rsidR="00B90706" w:rsidRPr="00F32A5A" w:rsidRDefault="00F32A5A" w:rsidP="002F3BAE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Henryka </w:t>
            </w:r>
            <w:proofErr w:type="spellStart"/>
            <w:r w:rsidR="00B90706" w:rsidRPr="00F32A5A">
              <w:rPr>
                <w:bCs/>
                <w:sz w:val="22"/>
                <w:szCs w:val="22"/>
              </w:rPr>
              <w:t>Łowmiańskiego</w:t>
            </w:r>
            <w:proofErr w:type="spellEnd"/>
            <w:r w:rsidR="00B90706" w:rsidRPr="00F32A5A">
              <w:rPr>
                <w:bCs/>
                <w:sz w:val="22"/>
                <w:szCs w:val="22"/>
              </w:rPr>
              <w:t xml:space="preserve"> 18 </w:t>
            </w:r>
          </w:p>
          <w:p w14:paraId="538F8796" w14:textId="77777777" w:rsidR="00B90706" w:rsidRPr="00F32A5A" w:rsidRDefault="00B90706" w:rsidP="002F3BAE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F32A5A">
              <w:rPr>
                <w:bCs/>
                <w:sz w:val="22"/>
                <w:szCs w:val="22"/>
              </w:rPr>
              <w:t>60-685 Poznań</w:t>
            </w:r>
          </w:p>
          <w:p w14:paraId="445173DD" w14:textId="01844627" w:rsidR="00B90706" w:rsidRPr="00F32A5A" w:rsidRDefault="00B90706" w:rsidP="002F3BAE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F32A5A">
              <w:rPr>
                <w:sz w:val="22"/>
                <w:szCs w:val="22"/>
              </w:rPr>
              <w:t xml:space="preserve">za cenę wykonania przedmiotu zamówienia w wysokości </w:t>
            </w:r>
            <w:r w:rsidRPr="00F32A5A">
              <w:rPr>
                <w:b/>
                <w:sz w:val="22"/>
                <w:szCs w:val="22"/>
              </w:rPr>
              <w:t>69 300.00 zł</w:t>
            </w:r>
            <w:r w:rsidRPr="00F32A5A">
              <w:rPr>
                <w:sz w:val="22"/>
                <w:szCs w:val="22"/>
              </w:rPr>
              <w:t xml:space="preserve"> </w:t>
            </w:r>
            <w:r w:rsidRPr="00F32A5A">
              <w:rPr>
                <w:b/>
                <w:bCs/>
                <w:sz w:val="22"/>
                <w:szCs w:val="22"/>
              </w:rPr>
              <w:t>brutto</w:t>
            </w:r>
          </w:p>
          <w:p w14:paraId="03D6AE1F" w14:textId="77777777" w:rsidR="00B90706" w:rsidRPr="00F32A5A" w:rsidRDefault="00B90706" w:rsidP="002F3BAE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F32A5A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F32A5A">
              <w:rPr>
                <w:color w:val="000000"/>
                <w:sz w:val="22"/>
                <w:szCs w:val="22"/>
              </w:rPr>
              <w:t>:</w:t>
            </w:r>
          </w:p>
          <w:p w14:paraId="5DE27DA7" w14:textId="2CA99B55" w:rsidR="00B90706" w:rsidRPr="00F32A5A" w:rsidRDefault="00B90706" w:rsidP="002F3BA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F32A5A">
              <w:rPr>
                <w:sz w:val="22"/>
                <w:szCs w:val="22"/>
              </w:rPr>
              <w:t xml:space="preserve">Oferta otrzymała największą ilość punktów spośród ofert podlegających ocenie - łącznie 90,00 pkt. - </w:t>
            </w:r>
            <w:r w:rsidR="00F32A5A">
              <w:rPr>
                <w:sz w:val="22"/>
                <w:szCs w:val="22"/>
              </w:rPr>
              <w:br/>
            </w:r>
            <w:r w:rsidRPr="00F32A5A">
              <w:rPr>
                <w:sz w:val="22"/>
                <w:szCs w:val="22"/>
              </w:rPr>
              <w:t>w oparciu o określone przez Zamawiającego w SWZ kryteria oceny ofert tj. przyznano: cena oferty brutto - 80,00 pkt., Ilość pojazdów pozostawionych do ciągłej dyspozycji Zamawiającego - 10,00 pkt. Oferta spełnia wszystkie wymagania formalno - prawne i jest zgodna z zapisami SWZ.</w:t>
            </w:r>
          </w:p>
        </w:tc>
      </w:tr>
      <w:tr w:rsidR="00B90706" w:rsidRPr="00F32A5A" w14:paraId="6633C2F9" w14:textId="77777777" w:rsidTr="002F3BA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4D932" w14:textId="10133B5F" w:rsidR="00B90706" w:rsidRPr="00F32A5A" w:rsidRDefault="00F32A5A" w:rsidP="002F3BAE">
            <w:pPr>
              <w:spacing w:before="120" w:after="240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Zadanie</w:t>
            </w:r>
            <w:r w:rsidR="00B90706" w:rsidRPr="00F32A5A">
              <w:rPr>
                <w:b/>
                <w:bCs/>
                <w:sz w:val="22"/>
                <w:szCs w:val="22"/>
              </w:rPr>
              <w:t xml:space="preserve"> nr 8</w:t>
            </w:r>
            <w:r w:rsidR="00B90706" w:rsidRPr="00F32A5A">
              <w:rPr>
                <w:sz w:val="22"/>
                <w:szCs w:val="22"/>
              </w:rPr>
              <w:t>: Całodobowy przewóz materiałów biologicznych ( np. krew, organy) lub materiałów wykorzystywanych do udzielania świadczeń  zdrowotnych, wymagających specjalnych warunków transportu, wyników badań, dokumentacji medycznej  na potrzeby Filii  2</w:t>
            </w:r>
          </w:p>
          <w:p w14:paraId="3CED3F10" w14:textId="53E55249" w:rsidR="00B90706" w:rsidRPr="00F32A5A" w:rsidRDefault="00B90706" w:rsidP="002F3BAE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F32A5A">
              <w:rPr>
                <w:b/>
                <w:sz w:val="22"/>
                <w:szCs w:val="22"/>
              </w:rPr>
              <w:t>Wojewódzka Stacja Pogotowia Ratunkowego w Poznaniu</w:t>
            </w:r>
            <w:r w:rsidR="00F32A5A">
              <w:rPr>
                <w:b/>
                <w:sz w:val="22"/>
                <w:szCs w:val="22"/>
              </w:rPr>
              <w:t xml:space="preserve"> SP ZOZ</w:t>
            </w:r>
          </w:p>
          <w:p w14:paraId="749911DD" w14:textId="77777777" w:rsidR="00B90706" w:rsidRPr="00F32A5A" w:rsidRDefault="00B90706" w:rsidP="002F3BAE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F32A5A">
              <w:rPr>
                <w:bCs/>
                <w:sz w:val="22"/>
                <w:szCs w:val="22"/>
              </w:rPr>
              <w:t xml:space="preserve">ul. Rycerska 10 </w:t>
            </w:r>
          </w:p>
          <w:p w14:paraId="2F4F4F4F" w14:textId="77777777" w:rsidR="00B90706" w:rsidRPr="00F32A5A" w:rsidRDefault="00B90706" w:rsidP="002F3BAE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F32A5A">
              <w:rPr>
                <w:bCs/>
                <w:sz w:val="22"/>
                <w:szCs w:val="22"/>
              </w:rPr>
              <w:t>60-346 Poznań</w:t>
            </w:r>
          </w:p>
          <w:p w14:paraId="10A265A4" w14:textId="4A83F958" w:rsidR="00B90706" w:rsidRPr="00F32A5A" w:rsidRDefault="00B90706" w:rsidP="002F3BAE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F32A5A">
              <w:rPr>
                <w:sz w:val="22"/>
                <w:szCs w:val="22"/>
              </w:rPr>
              <w:t xml:space="preserve">za cenę wykonania przedmiotu zamówienia w wysokości </w:t>
            </w:r>
            <w:r w:rsidRPr="00F32A5A">
              <w:rPr>
                <w:b/>
                <w:sz w:val="22"/>
                <w:szCs w:val="22"/>
              </w:rPr>
              <w:t>16 600.00 zł</w:t>
            </w:r>
            <w:r w:rsidRPr="00F32A5A">
              <w:rPr>
                <w:sz w:val="22"/>
                <w:szCs w:val="22"/>
              </w:rPr>
              <w:t xml:space="preserve"> </w:t>
            </w:r>
            <w:r w:rsidRPr="00F32A5A">
              <w:rPr>
                <w:b/>
                <w:bCs/>
                <w:sz w:val="22"/>
                <w:szCs w:val="22"/>
              </w:rPr>
              <w:t>brutto</w:t>
            </w:r>
          </w:p>
          <w:p w14:paraId="4121F32F" w14:textId="77777777" w:rsidR="00B90706" w:rsidRPr="00F32A5A" w:rsidRDefault="00B90706" w:rsidP="002F3BAE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F32A5A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F32A5A">
              <w:rPr>
                <w:color w:val="000000"/>
                <w:sz w:val="22"/>
                <w:szCs w:val="22"/>
              </w:rPr>
              <w:t>:</w:t>
            </w:r>
          </w:p>
          <w:p w14:paraId="4E7B2B2A" w14:textId="54DF6444" w:rsidR="00B90706" w:rsidRPr="00F32A5A" w:rsidRDefault="00B90706" w:rsidP="002F3BA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F32A5A">
              <w:rPr>
                <w:sz w:val="22"/>
                <w:szCs w:val="22"/>
              </w:rPr>
              <w:t xml:space="preserve">Oferta otrzymała największą ilość punktów spośród ofert podlegających ocenie - łącznie 100,00 pkt. - </w:t>
            </w:r>
            <w:r w:rsidR="00F32A5A">
              <w:rPr>
                <w:sz w:val="22"/>
                <w:szCs w:val="22"/>
              </w:rPr>
              <w:br/>
            </w:r>
            <w:r w:rsidRPr="00F32A5A">
              <w:rPr>
                <w:sz w:val="22"/>
                <w:szCs w:val="22"/>
              </w:rPr>
              <w:t>w oparciu o określone przez Zamawiającego w SWZ kryteria oceny ofert tj. przyznano: cena oferty brutto - 80,00 pkt., Ilość pojazdów pozostawionych do ciągłej dyspozycji Zamawiającego - 20,00 pkt. Oferta spełnia wszystkie wymagania formalno - prawne i jest zgodna z zapisami SWZ.</w:t>
            </w:r>
          </w:p>
        </w:tc>
      </w:tr>
      <w:tr w:rsidR="00B90706" w:rsidRPr="00F32A5A" w14:paraId="391A3EFE" w14:textId="77777777" w:rsidTr="002F3BA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BA6B1" w14:textId="30A208A0" w:rsidR="00B90706" w:rsidRPr="00F32A5A" w:rsidRDefault="00F32A5A" w:rsidP="002F3BAE">
            <w:pPr>
              <w:spacing w:before="120" w:after="240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Zadanie</w:t>
            </w:r>
            <w:r w:rsidR="00B90706" w:rsidRPr="00F32A5A">
              <w:rPr>
                <w:b/>
                <w:bCs/>
                <w:sz w:val="22"/>
                <w:szCs w:val="22"/>
              </w:rPr>
              <w:t xml:space="preserve"> nr 9</w:t>
            </w:r>
            <w:r w:rsidR="00B90706" w:rsidRPr="00F32A5A">
              <w:rPr>
                <w:sz w:val="22"/>
                <w:szCs w:val="22"/>
              </w:rPr>
              <w:t xml:space="preserve">: Całodobowa usługa transportu  Zespołu Transplantacyjnego wraz ze sprzętem w celu pobrania </w:t>
            </w:r>
            <w:r>
              <w:rPr>
                <w:sz w:val="22"/>
                <w:szCs w:val="22"/>
              </w:rPr>
              <w:br/>
            </w:r>
            <w:r w:rsidR="00B90706" w:rsidRPr="00F32A5A">
              <w:rPr>
                <w:sz w:val="22"/>
                <w:szCs w:val="22"/>
              </w:rPr>
              <w:t>i transportu narządów do przeszczepu na potrzeby  Filii 1</w:t>
            </w:r>
          </w:p>
          <w:p w14:paraId="21C6C525" w14:textId="41E5DA87" w:rsidR="00B90706" w:rsidRPr="00F32A5A" w:rsidRDefault="00B90706" w:rsidP="002F3BAE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F32A5A">
              <w:rPr>
                <w:b/>
                <w:sz w:val="22"/>
                <w:szCs w:val="22"/>
              </w:rPr>
              <w:t>Wojewódzka Stacja Pogotowia Ratunkowego w Poznaniu</w:t>
            </w:r>
            <w:r w:rsidR="00F32A5A">
              <w:rPr>
                <w:b/>
                <w:sz w:val="22"/>
                <w:szCs w:val="22"/>
              </w:rPr>
              <w:t xml:space="preserve"> SP ZOZ</w:t>
            </w:r>
          </w:p>
          <w:p w14:paraId="6185E532" w14:textId="77777777" w:rsidR="00B90706" w:rsidRPr="00F32A5A" w:rsidRDefault="00B90706" w:rsidP="002F3BAE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F32A5A">
              <w:rPr>
                <w:bCs/>
                <w:sz w:val="22"/>
                <w:szCs w:val="22"/>
              </w:rPr>
              <w:t xml:space="preserve">ul. Rycerska 10 </w:t>
            </w:r>
          </w:p>
          <w:p w14:paraId="68B69750" w14:textId="77777777" w:rsidR="00B90706" w:rsidRPr="00F32A5A" w:rsidRDefault="00B90706" w:rsidP="002F3BAE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F32A5A">
              <w:rPr>
                <w:bCs/>
                <w:sz w:val="22"/>
                <w:szCs w:val="22"/>
              </w:rPr>
              <w:t>60-346 Poznań</w:t>
            </w:r>
          </w:p>
          <w:p w14:paraId="3FD7C456" w14:textId="44018122" w:rsidR="00B90706" w:rsidRPr="00F32A5A" w:rsidRDefault="00B90706" w:rsidP="002F3BAE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F32A5A">
              <w:rPr>
                <w:sz w:val="22"/>
                <w:szCs w:val="22"/>
              </w:rPr>
              <w:t xml:space="preserve">za cenę wykonania przedmiotu zamówienia w wysokości </w:t>
            </w:r>
            <w:r w:rsidRPr="00F32A5A">
              <w:rPr>
                <w:b/>
                <w:sz w:val="22"/>
                <w:szCs w:val="22"/>
              </w:rPr>
              <w:t>47 200.00 zł</w:t>
            </w:r>
            <w:r w:rsidRPr="00F32A5A">
              <w:rPr>
                <w:sz w:val="22"/>
                <w:szCs w:val="22"/>
              </w:rPr>
              <w:t xml:space="preserve"> </w:t>
            </w:r>
            <w:r w:rsidRPr="00F32A5A">
              <w:rPr>
                <w:b/>
                <w:bCs/>
                <w:sz w:val="22"/>
                <w:szCs w:val="22"/>
              </w:rPr>
              <w:t>brutto</w:t>
            </w:r>
          </w:p>
          <w:p w14:paraId="5393DCC6" w14:textId="77777777" w:rsidR="00B90706" w:rsidRPr="00F32A5A" w:rsidRDefault="00B90706" w:rsidP="002F3BAE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F32A5A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F32A5A">
              <w:rPr>
                <w:color w:val="000000"/>
                <w:sz w:val="22"/>
                <w:szCs w:val="22"/>
              </w:rPr>
              <w:t>:</w:t>
            </w:r>
          </w:p>
          <w:p w14:paraId="6A898759" w14:textId="733F0D29" w:rsidR="00B90706" w:rsidRPr="00F32A5A" w:rsidRDefault="00B90706" w:rsidP="002F3BA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F32A5A">
              <w:rPr>
                <w:sz w:val="22"/>
                <w:szCs w:val="22"/>
              </w:rPr>
              <w:t xml:space="preserve">Oferta otrzymała największą ilość punktów spośród ofert podlegających ocenie - łącznie 100,00 pkt. - </w:t>
            </w:r>
            <w:r w:rsidR="00F32A5A">
              <w:rPr>
                <w:sz w:val="22"/>
                <w:szCs w:val="22"/>
              </w:rPr>
              <w:br/>
            </w:r>
            <w:r w:rsidRPr="00F32A5A">
              <w:rPr>
                <w:sz w:val="22"/>
                <w:szCs w:val="22"/>
              </w:rPr>
              <w:t>w oparciu o określone przez Zamawiającego w SWZ kryteria oceny ofert tj. przyznano: cena oferty brutto - 80,00 pkt., Ilość pojazdów pozostawionych do ciągłej dyspozycji Zamawiającego - 20,00 pkt. Oferta spełnia wszystkie wymagania formalno - prawne i jest zgodna z zapisami SWZ.</w:t>
            </w:r>
          </w:p>
        </w:tc>
      </w:tr>
    </w:tbl>
    <w:p w14:paraId="3EEF7210" w14:textId="77777777" w:rsidR="00D64136" w:rsidRPr="00F32A5A" w:rsidRDefault="00D64136" w:rsidP="00D64136">
      <w:pPr>
        <w:spacing w:before="360" w:after="120" w:line="276" w:lineRule="auto"/>
        <w:jc w:val="both"/>
        <w:rPr>
          <w:color w:val="000000"/>
          <w:sz w:val="22"/>
          <w:szCs w:val="22"/>
        </w:rPr>
      </w:pPr>
      <w:r w:rsidRPr="00F32A5A">
        <w:rPr>
          <w:b/>
          <w:bCs/>
          <w:color w:val="000000"/>
          <w:sz w:val="22"/>
          <w:szCs w:val="22"/>
        </w:rPr>
        <w:lastRenderedPageBreak/>
        <w:t>Punktacja przyznana ofertom w każdym kryterium oceny ofert wraz z łączną punktacją</w:t>
      </w:r>
      <w:r w:rsidRPr="00F32A5A">
        <w:rPr>
          <w:color w:val="000000"/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119"/>
        <w:gridCol w:w="3402"/>
        <w:gridCol w:w="1134"/>
      </w:tblGrid>
      <w:tr w:rsidR="00D64136" w:rsidRPr="00F32A5A" w14:paraId="65EA2F96" w14:textId="77777777" w:rsidTr="002C18F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2F796D9" w14:textId="77777777" w:rsidR="00D64136" w:rsidRPr="00F32A5A" w:rsidRDefault="00D64136" w:rsidP="005E0D0A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F32A5A">
              <w:rPr>
                <w:bCs/>
                <w:sz w:val="22"/>
                <w:szCs w:val="22"/>
              </w:rPr>
              <w:t>Część zamówienia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F62BDCC" w14:textId="77777777" w:rsidR="00D64136" w:rsidRPr="00F32A5A" w:rsidRDefault="00D64136" w:rsidP="005E0D0A">
            <w:pPr>
              <w:spacing w:before="120" w:after="120"/>
              <w:jc w:val="center"/>
              <w:rPr>
                <w:bCs/>
                <w:sz w:val="22"/>
                <w:szCs w:val="22"/>
              </w:rPr>
            </w:pPr>
            <w:r w:rsidRPr="00F32A5A">
              <w:rPr>
                <w:bCs/>
                <w:sz w:val="22"/>
                <w:szCs w:val="22"/>
              </w:rPr>
              <w:t>Wykonawca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183971" w14:textId="77777777" w:rsidR="00D64136" w:rsidRPr="00F32A5A" w:rsidRDefault="00D64136" w:rsidP="005E0D0A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F32A5A">
              <w:rPr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E60780B" w14:textId="77777777" w:rsidR="00D64136" w:rsidRPr="00F32A5A" w:rsidRDefault="00D64136" w:rsidP="005E0D0A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F32A5A">
              <w:rPr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B90706" w:rsidRPr="00F32A5A" w14:paraId="4DC0B8DB" w14:textId="77777777" w:rsidTr="002C18F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0756A" w14:textId="1E1BC6D2" w:rsidR="00B90706" w:rsidRPr="00F32A5A" w:rsidRDefault="00B90706" w:rsidP="002F3BA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F32A5A">
              <w:rPr>
                <w:sz w:val="22"/>
                <w:szCs w:val="22"/>
              </w:rPr>
              <w:t xml:space="preserve">1 - Całodobowa usługa transportu sanitarnego (T) do przewozu pacjentów w pozycji siedzącej lub leżącej, (zespół: kierowca  </w:t>
            </w:r>
            <w:r w:rsidR="002C18FE">
              <w:rPr>
                <w:sz w:val="22"/>
                <w:szCs w:val="22"/>
              </w:rPr>
              <w:br/>
            </w:r>
            <w:r w:rsidRPr="00F32A5A">
              <w:rPr>
                <w:sz w:val="22"/>
                <w:szCs w:val="22"/>
              </w:rPr>
              <w:t xml:space="preserve">i sanitariusz)  </w:t>
            </w:r>
            <w:r w:rsidR="002C18FE">
              <w:rPr>
                <w:sz w:val="22"/>
                <w:szCs w:val="22"/>
              </w:rPr>
              <w:br/>
            </w:r>
            <w:r w:rsidRPr="00F32A5A">
              <w:rPr>
                <w:sz w:val="22"/>
                <w:szCs w:val="22"/>
              </w:rPr>
              <w:t xml:space="preserve">oraz pacjentów </w:t>
            </w:r>
            <w:proofErr w:type="spellStart"/>
            <w:r w:rsidRPr="00F32A5A">
              <w:rPr>
                <w:sz w:val="22"/>
                <w:szCs w:val="22"/>
              </w:rPr>
              <w:t>bariatrycznych</w:t>
            </w:r>
            <w:proofErr w:type="spellEnd"/>
            <w:r w:rsidRPr="00F32A5A">
              <w:rPr>
                <w:sz w:val="22"/>
                <w:szCs w:val="22"/>
              </w:rPr>
              <w:t xml:space="preserve"> </w:t>
            </w:r>
            <w:r w:rsidR="002C18FE">
              <w:rPr>
                <w:sz w:val="22"/>
                <w:szCs w:val="22"/>
              </w:rPr>
              <w:br/>
            </w:r>
            <w:r w:rsidRPr="00F32A5A">
              <w:rPr>
                <w:sz w:val="22"/>
                <w:szCs w:val="22"/>
              </w:rPr>
              <w:t>(pow. 120 kg) na potrzeby Filii 1 i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5613D" w14:textId="6D585182" w:rsidR="00B90706" w:rsidRPr="00F32A5A" w:rsidRDefault="00B90706" w:rsidP="002F3BA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F32A5A">
              <w:rPr>
                <w:b/>
                <w:bCs/>
                <w:sz w:val="22"/>
                <w:szCs w:val="22"/>
              </w:rPr>
              <w:t xml:space="preserve">Wojewódzka Stacja Pogotowia Ratunkowego </w:t>
            </w:r>
            <w:r w:rsidR="002C18FE">
              <w:rPr>
                <w:b/>
                <w:bCs/>
                <w:sz w:val="22"/>
                <w:szCs w:val="22"/>
              </w:rPr>
              <w:br/>
            </w:r>
            <w:r w:rsidRPr="00F32A5A">
              <w:rPr>
                <w:b/>
                <w:bCs/>
                <w:sz w:val="22"/>
                <w:szCs w:val="22"/>
              </w:rPr>
              <w:t>w Poznaniu</w:t>
            </w:r>
            <w:r w:rsidR="002C18FE">
              <w:rPr>
                <w:b/>
                <w:bCs/>
                <w:sz w:val="22"/>
                <w:szCs w:val="22"/>
              </w:rPr>
              <w:t xml:space="preserve"> SP ZOZ</w:t>
            </w:r>
          </w:p>
          <w:p w14:paraId="7940330E" w14:textId="77777777" w:rsidR="00B90706" w:rsidRPr="00F32A5A" w:rsidRDefault="00B90706" w:rsidP="002F3BAE">
            <w:pPr>
              <w:spacing w:line="276" w:lineRule="auto"/>
              <w:rPr>
                <w:sz w:val="22"/>
                <w:szCs w:val="22"/>
              </w:rPr>
            </w:pPr>
            <w:r w:rsidRPr="00F32A5A">
              <w:rPr>
                <w:sz w:val="22"/>
                <w:szCs w:val="22"/>
              </w:rPr>
              <w:t>ul. Rycerska 10</w:t>
            </w:r>
          </w:p>
          <w:p w14:paraId="2EF38E62" w14:textId="77777777" w:rsidR="00B90706" w:rsidRPr="00F32A5A" w:rsidRDefault="00B90706" w:rsidP="002F3BA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F32A5A">
              <w:rPr>
                <w:sz w:val="22"/>
                <w:szCs w:val="22"/>
              </w:rPr>
              <w:t>60-346 Poznań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B824A" w14:textId="77777777" w:rsidR="00B90706" w:rsidRDefault="00E878B6" w:rsidP="002F3BAE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K-1</w:t>
            </w:r>
            <w:r w:rsidR="00B90706" w:rsidRPr="00F32A5A">
              <w:rPr>
                <w:sz w:val="22"/>
                <w:szCs w:val="22"/>
              </w:rPr>
              <w:t xml:space="preserve"> - Cena - 80.00</w:t>
            </w:r>
          </w:p>
          <w:p w14:paraId="703FEE7B" w14:textId="6B97D082" w:rsidR="00E878B6" w:rsidRPr="00F32A5A" w:rsidRDefault="00E878B6" w:rsidP="00E878B6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K-2</w:t>
            </w:r>
            <w:r w:rsidRPr="00F32A5A">
              <w:rPr>
                <w:sz w:val="22"/>
                <w:szCs w:val="22"/>
              </w:rPr>
              <w:t xml:space="preserve"> - Ilość pojazdów pozostawionych do ciągłej dyspozycji Zamawiającego </w:t>
            </w:r>
            <w:r>
              <w:rPr>
                <w:sz w:val="22"/>
                <w:szCs w:val="22"/>
              </w:rPr>
              <w:t>– 20,00</w:t>
            </w:r>
          </w:p>
          <w:p w14:paraId="63713ADF" w14:textId="10B7F565" w:rsidR="00E878B6" w:rsidRPr="00F32A5A" w:rsidRDefault="00E878B6" w:rsidP="002F3BAE">
            <w:pPr>
              <w:spacing w:before="40"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C6A8F" w14:textId="77777777" w:rsidR="00B90706" w:rsidRPr="00F32A5A" w:rsidRDefault="00B90706" w:rsidP="002F3BAE">
            <w:pPr>
              <w:jc w:val="center"/>
              <w:rPr>
                <w:color w:val="000000"/>
                <w:sz w:val="22"/>
                <w:szCs w:val="22"/>
              </w:rPr>
            </w:pPr>
            <w:r w:rsidRPr="00F32A5A">
              <w:rPr>
                <w:sz w:val="22"/>
                <w:szCs w:val="22"/>
              </w:rPr>
              <w:t xml:space="preserve">  100,00</w:t>
            </w:r>
          </w:p>
        </w:tc>
      </w:tr>
      <w:tr w:rsidR="00B90706" w:rsidRPr="00F32A5A" w14:paraId="65EBF7A4" w14:textId="77777777" w:rsidTr="002C18F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07948" w14:textId="1AB73271" w:rsidR="00B90706" w:rsidRPr="00F32A5A" w:rsidRDefault="00B90706" w:rsidP="002F3BA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F32A5A">
              <w:rPr>
                <w:sz w:val="22"/>
                <w:szCs w:val="22"/>
              </w:rPr>
              <w:t xml:space="preserve">1 - Całodobowa usługa transportu sanitarnego (T) do przewozu pacjentów w pozycji siedzącej lub leżącej, (zespół: kierowca  </w:t>
            </w:r>
            <w:r w:rsidR="002C18FE">
              <w:rPr>
                <w:sz w:val="22"/>
                <w:szCs w:val="22"/>
              </w:rPr>
              <w:br/>
            </w:r>
            <w:r w:rsidRPr="00F32A5A">
              <w:rPr>
                <w:sz w:val="22"/>
                <w:szCs w:val="22"/>
              </w:rPr>
              <w:t xml:space="preserve">i sanitariusz)  </w:t>
            </w:r>
            <w:r w:rsidR="002C18FE">
              <w:rPr>
                <w:sz w:val="22"/>
                <w:szCs w:val="22"/>
              </w:rPr>
              <w:br/>
            </w:r>
            <w:r w:rsidRPr="00F32A5A">
              <w:rPr>
                <w:sz w:val="22"/>
                <w:szCs w:val="22"/>
              </w:rPr>
              <w:t xml:space="preserve">oraz pacjentów </w:t>
            </w:r>
            <w:proofErr w:type="spellStart"/>
            <w:r w:rsidRPr="00F32A5A">
              <w:rPr>
                <w:sz w:val="22"/>
                <w:szCs w:val="22"/>
              </w:rPr>
              <w:t>bariatrycznych</w:t>
            </w:r>
            <w:proofErr w:type="spellEnd"/>
            <w:r w:rsidRPr="00F32A5A">
              <w:rPr>
                <w:sz w:val="22"/>
                <w:szCs w:val="22"/>
              </w:rPr>
              <w:t xml:space="preserve"> </w:t>
            </w:r>
            <w:r w:rsidR="002C18FE">
              <w:rPr>
                <w:sz w:val="22"/>
                <w:szCs w:val="22"/>
              </w:rPr>
              <w:br/>
            </w:r>
            <w:r w:rsidRPr="00F32A5A">
              <w:rPr>
                <w:sz w:val="22"/>
                <w:szCs w:val="22"/>
              </w:rPr>
              <w:t>(pow. 120 kg) na potrzeby Filii 1 i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9A32F" w14:textId="27696543" w:rsidR="00B90706" w:rsidRPr="00F32A5A" w:rsidRDefault="00B90706" w:rsidP="002F3BA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F32A5A">
              <w:rPr>
                <w:b/>
                <w:bCs/>
                <w:sz w:val="22"/>
                <w:szCs w:val="22"/>
              </w:rPr>
              <w:t>Medik</w:t>
            </w:r>
            <w:proofErr w:type="spellEnd"/>
            <w:r w:rsidRPr="00F32A5A">
              <w:rPr>
                <w:b/>
                <w:bCs/>
                <w:sz w:val="22"/>
                <w:szCs w:val="22"/>
              </w:rPr>
              <w:t xml:space="preserve"> 24 Sp</w:t>
            </w:r>
            <w:r w:rsidR="002C18FE">
              <w:rPr>
                <w:b/>
                <w:bCs/>
                <w:sz w:val="22"/>
                <w:szCs w:val="22"/>
              </w:rPr>
              <w:t>.</w:t>
            </w:r>
            <w:r w:rsidRPr="00F32A5A">
              <w:rPr>
                <w:b/>
                <w:bCs/>
                <w:sz w:val="22"/>
                <w:szCs w:val="22"/>
              </w:rPr>
              <w:t xml:space="preserve"> z o.</w:t>
            </w:r>
            <w:r w:rsidR="002C18FE">
              <w:rPr>
                <w:b/>
                <w:bCs/>
                <w:sz w:val="22"/>
                <w:szCs w:val="22"/>
              </w:rPr>
              <w:t xml:space="preserve"> </w:t>
            </w:r>
            <w:r w:rsidRPr="00F32A5A">
              <w:rPr>
                <w:b/>
                <w:bCs/>
                <w:sz w:val="22"/>
                <w:szCs w:val="22"/>
              </w:rPr>
              <w:t>o</w:t>
            </w:r>
          </w:p>
          <w:p w14:paraId="58B62ECB" w14:textId="61EDE7F6" w:rsidR="00B90706" w:rsidRPr="00F32A5A" w:rsidRDefault="002C18FE" w:rsidP="002F3BAE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Henryka </w:t>
            </w:r>
            <w:proofErr w:type="spellStart"/>
            <w:r w:rsidR="00B90706" w:rsidRPr="00F32A5A">
              <w:rPr>
                <w:sz w:val="22"/>
                <w:szCs w:val="22"/>
              </w:rPr>
              <w:t>Łowmiańskiego</w:t>
            </w:r>
            <w:proofErr w:type="spellEnd"/>
            <w:r w:rsidR="00B90706" w:rsidRPr="00F32A5A">
              <w:rPr>
                <w:sz w:val="22"/>
                <w:szCs w:val="22"/>
              </w:rPr>
              <w:t xml:space="preserve"> 18</w:t>
            </w:r>
          </w:p>
          <w:p w14:paraId="602E1117" w14:textId="77777777" w:rsidR="00B90706" w:rsidRPr="00F32A5A" w:rsidRDefault="00B90706" w:rsidP="002F3BA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F32A5A">
              <w:rPr>
                <w:sz w:val="22"/>
                <w:szCs w:val="22"/>
              </w:rPr>
              <w:t>60-685 Poznań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587C9" w14:textId="13530BC8" w:rsidR="00E878B6" w:rsidRDefault="00E878B6" w:rsidP="00E878B6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K-1</w:t>
            </w:r>
            <w:r w:rsidRPr="00F32A5A">
              <w:rPr>
                <w:sz w:val="22"/>
                <w:szCs w:val="22"/>
              </w:rPr>
              <w:t xml:space="preserve"> - Cena </w:t>
            </w:r>
            <w:r>
              <w:rPr>
                <w:sz w:val="22"/>
                <w:szCs w:val="22"/>
              </w:rPr>
              <w:t>–</w:t>
            </w:r>
            <w:r w:rsidRPr="00F32A5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62,09</w:t>
            </w:r>
          </w:p>
          <w:p w14:paraId="1FE6CF1C" w14:textId="014A338F" w:rsidR="00E878B6" w:rsidRPr="00F32A5A" w:rsidRDefault="00E878B6" w:rsidP="00E878B6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K-2</w:t>
            </w:r>
            <w:r w:rsidRPr="00F32A5A">
              <w:rPr>
                <w:sz w:val="22"/>
                <w:szCs w:val="22"/>
              </w:rPr>
              <w:t xml:space="preserve"> - Ilość pojazdów pozostawionych do ciągłej dyspozycji Zamawiającego </w:t>
            </w:r>
            <w:r>
              <w:rPr>
                <w:sz w:val="22"/>
                <w:szCs w:val="22"/>
              </w:rPr>
              <w:t>– 10,00</w:t>
            </w:r>
          </w:p>
          <w:p w14:paraId="308F672A" w14:textId="77777777" w:rsidR="00E878B6" w:rsidRDefault="00E878B6" w:rsidP="002F3BAE">
            <w:pPr>
              <w:spacing w:before="40" w:after="40"/>
              <w:rPr>
                <w:sz w:val="22"/>
                <w:szCs w:val="22"/>
              </w:rPr>
            </w:pPr>
          </w:p>
          <w:p w14:paraId="6D490905" w14:textId="16A8AE6C" w:rsidR="00B90706" w:rsidRPr="00F32A5A" w:rsidRDefault="00B90706" w:rsidP="002F3BAE">
            <w:pPr>
              <w:spacing w:before="40"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BE63A" w14:textId="77777777" w:rsidR="00B90706" w:rsidRPr="00F32A5A" w:rsidRDefault="00B90706" w:rsidP="002F3BAE">
            <w:pPr>
              <w:jc w:val="center"/>
              <w:rPr>
                <w:color w:val="000000"/>
                <w:sz w:val="22"/>
                <w:szCs w:val="22"/>
              </w:rPr>
            </w:pPr>
            <w:r w:rsidRPr="00F32A5A">
              <w:rPr>
                <w:sz w:val="22"/>
                <w:szCs w:val="22"/>
              </w:rPr>
              <w:t xml:space="preserve">  72,09</w:t>
            </w:r>
          </w:p>
        </w:tc>
      </w:tr>
      <w:tr w:rsidR="00B90706" w:rsidRPr="00F32A5A" w14:paraId="69415B6F" w14:textId="77777777" w:rsidTr="002C18F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82DBD" w14:textId="64B6916F" w:rsidR="00B90706" w:rsidRPr="00F32A5A" w:rsidRDefault="00B90706" w:rsidP="002F3BA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F32A5A">
              <w:rPr>
                <w:sz w:val="22"/>
                <w:szCs w:val="22"/>
              </w:rPr>
              <w:t xml:space="preserve">2 - Całodobowa usługa transportu sanitarnego (T)  do przewozu pacjentów w pozycji siedzącej lub leżącej, (zespół: kierowca  </w:t>
            </w:r>
            <w:r w:rsidR="002C18FE">
              <w:rPr>
                <w:sz w:val="22"/>
                <w:szCs w:val="22"/>
              </w:rPr>
              <w:br/>
            </w:r>
            <w:r w:rsidRPr="00F32A5A">
              <w:rPr>
                <w:sz w:val="22"/>
                <w:szCs w:val="22"/>
              </w:rPr>
              <w:t xml:space="preserve">i sanitariusz)  </w:t>
            </w:r>
            <w:r w:rsidR="002C18FE">
              <w:rPr>
                <w:sz w:val="22"/>
                <w:szCs w:val="22"/>
              </w:rPr>
              <w:br/>
            </w:r>
            <w:r w:rsidRPr="00F32A5A">
              <w:rPr>
                <w:sz w:val="22"/>
                <w:szCs w:val="22"/>
              </w:rPr>
              <w:t>na potrzeby Filii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F795D" w14:textId="6AAC1D45" w:rsidR="00B90706" w:rsidRPr="00F32A5A" w:rsidRDefault="00B90706" w:rsidP="002F3BA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F32A5A">
              <w:rPr>
                <w:b/>
                <w:bCs/>
                <w:sz w:val="22"/>
                <w:szCs w:val="22"/>
              </w:rPr>
              <w:t xml:space="preserve">Wojewódzka Stacja Pogotowia Ratunkowego </w:t>
            </w:r>
            <w:r w:rsidR="002C18FE">
              <w:rPr>
                <w:b/>
                <w:bCs/>
                <w:sz w:val="22"/>
                <w:szCs w:val="22"/>
              </w:rPr>
              <w:br/>
            </w:r>
            <w:r w:rsidRPr="00F32A5A">
              <w:rPr>
                <w:b/>
                <w:bCs/>
                <w:sz w:val="22"/>
                <w:szCs w:val="22"/>
              </w:rPr>
              <w:t>w Poznaniu</w:t>
            </w:r>
            <w:r w:rsidR="002C18FE">
              <w:rPr>
                <w:b/>
                <w:bCs/>
                <w:sz w:val="22"/>
                <w:szCs w:val="22"/>
              </w:rPr>
              <w:t xml:space="preserve"> SP ZOZ</w:t>
            </w:r>
          </w:p>
          <w:p w14:paraId="02EFA620" w14:textId="77777777" w:rsidR="00B90706" w:rsidRPr="00F32A5A" w:rsidRDefault="00B90706" w:rsidP="002F3BAE">
            <w:pPr>
              <w:spacing w:line="276" w:lineRule="auto"/>
              <w:rPr>
                <w:sz w:val="22"/>
                <w:szCs w:val="22"/>
              </w:rPr>
            </w:pPr>
            <w:r w:rsidRPr="00F32A5A">
              <w:rPr>
                <w:sz w:val="22"/>
                <w:szCs w:val="22"/>
              </w:rPr>
              <w:t>ul. Rycerska 10</w:t>
            </w:r>
          </w:p>
          <w:p w14:paraId="3EC4DC16" w14:textId="77777777" w:rsidR="00B90706" w:rsidRPr="00F32A5A" w:rsidRDefault="00B90706" w:rsidP="002F3BA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F32A5A">
              <w:rPr>
                <w:sz w:val="22"/>
                <w:szCs w:val="22"/>
              </w:rPr>
              <w:t>60-346 Poznań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6836E" w14:textId="77777777" w:rsidR="00E878B6" w:rsidRDefault="00E878B6" w:rsidP="00E878B6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K-1</w:t>
            </w:r>
            <w:r w:rsidRPr="00F32A5A">
              <w:rPr>
                <w:sz w:val="22"/>
                <w:szCs w:val="22"/>
              </w:rPr>
              <w:t xml:space="preserve"> - Cena - 80.00</w:t>
            </w:r>
          </w:p>
          <w:p w14:paraId="580D0C45" w14:textId="77777777" w:rsidR="00E878B6" w:rsidRPr="00F32A5A" w:rsidRDefault="00E878B6" w:rsidP="00E878B6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K-2</w:t>
            </w:r>
            <w:r w:rsidRPr="00F32A5A">
              <w:rPr>
                <w:sz w:val="22"/>
                <w:szCs w:val="22"/>
              </w:rPr>
              <w:t xml:space="preserve"> - Ilość pojazdów pozostawionych do ciągłej dyspozycji Zamawiającego </w:t>
            </w:r>
            <w:r>
              <w:rPr>
                <w:sz w:val="22"/>
                <w:szCs w:val="22"/>
              </w:rPr>
              <w:t>– 20,00</w:t>
            </w:r>
          </w:p>
          <w:p w14:paraId="5B90CD94" w14:textId="77777777" w:rsidR="00E878B6" w:rsidRDefault="00E878B6" w:rsidP="002F3BAE">
            <w:pPr>
              <w:spacing w:before="40" w:after="40"/>
              <w:rPr>
                <w:sz w:val="22"/>
                <w:szCs w:val="22"/>
              </w:rPr>
            </w:pPr>
          </w:p>
          <w:p w14:paraId="0641619E" w14:textId="09BACE7A" w:rsidR="00B90706" w:rsidRPr="00F32A5A" w:rsidRDefault="00B90706" w:rsidP="002F3BAE">
            <w:pPr>
              <w:spacing w:before="40"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A94F6" w14:textId="5239AD51" w:rsidR="00B90706" w:rsidRPr="00F32A5A" w:rsidRDefault="00B90706" w:rsidP="002F3BAE">
            <w:pPr>
              <w:jc w:val="center"/>
              <w:rPr>
                <w:color w:val="000000"/>
                <w:sz w:val="22"/>
                <w:szCs w:val="22"/>
              </w:rPr>
            </w:pPr>
            <w:r w:rsidRPr="00F32A5A">
              <w:rPr>
                <w:sz w:val="22"/>
                <w:szCs w:val="22"/>
              </w:rPr>
              <w:t xml:space="preserve">  </w:t>
            </w:r>
            <w:r w:rsidR="00E878B6">
              <w:rPr>
                <w:sz w:val="22"/>
                <w:szCs w:val="22"/>
              </w:rPr>
              <w:t>100,00</w:t>
            </w:r>
          </w:p>
        </w:tc>
      </w:tr>
      <w:tr w:rsidR="00B90706" w:rsidRPr="00F32A5A" w14:paraId="628AFC61" w14:textId="77777777" w:rsidTr="002C18F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DA8C3" w14:textId="64562232" w:rsidR="00B90706" w:rsidRPr="00F32A5A" w:rsidRDefault="00B90706" w:rsidP="002F3BA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F32A5A">
              <w:rPr>
                <w:sz w:val="22"/>
                <w:szCs w:val="22"/>
              </w:rPr>
              <w:t xml:space="preserve">2 - Całodobowa usługa transportu sanitarnego (T)  do przewozu pacjentów w pozycji siedzącej lub leżącej, (zespół: kierowca </w:t>
            </w:r>
            <w:r w:rsidR="002C18FE">
              <w:rPr>
                <w:sz w:val="22"/>
                <w:szCs w:val="22"/>
              </w:rPr>
              <w:br/>
            </w:r>
            <w:r w:rsidRPr="00F32A5A">
              <w:rPr>
                <w:sz w:val="22"/>
                <w:szCs w:val="22"/>
              </w:rPr>
              <w:t xml:space="preserve"> i sanitariusz)  </w:t>
            </w:r>
            <w:r w:rsidR="002C18FE">
              <w:rPr>
                <w:sz w:val="22"/>
                <w:szCs w:val="22"/>
              </w:rPr>
              <w:br/>
            </w:r>
            <w:r w:rsidRPr="00F32A5A">
              <w:rPr>
                <w:sz w:val="22"/>
                <w:szCs w:val="22"/>
              </w:rPr>
              <w:t>na potrzeby Filii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F791B" w14:textId="77777777" w:rsidR="002C18FE" w:rsidRPr="00F32A5A" w:rsidRDefault="002C18FE" w:rsidP="002C18F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F32A5A">
              <w:rPr>
                <w:b/>
                <w:bCs/>
                <w:sz w:val="22"/>
                <w:szCs w:val="22"/>
              </w:rPr>
              <w:t>Medik</w:t>
            </w:r>
            <w:proofErr w:type="spellEnd"/>
            <w:r w:rsidRPr="00F32A5A">
              <w:rPr>
                <w:b/>
                <w:bCs/>
                <w:sz w:val="22"/>
                <w:szCs w:val="22"/>
              </w:rPr>
              <w:t xml:space="preserve"> 24 Sp</w:t>
            </w:r>
            <w:r>
              <w:rPr>
                <w:b/>
                <w:bCs/>
                <w:sz w:val="22"/>
                <w:szCs w:val="22"/>
              </w:rPr>
              <w:t>.</w:t>
            </w:r>
            <w:r w:rsidRPr="00F32A5A">
              <w:rPr>
                <w:b/>
                <w:bCs/>
                <w:sz w:val="22"/>
                <w:szCs w:val="22"/>
              </w:rPr>
              <w:t xml:space="preserve"> z o.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F32A5A">
              <w:rPr>
                <w:b/>
                <w:bCs/>
                <w:sz w:val="22"/>
                <w:szCs w:val="22"/>
              </w:rPr>
              <w:t>o</w:t>
            </w:r>
          </w:p>
          <w:p w14:paraId="3B55D361" w14:textId="77777777" w:rsidR="002C18FE" w:rsidRPr="00F32A5A" w:rsidRDefault="002C18FE" w:rsidP="002C18FE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Henryka </w:t>
            </w:r>
            <w:proofErr w:type="spellStart"/>
            <w:r w:rsidRPr="00F32A5A">
              <w:rPr>
                <w:sz w:val="22"/>
                <w:szCs w:val="22"/>
              </w:rPr>
              <w:t>Łowmiańskiego</w:t>
            </w:r>
            <w:proofErr w:type="spellEnd"/>
            <w:r w:rsidRPr="00F32A5A">
              <w:rPr>
                <w:sz w:val="22"/>
                <w:szCs w:val="22"/>
              </w:rPr>
              <w:t xml:space="preserve"> 18</w:t>
            </w:r>
          </w:p>
          <w:p w14:paraId="66178383" w14:textId="669B1085" w:rsidR="00B90706" w:rsidRPr="00F32A5A" w:rsidRDefault="002C18FE" w:rsidP="002C18F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F32A5A">
              <w:rPr>
                <w:sz w:val="22"/>
                <w:szCs w:val="22"/>
              </w:rPr>
              <w:t>60-685 Poznań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898C4" w14:textId="0887DA7F" w:rsidR="00E878B6" w:rsidRDefault="00E878B6" w:rsidP="00E878B6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K-1</w:t>
            </w:r>
            <w:r w:rsidRPr="00F32A5A">
              <w:rPr>
                <w:sz w:val="22"/>
                <w:szCs w:val="22"/>
              </w:rPr>
              <w:t xml:space="preserve"> - Cena </w:t>
            </w:r>
            <w:r>
              <w:rPr>
                <w:sz w:val="22"/>
                <w:szCs w:val="22"/>
              </w:rPr>
              <w:t>–</w:t>
            </w:r>
            <w:r w:rsidRPr="00F32A5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69,25</w:t>
            </w:r>
          </w:p>
          <w:p w14:paraId="4E29740A" w14:textId="51D83CE3" w:rsidR="00E878B6" w:rsidRPr="00F32A5A" w:rsidRDefault="00E878B6" w:rsidP="00E878B6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K-2</w:t>
            </w:r>
            <w:r w:rsidRPr="00F32A5A">
              <w:rPr>
                <w:sz w:val="22"/>
                <w:szCs w:val="22"/>
              </w:rPr>
              <w:t xml:space="preserve"> - Ilość pojazdów pozostawionych do ciągłej dyspozycji Zamawiającego </w:t>
            </w:r>
            <w:r>
              <w:rPr>
                <w:sz w:val="22"/>
                <w:szCs w:val="22"/>
              </w:rPr>
              <w:t>– 10,00</w:t>
            </w:r>
          </w:p>
          <w:p w14:paraId="1C468CE9" w14:textId="77777777" w:rsidR="00E878B6" w:rsidRDefault="00E878B6" w:rsidP="002F3BAE">
            <w:pPr>
              <w:spacing w:before="40" w:after="40"/>
              <w:rPr>
                <w:sz w:val="22"/>
                <w:szCs w:val="22"/>
              </w:rPr>
            </w:pPr>
          </w:p>
          <w:p w14:paraId="103B4C0F" w14:textId="0AB408FC" w:rsidR="00B90706" w:rsidRPr="00F32A5A" w:rsidRDefault="00B90706" w:rsidP="002F3BAE">
            <w:pPr>
              <w:spacing w:before="40"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197D7" w14:textId="51782F1B" w:rsidR="00B90706" w:rsidRPr="00F32A5A" w:rsidRDefault="00E878B6" w:rsidP="002F3B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79,25</w:t>
            </w:r>
          </w:p>
        </w:tc>
      </w:tr>
      <w:tr w:rsidR="00B90706" w:rsidRPr="00F32A5A" w14:paraId="332B4194" w14:textId="77777777" w:rsidTr="002C18F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0F6F3" w14:textId="576AD48B" w:rsidR="00B90706" w:rsidRPr="00F32A5A" w:rsidRDefault="00B90706" w:rsidP="002F3BA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F32A5A">
              <w:rPr>
                <w:sz w:val="22"/>
                <w:szCs w:val="22"/>
              </w:rPr>
              <w:t xml:space="preserve">3 - Całodobowa usługa transportu sanitarnego z zespołem podstawowym  (P)  - do przewozu pacjentów w pozycji siedzącej  lub leżącej (zespół: kierowca będący ratownikiem medycznym i ratownik medyczny) </w:t>
            </w:r>
            <w:r w:rsidR="002C18FE">
              <w:rPr>
                <w:sz w:val="22"/>
                <w:szCs w:val="22"/>
              </w:rPr>
              <w:br/>
            </w:r>
            <w:r w:rsidRPr="00F32A5A">
              <w:rPr>
                <w:sz w:val="22"/>
                <w:szCs w:val="22"/>
              </w:rPr>
              <w:t xml:space="preserve">na potrzeby Filii 1 i 3 na terenie i poza </w:t>
            </w:r>
            <w:r w:rsidRPr="00F32A5A">
              <w:rPr>
                <w:sz w:val="22"/>
                <w:szCs w:val="22"/>
              </w:rPr>
              <w:lastRenderedPageBreak/>
              <w:t>terenem miasta Poznania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3CD2C" w14:textId="77777777" w:rsidR="002C18FE" w:rsidRPr="00F32A5A" w:rsidRDefault="002C18FE" w:rsidP="002C18F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F32A5A">
              <w:rPr>
                <w:b/>
                <w:bCs/>
                <w:sz w:val="22"/>
                <w:szCs w:val="22"/>
              </w:rPr>
              <w:lastRenderedPageBreak/>
              <w:t>Medik</w:t>
            </w:r>
            <w:proofErr w:type="spellEnd"/>
            <w:r w:rsidRPr="00F32A5A">
              <w:rPr>
                <w:b/>
                <w:bCs/>
                <w:sz w:val="22"/>
                <w:szCs w:val="22"/>
              </w:rPr>
              <w:t xml:space="preserve"> 24 Sp</w:t>
            </w:r>
            <w:r>
              <w:rPr>
                <w:b/>
                <w:bCs/>
                <w:sz w:val="22"/>
                <w:szCs w:val="22"/>
              </w:rPr>
              <w:t>.</w:t>
            </w:r>
            <w:r w:rsidRPr="00F32A5A">
              <w:rPr>
                <w:b/>
                <w:bCs/>
                <w:sz w:val="22"/>
                <w:szCs w:val="22"/>
              </w:rPr>
              <w:t xml:space="preserve"> z o.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F32A5A">
              <w:rPr>
                <w:b/>
                <w:bCs/>
                <w:sz w:val="22"/>
                <w:szCs w:val="22"/>
              </w:rPr>
              <w:t>o</w:t>
            </w:r>
          </w:p>
          <w:p w14:paraId="5132FF6E" w14:textId="77777777" w:rsidR="002C18FE" w:rsidRPr="00F32A5A" w:rsidRDefault="002C18FE" w:rsidP="002C18FE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Henryka </w:t>
            </w:r>
            <w:proofErr w:type="spellStart"/>
            <w:r w:rsidRPr="00F32A5A">
              <w:rPr>
                <w:sz w:val="22"/>
                <w:szCs w:val="22"/>
              </w:rPr>
              <w:t>Łowmiańskiego</w:t>
            </w:r>
            <w:proofErr w:type="spellEnd"/>
            <w:r w:rsidRPr="00F32A5A">
              <w:rPr>
                <w:sz w:val="22"/>
                <w:szCs w:val="22"/>
              </w:rPr>
              <w:t xml:space="preserve"> 18</w:t>
            </w:r>
          </w:p>
          <w:p w14:paraId="15C26C49" w14:textId="2C7DEEC3" w:rsidR="00B90706" w:rsidRPr="00F32A5A" w:rsidRDefault="002C18FE" w:rsidP="002C18F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F32A5A">
              <w:rPr>
                <w:sz w:val="22"/>
                <w:szCs w:val="22"/>
              </w:rPr>
              <w:t>60-685 Poznań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A90EC" w14:textId="77777777" w:rsidR="00E878B6" w:rsidRDefault="00E878B6" w:rsidP="00E878B6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K-1</w:t>
            </w:r>
            <w:r w:rsidRPr="00F32A5A">
              <w:rPr>
                <w:sz w:val="22"/>
                <w:szCs w:val="22"/>
              </w:rPr>
              <w:t xml:space="preserve"> - Cena - 80.00</w:t>
            </w:r>
          </w:p>
          <w:p w14:paraId="54A6AC70" w14:textId="45858160" w:rsidR="00E878B6" w:rsidRPr="00F32A5A" w:rsidRDefault="00E878B6" w:rsidP="00E878B6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K-2</w:t>
            </w:r>
            <w:r w:rsidRPr="00F32A5A">
              <w:rPr>
                <w:sz w:val="22"/>
                <w:szCs w:val="22"/>
              </w:rPr>
              <w:t xml:space="preserve"> - Ilość pojazdów pozostawionych do ciągłej dyspozycji Zamawiającego </w:t>
            </w:r>
            <w:r>
              <w:rPr>
                <w:sz w:val="22"/>
                <w:szCs w:val="22"/>
              </w:rPr>
              <w:t>– 10,00</w:t>
            </w:r>
          </w:p>
          <w:p w14:paraId="1608F924" w14:textId="77777777" w:rsidR="00E878B6" w:rsidRDefault="00E878B6" w:rsidP="002F3BAE">
            <w:pPr>
              <w:spacing w:before="40" w:after="40"/>
              <w:rPr>
                <w:sz w:val="22"/>
                <w:szCs w:val="22"/>
              </w:rPr>
            </w:pPr>
          </w:p>
          <w:p w14:paraId="696840D9" w14:textId="6E6F6D5E" w:rsidR="00B90706" w:rsidRPr="00F32A5A" w:rsidRDefault="00B90706" w:rsidP="002F3BAE">
            <w:pPr>
              <w:spacing w:before="40"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CAF3B" w14:textId="4DD7E4C0" w:rsidR="00B90706" w:rsidRPr="00F32A5A" w:rsidRDefault="00E878B6" w:rsidP="002F3B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90,00</w:t>
            </w:r>
          </w:p>
        </w:tc>
      </w:tr>
      <w:tr w:rsidR="00B90706" w:rsidRPr="00F32A5A" w14:paraId="2890424C" w14:textId="77777777" w:rsidTr="002C18F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F87C2" w14:textId="3868C66B" w:rsidR="00B90706" w:rsidRPr="00F32A5A" w:rsidRDefault="00B90706" w:rsidP="002F3BA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F32A5A">
              <w:rPr>
                <w:sz w:val="22"/>
                <w:szCs w:val="22"/>
              </w:rPr>
              <w:t xml:space="preserve">3 - Całodobowa usługa transportu sanitarnego z zespołem podstawowym  (P)  - do przewozu pacjentów w pozycji siedzącej  lub leżącej (zespół: kierowca będący ratownikiem medycznym i ratownik medyczny) </w:t>
            </w:r>
            <w:r w:rsidR="002C18FE">
              <w:rPr>
                <w:sz w:val="22"/>
                <w:szCs w:val="22"/>
              </w:rPr>
              <w:br/>
            </w:r>
            <w:r w:rsidRPr="00F32A5A">
              <w:rPr>
                <w:sz w:val="22"/>
                <w:szCs w:val="22"/>
              </w:rPr>
              <w:t>na potrzeby Filii 1 i 3 na terenie i poza terenem miasta Poznania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7F1C5" w14:textId="6EBA2F49" w:rsidR="00B90706" w:rsidRPr="00F32A5A" w:rsidRDefault="00B90706" w:rsidP="002F3BA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F32A5A">
              <w:rPr>
                <w:b/>
                <w:bCs/>
                <w:sz w:val="22"/>
                <w:szCs w:val="22"/>
              </w:rPr>
              <w:t xml:space="preserve">Wojewódzka Stacja Pogotowia Ratunkowego </w:t>
            </w:r>
            <w:r w:rsidR="002C18FE">
              <w:rPr>
                <w:b/>
                <w:bCs/>
                <w:sz w:val="22"/>
                <w:szCs w:val="22"/>
              </w:rPr>
              <w:br/>
            </w:r>
            <w:r w:rsidRPr="00F32A5A">
              <w:rPr>
                <w:b/>
                <w:bCs/>
                <w:sz w:val="22"/>
                <w:szCs w:val="22"/>
              </w:rPr>
              <w:t>w Poznaniu</w:t>
            </w:r>
            <w:r w:rsidR="002C18FE">
              <w:rPr>
                <w:b/>
                <w:bCs/>
                <w:sz w:val="22"/>
                <w:szCs w:val="22"/>
              </w:rPr>
              <w:t xml:space="preserve"> SP ZOZ</w:t>
            </w:r>
          </w:p>
          <w:p w14:paraId="3A52F9AB" w14:textId="77777777" w:rsidR="00B90706" w:rsidRPr="00F32A5A" w:rsidRDefault="00B90706" w:rsidP="002F3BAE">
            <w:pPr>
              <w:spacing w:line="276" w:lineRule="auto"/>
              <w:rPr>
                <w:sz w:val="22"/>
                <w:szCs w:val="22"/>
              </w:rPr>
            </w:pPr>
            <w:r w:rsidRPr="00F32A5A">
              <w:rPr>
                <w:sz w:val="22"/>
                <w:szCs w:val="22"/>
              </w:rPr>
              <w:t>ul. Rycerska 10</w:t>
            </w:r>
          </w:p>
          <w:p w14:paraId="1C40EC91" w14:textId="77777777" w:rsidR="00B90706" w:rsidRPr="00F32A5A" w:rsidRDefault="00B90706" w:rsidP="002F3BA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F32A5A">
              <w:rPr>
                <w:sz w:val="22"/>
                <w:szCs w:val="22"/>
              </w:rPr>
              <w:t>60-346 Poznań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AD96F" w14:textId="791F1D53" w:rsidR="00E878B6" w:rsidRDefault="00E878B6" w:rsidP="00E878B6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K-1</w:t>
            </w:r>
            <w:r w:rsidRPr="00F32A5A">
              <w:rPr>
                <w:sz w:val="22"/>
                <w:szCs w:val="22"/>
              </w:rPr>
              <w:t xml:space="preserve"> - Cena </w:t>
            </w:r>
            <w:r>
              <w:rPr>
                <w:sz w:val="22"/>
                <w:szCs w:val="22"/>
              </w:rPr>
              <w:t>–</w:t>
            </w:r>
            <w:r w:rsidRPr="00F32A5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12,84</w:t>
            </w:r>
          </w:p>
          <w:p w14:paraId="25E44481" w14:textId="77777777" w:rsidR="00E878B6" w:rsidRPr="00F32A5A" w:rsidRDefault="00E878B6" w:rsidP="00E878B6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K-2</w:t>
            </w:r>
            <w:r w:rsidRPr="00F32A5A">
              <w:rPr>
                <w:sz w:val="22"/>
                <w:szCs w:val="22"/>
              </w:rPr>
              <w:t xml:space="preserve"> - Ilość pojazdów pozostawionych do ciągłej dyspozycji Zamawiającego </w:t>
            </w:r>
            <w:r>
              <w:rPr>
                <w:sz w:val="22"/>
                <w:szCs w:val="22"/>
              </w:rPr>
              <w:t>– 20,00</w:t>
            </w:r>
          </w:p>
          <w:p w14:paraId="33AFE85F" w14:textId="77777777" w:rsidR="00E878B6" w:rsidRDefault="00E878B6" w:rsidP="002F3BAE">
            <w:pPr>
              <w:spacing w:before="40" w:after="40"/>
              <w:rPr>
                <w:sz w:val="22"/>
                <w:szCs w:val="22"/>
              </w:rPr>
            </w:pPr>
          </w:p>
          <w:p w14:paraId="0CD3F20B" w14:textId="374C0D49" w:rsidR="00B90706" w:rsidRPr="00F32A5A" w:rsidRDefault="00B90706" w:rsidP="002F3BAE">
            <w:pPr>
              <w:spacing w:before="40"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935C3" w14:textId="233159BB" w:rsidR="00B90706" w:rsidRPr="00F32A5A" w:rsidRDefault="00E878B6" w:rsidP="002F3B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32,84</w:t>
            </w:r>
          </w:p>
        </w:tc>
      </w:tr>
      <w:tr w:rsidR="00B90706" w:rsidRPr="00F32A5A" w14:paraId="7EE76A1C" w14:textId="77777777" w:rsidTr="002C18F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C29E3" w14:textId="1992EB19" w:rsidR="00B90706" w:rsidRPr="00F32A5A" w:rsidRDefault="00B90706" w:rsidP="002F3BA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F32A5A">
              <w:rPr>
                <w:sz w:val="22"/>
                <w:szCs w:val="22"/>
              </w:rPr>
              <w:t xml:space="preserve">4 - Całodobowa usługa transportu sanitarnego z zespołem podstawowym  (P) - do przewozu pacjentów w pozycji siedzącej  lub leżącej, (zespół: kierowca będący ratownikiem medycznym i ratownik medyczny)  </w:t>
            </w:r>
            <w:r w:rsidR="002C18FE">
              <w:rPr>
                <w:sz w:val="22"/>
                <w:szCs w:val="22"/>
              </w:rPr>
              <w:br/>
            </w:r>
            <w:r w:rsidRPr="00F32A5A">
              <w:rPr>
                <w:sz w:val="22"/>
                <w:szCs w:val="22"/>
              </w:rPr>
              <w:t xml:space="preserve">na potrzeby  Filii 2 </w:t>
            </w:r>
            <w:r w:rsidR="002C18FE">
              <w:rPr>
                <w:sz w:val="22"/>
                <w:szCs w:val="22"/>
              </w:rPr>
              <w:br/>
            </w:r>
            <w:r w:rsidRPr="00F32A5A">
              <w:rPr>
                <w:sz w:val="22"/>
                <w:szCs w:val="22"/>
              </w:rPr>
              <w:t>na terenie i poza terenem  miasta Oborniki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3D17C" w14:textId="77777777" w:rsidR="002C18FE" w:rsidRPr="00F32A5A" w:rsidRDefault="002C18FE" w:rsidP="002C18F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F32A5A">
              <w:rPr>
                <w:b/>
                <w:bCs/>
                <w:sz w:val="22"/>
                <w:szCs w:val="22"/>
              </w:rPr>
              <w:t>Medik</w:t>
            </w:r>
            <w:proofErr w:type="spellEnd"/>
            <w:r w:rsidRPr="00F32A5A">
              <w:rPr>
                <w:b/>
                <w:bCs/>
                <w:sz w:val="22"/>
                <w:szCs w:val="22"/>
              </w:rPr>
              <w:t xml:space="preserve"> 24 Sp</w:t>
            </w:r>
            <w:r>
              <w:rPr>
                <w:b/>
                <w:bCs/>
                <w:sz w:val="22"/>
                <w:szCs w:val="22"/>
              </w:rPr>
              <w:t>.</w:t>
            </w:r>
            <w:r w:rsidRPr="00F32A5A">
              <w:rPr>
                <w:b/>
                <w:bCs/>
                <w:sz w:val="22"/>
                <w:szCs w:val="22"/>
              </w:rPr>
              <w:t xml:space="preserve"> z o.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F32A5A">
              <w:rPr>
                <w:b/>
                <w:bCs/>
                <w:sz w:val="22"/>
                <w:szCs w:val="22"/>
              </w:rPr>
              <w:t>o</w:t>
            </w:r>
          </w:p>
          <w:p w14:paraId="12084483" w14:textId="77777777" w:rsidR="002C18FE" w:rsidRPr="00F32A5A" w:rsidRDefault="002C18FE" w:rsidP="002C18FE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Henryka </w:t>
            </w:r>
            <w:proofErr w:type="spellStart"/>
            <w:r w:rsidRPr="00F32A5A">
              <w:rPr>
                <w:sz w:val="22"/>
                <w:szCs w:val="22"/>
              </w:rPr>
              <w:t>Łowmiańskiego</w:t>
            </w:r>
            <w:proofErr w:type="spellEnd"/>
            <w:r w:rsidRPr="00F32A5A">
              <w:rPr>
                <w:sz w:val="22"/>
                <w:szCs w:val="22"/>
              </w:rPr>
              <w:t xml:space="preserve"> 18</w:t>
            </w:r>
          </w:p>
          <w:p w14:paraId="6AD07425" w14:textId="62390D7C" w:rsidR="00B90706" w:rsidRPr="00F32A5A" w:rsidRDefault="002C18FE" w:rsidP="002C18F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F32A5A">
              <w:rPr>
                <w:sz w:val="22"/>
                <w:szCs w:val="22"/>
              </w:rPr>
              <w:t>60-685 Poznań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12D55" w14:textId="77777777" w:rsidR="00E878B6" w:rsidRDefault="00E878B6" w:rsidP="00E878B6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K-1</w:t>
            </w:r>
            <w:r w:rsidRPr="00F32A5A">
              <w:rPr>
                <w:sz w:val="22"/>
                <w:szCs w:val="22"/>
              </w:rPr>
              <w:t xml:space="preserve"> - Cena - 80.00</w:t>
            </w:r>
          </w:p>
          <w:p w14:paraId="70B4F1D0" w14:textId="3E662DF5" w:rsidR="00E878B6" w:rsidRPr="00F32A5A" w:rsidRDefault="00E878B6" w:rsidP="00E878B6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K-2</w:t>
            </w:r>
            <w:r w:rsidRPr="00F32A5A">
              <w:rPr>
                <w:sz w:val="22"/>
                <w:szCs w:val="22"/>
              </w:rPr>
              <w:t xml:space="preserve"> - Ilość pojazdów pozostawionych do ciągłej dyspozycji Zamawiającego </w:t>
            </w:r>
            <w:r>
              <w:rPr>
                <w:sz w:val="22"/>
                <w:szCs w:val="22"/>
              </w:rPr>
              <w:t>– 10,00</w:t>
            </w:r>
          </w:p>
          <w:p w14:paraId="3B979D7A" w14:textId="77777777" w:rsidR="00E878B6" w:rsidRDefault="00E878B6" w:rsidP="002F3BAE">
            <w:pPr>
              <w:spacing w:before="40" w:after="40"/>
              <w:rPr>
                <w:sz w:val="22"/>
                <w:szCs w:val="22"/>
              </w:rPr>
            </w:pPr>
          </w:p>
          <w:p w14:paraId="4EAD927D" w14:textId="6B29BDA4" w:rsidR="00B90706" w:rsidRPr="00F32A5A" w:rsidRDefault="00B90706" w:rsidP="002F3BAE">
            <w:pPr>
              <w:spacing w:before="40"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9A04C" w14:textId="4482DB74" w:rsidR="00B90706" w:rsidRPr="00F32A5A" w:rsidRDefault="00E878B6" w:rsidP="002F3B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90,00</w:t>
            </w:r>
          </w:p>
        </w:tc>
      </w:tr>
      <w:tr w:rsidR="00B90706" w:rsidRPr="00F32A5A" w14:paraId="4B1A6911" w14:textId="77777777" w:rsidTr="002C18F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EA099" w14:textId="43AFF7CD" w:rsidR="00B90706" w:rsidRPr="00F32A5A" w:rsidRDefault="00B90706" w:rsidP="002F3BA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F32A5A">
              <w:rPr>
                <w:sz w:val="22"/>
                <w:szCs w:val="22"/>
              </w:rPr>
              <w:t xml:space="preserve">4 - Całodobowa usługa transportu sanitarnego z zespołem podstawowym  (P) - do przewozu pacjentów w pozycji siedzącej  lub leżącej, (zespół: kierowca będący ratownikiem medycznym i ratownik medyczny)  </w:t>
            </w:r>
            <w:r w:rsidR="002C18FE">
              <w:rPr>
                <w:sz w:val="22"/>
                <w:szCs w:val="22"/>
              </w:rPr>
              <w:br/>
            </w:r>
            <w:r w:rsidRPr="00F32A5A">
              <w:rPr>
                <w:sz w:val="22"/>
                <w:szCs w:val="22"/>
              </w:rPr>
              <w:t xml:space="preserve">na potrzeby  Filii 2 </w:t>
            </w:r>
            <w:r w:rsidR="002C18FE">
              <w:rPr>
                <w:sz w:val="22"/>
                <w:szCs w:val="22"/>
              </w:rPr>
              <w:br/>
            </w:r>
            <w:r w:rsidRPr="00F32A5A">
              <w:rPr>
                <w:sz w:val="22"/>
                <w:szCs w:val="22"/>
              </w:rPr>
              <w:t>na terenie i poza terenem  miasta Oborniki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3BAC4" w14:textId="00AF60B3" w:rsidR="00B90706" w:rsidRPr="00F32A5A" w:rsidRDefault="00B90706" w:rsidP="002F3BA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F32A5A">
              <w:rPr>
                <w:b/>
                <w:bCs/>
                <w:sz w:val="22"/>
                <w:szCs w:val="22"/>
              </w:rPr>
              <w:t xml:space="preserve">Wojewódzka Stacja Pogotowia Ratunkowego </w:t>
            </w:r>
            <w:r w:rsidR="002C18FE">
              <w:rPr>
                <w:b/>
                <w:bCs/>
                <w:sz w:val="22"/>
                <w:szCs w:val="22"/>
              </w:rPr>
              <w:br/>
            </w:r>
            <w:r w:rsidRPr="00F32A5A">
              <w:rPr>
                <w:b/>
                <w:bCs/>
                <w:sz w:val="22"/>
                <w:szCs w:val="22"/>
              </w:rPr>
              <w:t>w Poznaniu</w:t>
            </w:r>
            <w:r w:rsidR="002C18FE">
              <w:rPr>
                <w:b/>
                <w:bCs/>
                <w:sz w:val="22"/>
                <w:szCs w:val="22"/>
              </w:rPr>
              <w:t xml:space="preserve"> SP ZOZ</w:t>
            </w:r>
          </w:p>
          <w:p w14:paraId="28E0B8FC" w14:textId="77777777" w:rsidR="00B90706" w:rsidRPr="00F32A5A" w:rsidRDefault="00B90706" w:rsidP="002F3BAE">
            <w:pPr>
              <w:spacing w:line="276" w:lineRule="auto"/>
              <w:rPr>
                <w:sz w:val="22"/>
                <w:szCs w:val="22"/>
              </w:rPr>
            </w:pPr>
            <w:r w:rsidRPr="00F32A5A">
              <w:rPr>
                <w:sz w:val="22"/>
                <w:szCs w:val="22"/>
              </w:rPr>
              <w:t>ul. Rycerska 10</w:t>
            </w:r>
          </w:p>
          <w:p w14:paraId="502575D6" w14:textId="77777777" w:rsidR="00B90706" w:rsidRPr="00F32A5A" w:rsidRDefault="00B90706" w:rsidP="002F3BA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F32A5A">
              <w:rPr>
                <w:sz w:val="22"/>
                <w:szCs w:val="22"/>
              </w:rPr>
              <w:t>60-346 Poznań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42F9C" w14:textId="29841B02" w:rsidR="00E878B6" w:rsidRDefault="00E878B6" w:rsidP="00E878B6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K-1</w:t>
            </w:r>
            <w:r w:rsidRPr="00F32A5A">
              <w:rPr>
                <w:sz w:val="22"/>
                <w:szCs w:val="22"/>
              </w:rPr>
              <w:t xml:space="preserve"> - Cena </w:t>
            </w:r>
            <w:r>
              <w:rPr>
                <w:sz w:val="22"/>
                <w:szCs w:val="22"/>
              </w:rPr>
              <w:t>–</w:t>
            </w:r>
            <w:r w:rsidRPr="00F32A5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29,16</w:t>
            </w:r>
          </w:p>
          <w:p w14:paraId="19A36E2F" w14:textId="77777777" w:rsidR="00E878B6" w:rsidRPr="00F32A5A" w:rsidRDefault="00E878B6" w:rsidP="00E878B6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K-2</w:t>
            </w:r>
            <w:r w:rsidRPr="00F32A5A">
              <w:rPr>
                <w:sz w:val="22"/>
                <w:szCs w:val="22"/>
              </w:rPr>
              <w:t xml:space="preserve"> - Ilość pojazdów pozostawionych do ciągłej dyspozycji Zamawiającego </w:t>
            </w:r>
            <w:r>
              <w:rPr>
                <w:sz w:val="22"/>
                <w:szCs w:val="22"/>
              </w:rPr>
              <w:t>– 20,00</w:t>
            </w:r>
          </w:p>
          <w:p w14:paraId="6ADB316E" w14:textId="77777777" w:rsidR="00E878B6" w:rsidRDefault="00E878B6" w:rsidP="002F3BAE">
            <w:pPr>
              <w:spacing w:before="40" w:after="40"/>
              <w:rPr>
                <w:sz w:val="22"/>
                <w:szCs w:val="22"/>
              </w:rPr>
            </w:pPr>
          </w:p>
          <w:p w14:paraId="30EDE719" w14:textId="43EDCAF7" w:rsidR="00B90706" w:rsidRPr="00F32A5A" w:rsidRDefault="00B90706" w:rsidP="002F3BAE">
            <w:pPr>
              <w:spacing w:before="40"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76FD7" w14:textId="5FE7351F" w:rsidR="00B90706" w:rsidRPr="00F32A5A" w:rsidRDefault="00E878B6" w:rsidP="002F3B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49,16</w:t>
            </w:r>
          </w:p>
        </w:tc>
      </w:tr>
      <w:tr w:rsidR="00B90706" w:rsidRPr="00F32A5A" w14:paraId="395878C7" w14:textId="77777777" w:rsidTr="002C18F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D8279" w14:textId="7D6C8813" w:rsidR="00B90706" w:rsidRPr="00F32A5A" w:rsidRDefault="00B90706" w:rsidP="002F3BA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F32A5A">
              <w:rPr>
                <w:sz w:val="22"/>
                <w:szCs w:val="22"/>
              </w:rPr>
              <w:t xml:space="preserve">7 - Całodobowy przewóz materiałów biologicznych </w:t>
            </w:r>
            <w:r w:rsidR="002C18FE">
              <w:rPr>
                <w:sz w:val="22"/>
                <w:szCs w:val="22"/>
              </w:rPr>
              <w:br/>
            </w:r>
            <w:r w:rsidRPr="00F32A5A">
              <w:rPr>
                <w:sz w:val="22"/>
                <w:szCs w:val="22"/>
              </w:rPr>
              <w:t xml:space="preserve">(np. krew, organy) </w:t>
            </w:r>
            <w:r w:rsidR="002C18FE">
              <w:rPr>
                <w:sz w:val="22"/>
                <w:szCs w:val="22"/>
              </w:rPr>
              <w:br/>
            </w:r>
            <w:r w:rsidRPr="00F32A5A">
              <w:rPr>
                <w:sz w:val="22"/>
                <w:szCs w:val="22"/>
              </w:rPr>
              <w:t xml:space="preserve">lub materiałów wykorzystywanych </w:t>
            </w:r>
            <w:r w:rsidR="002C18FE">
              <w:rPr>
                <w:sz w:val="22"/>
                <w:szCs w:val="22"/>
              </w:rPr>
              <w:br/>
            </w:r>
            <w:r w:rsidRPr="00F32A5A">
              <w:rPr>
                <w:sz w:val="22"/>
                <w:szCs w:val="22"/>
              </w:rPr>
              <w:t xml:space="preserve">do udzielania świadczeń  </w:t>
            </w:r>
            <w:r w:rsidRPr="00F32A5A">
              <w:rPr>
                <w:sz w:val="22"/>
                <w:szCs w:val="22"/>
              </w:rPr>
              <w:lastRenderedPageBreak/>
              <w:t xml:space="preserve">zdrowotnych, wymagających specjalnych warunków transportu, wyników badań, dokumentacji medycznej   </w:t>
            </w:r>
            <w:r w:rsidR="002C18FE">
              <w:rPr>
                <w:sz w:val="22"/>
                <w:szCs w:val="22"/>
              </w:rPr>
              <w:br/>
            </w:r>
            <w:r w:rsidRPr="00F32A5A">
              <w:rPr>
                <w:sz w:val="22"/>
                <w:szCs w:val="22"/>
              </w:rPr>
              <w:t>na potrzeby Filii 1 i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C2F5A" w14:textId="77777777" w:rsidR="002C18FE" w:rsidRPr="00F32A5A" w:rsidRDefault="002C18FE" w:rsidP="002C18F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F32A5A">
              <w:rPr>
                <w:b/>
                <w:bCs/>
                <w:sz w:val="22"/>
                <w:szCs w:val="22"/>
              </w:rPr>
              <w:lastRenderedPageBreak/>
              <w:t>Medik</w:t>
            </w:r>
            <w:proofErr w:type="spellEnd"/>
            <w:r w:rsidRPr="00F32A5A">
              <w:rPr>
                <w:b/>
                <w:bCs/>
                <w:sz w:val="22"/>
                <w:szCs w:val="22"/>
              </w:rPr>
              <w:t xml:space="preserve"> 24 Sp</w:t>
            </w:r>
            <w:r>
              <w:rPr>
                <w:b/>
                <w:bCs/>
                <w:sz w:val="22"/>
                <w:szCs w:val="22"/>
              </w:rPr>
              <w:t>.</w:t>
            </w:r>
            <w:r w:rsidRPr="00F32A5A">
              <w:rPr>
                <w:b/>
                <w:bCs/>
                <w:sz w:val="22"/>
                <w:szCs w:val="22"/>
              </w:rPr>
              <w:t xml:space="preserve"> z o.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F32A5A">
              <w:rPr>
                <w:b/>
                <w:bCs/>
                <w:sz w:val="22"/>
                <w:szCs w:val="22"/>
              </w:rPr>
              <w:t>o</w:t>
            </w:r>
          </w:p>
          <w:p w14:paraId="58F14139" w14:textId="77777777" w:rsidR="002C18FE" w:rsidRPr="00F32A5A" w:rsidRDefault="002C18FE" w:rsidP="002C18FE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Henryka </w:t>
            </w:r>
            <w:proofErr w:type="spellStart"/>
            <w:r w:rsidRPr="00F32A5A">
              <w:rPr>
                <w:sz w:val="22"/>
                <w:szCs w:val="22"/>
              </w:rPr>
              <w:t>Łowmiańskiego</w:t>
            </w:r>
            <w:proofErr w:type="spellEnd"/>
            <w:r w:rsidRPr="00F32A5A">
              <w:rPr>
                <w:sz w:val="22"/>
                <w:szCs w:val="22"/>
              </w:rPr>
              <w:t xml:space="preserve"> 18</w:t>
            </w:r>
          </w:p>
          <w:p w14:paraId="434C5B90" w14:textId="3A600405" w:rsidR="00B90706" w:rsidRPr="00F32A5A" w:rsidRDefault="002C18FE" w:rsidP="002C18F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F32A5A">
              <w:rPr>
                <w:sz w:val="22"/>
                <w:szCs w:val="22"/>
              </w:rPr>
              <w:t>60-685 Poznań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41974" w14:textId="77777777" w:rsidR="00E878B6" w:rsidRDefault="00E878B6" w:rsidP="00E878B6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K-1</w:t>
            </w:r>
            <w:r w:rsidRPr="00F32A5A">
              <w:rPr>
                <w:sz w:val="22"/>
                <w:szCs w:val="22"/>
              </w:rPr>
              <w:t xml:space="preserve"> - Cena - 80.00</w:t>
            </w:r>
          </w:p>
          <w:p w14:paraId="49F168BB" w14:textId="7D9B8D6E" w:rsidR="00E878B6" w:rsidRPr="00F32A5A" w:rsidRDefault="00E878B6" w:rsidP="00E878B6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K-2</w:t>
            </w:r>
            <w:r w:rsidRPr="00F32A5A">
              <w:rPr>
                <w:sz w:val="22"/>
                <w:szCs w:val="22"/>
              </w:rPr>
              <w:t xml:space="preserve"> - Ilość pojazdów pozostawionych do ciągłej dyspozycji Zamawiającego </w:t>
            </w:r>
            <w:r>
              <w:rPr>
                <w:sz w:val="22"/>
                <w:szCs w:val="22"/>
              </w:rPr>
              <w:t>– 10,00</w:t>
            </w:r>
          </w:p>
          <w:p w14:paraId="3AF257EE" w14:textId="77777777" w:rsidR="00E878B6" w:rsidRDefault="00E878B6" w:rsidP="002F3BAE">
            <w:pPr>
              <w:spacing w:before="40" w:after="40"/>
              <w:rPr>
                <w:sz w:val="22"/>
                <w:szCs w:val="22"/>
              </w:rPr>
            </w:pPr>
          </w:p>
          <w:p w14:paraId="28103CFD" w14:textId="39C7A536" w:rsidR="00B90706" w:rsidRPr="00F32A5A" w:rsidRDefault="00B90706" w:rsidP="002F3BAE">
            <w:pPr>
              <w:spacing w:before="40"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0876F" w14:textId="02EF84D6" w:rsidR="00B90706" w:rsidRPr="00F32A5A" w:rsidRDefault="00E878B6" w:rsidP="002F3B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90,00</w:t>
            </w:r>
          </w:p>
        </w:tc>
      </w:tr>
      <w:tr w:rsidR="00B90706" w:rsidRPr="00F32A5A" w14:paraId="14774118" w14:textId="77777777" w:rsidTr="002C18F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E40C3" w14:textId="1ED57E4E" w:rsidR="00B90706" w:rsidRPr="00F32A5A" w:rsidRDefault="00B90706" w:rsidP="002F3BA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F32A5A">
              <w:rPr>
                <w:sz w:val="22"/>
                <w:szCs w:val="22"/>
              </w:rPr>
              <w:t xml:space="preserve">7 - Całodobowy przewóz materiałów biologicznych </w:t>
            </w:r>
            <w:r w:rsidR="002C18FE">
              <w:rPr>
                <w:sz w:val="22"/>
                <w:szCs w:val="22"/>
              </w:rPr>
              <w:br/>
            </w:r>
            <w:r w:rsidRPr="00F32A5A">
              <w:rPr>
                <w:sz w:val="22"/>
                <w:szCs w:val="22"/>
              </w:rPr>
              <w:t xml:space="preserve">(np. krew, organy) </w:t>
            </w:r>
            <w:r w:rsidR="002C18FE">
              <w:rPr>
                <w:sz w:val="22"/>
                <w:szCs w:val="22"/>
              </w:rPr>
              <w:br/>
            </w:r>
            <w:r w:rsidRPr="00F32A5A">
              <w:rPr>
                <w:sz w:val="22"/>
                <w:szCs w:val="22"/>
              </w:rPr>
              <w:t xml:space="preserve">lub materiałów wykorzystywanych </w:t>
            </w:r>
            <w:r w:rsidR="002C18FE">
              <w:rPr>
                <w:sz w:val="22"/>
                <w:szCs w:val="22"/>
              </w:rPr>
              <w:br/>
            </w:r>
            <w:r w:rsidRPr="00F32A5A">
              <w:rPr>
                <w:sz w:val="22"/>
                <w:szCs w:val="22"/>
              </w:rPr>
              <w:t xml:space="preserve">do udzielania świadczeń  zdrowotnych, wymagających specjalnych warunków transportu, wyników badań, dokumentacji medycznej   </w:t>
            </w:r>
            <w:r w:rsidR="002C18FE">
              <w:rPr>
                <w:sz w:val="22"/>
                <w:szCs w:val="22"/>
              </w:rPr>
              <w:br/>
            </w:r>
            <w:r w:rsidRPr="00F32A5A">
              <w:rPr>
                <w:sz w:val="22"/>
                <w:szCs w:val="22"/>
              </w:rPr>
              <w:t>na potrzeby Filii 1 i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743D8" w14:textId="0B1AF86F" w:rsidR="00B90706" w:rsidRPr="00F32A5A" w:rsidRDefault="00B90706" w:rsidP="002F3BA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F32A5A">
              <w:rPr>
                <w:b/>
                <w:bCs/>
                <w:sz w:val="22"/>
                <w:szCs w:val="22"/>
              </w:rPr>
              <w:t xml:space="preserve">Wojewódzka Stacja Pogotowia Ratunkowego </w:t>
            </w:r>
            <w:r w:rsidR="002C18FE">
              <w:rPr>
                <w:b/>
                <w:bCs/>
                <w:sz w:val="22"/>
                <w:szCs w:val="22"/>
              </w:rPr>
              <w:br/>
            </w:r>
            <w:r w:rsidRPr="00F32A5A">
              <w:rPr>
                <w:b/>
                <w:bCs/>
                <w:sz w:val="22"/>
                <w:szCs w:val="22"/>
              </w:rPr>
              <w:t>w Poznaniu</w:t>
            </w:r>
            <w:r w:rsidR="002C18FE">
              <w:rPr>
                <w:b/>
                <w:bCs/>
                <w:sz w:val="22"/>
                <w:szCs w:val="22"/>
              </w:rPr>
              <w:t xml:space="preserve"> SP ZOZ</w:t>
            </w:r>
          </w:p>
          <w:p w14:paraId="04E2887E" w14:textId="77777777" w:rsidR="00B90706" w:rsidRPr="00F32A5A" w:rsidRDefault="00B90706" w:rsidP="002F3BAE">
            <w:pPr>
              <w:spacing w:line="276" w:lineRule="auto"/>
              <w:rPr>
                <w:sz w:val="22"/>
                <w:szCs w:val="22"/>
              </w:rPr>
            </w:pPr>
            <w:r w:rsidRPr="00F32A5A">
              <w:rPr>
                <w:sz w:val="22"/>
                <w:szCs w:val="22"/>
              </w:rPr>
              <w:t>ul. Rycerska 10</w:t>
            </w:r>
          </w:p>
          <w:p w14:paraId="019B0725" w14:textId="77777777" w:rsidR="00B90706" w:rsidRPr="00F32A5A" w:rsidRDefault="00B90706" w:rsidP="002F3BA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F32A5A">
              <w:rPr>
                <w:sz w:val="22"/>
                <w:szCs w:val="22"/>
              </w:rPr>
              <w:t>60-346 Poznań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838C7" w14:textId="02F117D4" w:rsidR="00E878B6" w:rsidRDefault="00E878B6" w:rsidP="00E878B6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K-1</w:t>
            </w:r>
            <w:r w:rsidRPr="00F32A5A">
              <w:rPr>
                <w:sz w:val="22"/>
                <w:szCs w:val="22"/>
              </w:rPr>
              <w:t xml:space="preserve"> - Cena </w:t>
            </w:r>
            <w:r>
              <w:rPr>
                <w:sz w:val="22"/>
                <w:szCs w:val="22"/>
              </w:rPr>
              <w:t>–</w:t>
            </w:r>
            <w:r w:rsidRPr="00F32A5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37,87</w:t>
            </w:r>
          </w:p>
          <w:p w14:paraId="6FF718A9" w14:textId="77777777" w:rsidR="00E878B6" w:rsidRPr="00F32A5A" w:rsidRDefault="00E878B6" w:rsidP="00E878B6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K-2</w:t>
            </w:r>
            <w:r w:rsidRPr="00F32A5A">
              <w:rPr>
                <w:sz w:val="22"/>
                <w:szCs w:val="22"/>
              </w:rPr>
              <w:t xml:space="preserve"> - Ilość pojazdów pozostawionych do ciągłej dyspozycji Zamawiającego </w:t>
            </w:r>
            <w:r>
              <w:rPr>
                <w:sz w:val="22"/>
                <w:szCs w:val="22"/>
              </w:rPr>
              <w:t>– 20,00</w:t>
            </w:r>
          </w:p>
          <w:p w14:paraId="6C8C9049" w14:textId="77777777" w:rsidR="00E878B6" w:rsidRDefault="00E878B6" w:rsidP="002F3BAE">
            <w:pPr>
              <w:spacing w:before="40" w:after="40"/>
              <w:rPr>
                <w:sz w:val="22"/>
                <w:szCs w:val="22"/>
              </w:rPr>
            </w:pPr>
          </w:p>
          <w:p w14:paraId="0146672A" w14:textId="762BC1E1" w:rsidR="00B90706" w:rsidRPr="00F32A5A" w:rsidRDefault="00B90706" w:rsidP="002F3BAE">
            <w:pPr>
              <w:spacing w:before="40"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05EF3" w14:textId="113CF18A" w:rsidR="00B90706" w:rsidRPr="00F32A5A" w:rsidRDefault="00E878B6" w:rsidP="002F3B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57,87</w:t>
            </w:r>
          </w:p>
        </w:tc>
      </w:tr>
      <w:tr w:rsidR="00B90706" w:rsidRPr="00F32A5A" w14:paraId="34E21C16" w14:textId="77777777" w:rsidTr="002C18F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8F262" w14:textId="42B0AC1A" w:rsidR="00B90706" w:rsidRPr="00F32A5A" w:rsidRDefault="00B90706" w:rsidP="002F3BA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F32A5A">
              <w:rPr>
                <w:sz w:val="22"/>
                <w:szCs w:val="22"/>
              </w:rPr>
              <w:t xml:space="preserve">8 - Całodobowy przewóz materiałów biologicznych </w:t>
            </w:r>
            <w:r w:rsidR="002C18FE">
              <w:rPr>
                <w:sz w:val="22"/>
                <w:szCs w:val="22"/>
              </w:rPr>
              <w:br/>
            </w:r>
            <w:r w:rsidRPr="00F32A5A">
              <w:rPr>
                <w:sz w:val="22"/>
                <w:szCs w:val="22"/>
              </w:rPr>
              <w:t xml:space="preserve">(np. krew, organy) </w:t>
            </w:r>
            <w:r w:rsidR="002C18FE">
              <w:rPr>
                <w:sz w:val="22"/>
                <w:szCs w:val="22"/>
              </w:rPr>
              <w:br/>
            </w:r>
            <w:r w:rsidRPr="00F32A5A">
              <w:rPr>
                <w:sz w:val="22"/>
                <w:szCs w:val="22"/>
              </w:rPr>
              <w:t xml:space="preserve">lub materiałów wykorzystywanych </w:t>
            </w:r>
            <w:r w:rsidR="002C18FE">
              <w:rPr>
                <w:sz w:val="22"/>
                <w:szCs w:val="22"/>
              </w:rPr>
              <w:br/>
            </w:r>
            <w:r w:rsidRPr="00F32A5A">
              <w:rPr>
                <w:sz w:val="22"/>
                <w:szCs w:val="22"/>
              </w:rPr>
              <w:t xml:space="preserve">do udzielania świadczeń  zdrowotnych, wymagających specjalnych warunków transportu, wyników badań, dokumentacji medycznej  </w:t>
            </w:r>
            <w:r w:rsidR="002C18FE">
              <w:rPr>
                <w:sz w:val="22"/>
                <w:szCs w:val="22"/>
              </w:rPr>
              <w:br/>
            </w:r>
            <w:r w:rsidRPr="00F32A5A">
              <w:rPr>
                <w:sz w:val="22"/>
                <w:szCs w:val="22"/>
              </w:rPr>
              <w:t>na potrzeby Filii 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770F7" w14:textId="595C0192" w:rsidR="00B90706" w:rsidRPr="00F32A5A" w:rsidRDefault="00B90706" w:rsidP="002F3BA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F32A5A">
              <w:rPr>
                <w:b/>
                <w:bCs/>
                <w:sz w:val="22"/>
                <w:szCs w:val="22"/>
              </w:rPr>
              <w:t xml:space="preserve">Wojewódzka Stacja Pogotowia Ratunkowego </w:t>
            </w:r>
            <w:r w:rsidR="002C18FE">
              <w:rPr>
                <w:b/>
                <w:bCs/>
                <w:sz w:val="22"/>
                <w:szCs w:val="22"/>
              </w:rPr>
              <w:br/>
            </w:r>
            <w:r w:rsidRPr="00F32A5A">
              <w:rPr>
                <w:b/>
                <w:bCs/>
                <w:sz w:val="22"/>
                <w:szCs w:val="22"/>
              </w:rPr>
              <w:t>w Poznaniu</w:t>
            </w:r>
            <w:r w:rsidR="002C18FE">
              <w:rPr>
                <w:b/>
                <w:bCs/>
                <w:sz w:val="22"/>
                <w:szCs w:val="22"/>
              </w:rPr>
              <w:t xml:space="preserve"> SP ZOZ</w:t>
            </w:r>
          </w:p>
          <w:p w14:paraId="67C5ABFD" w14:textId="77777777" w:rsidR="00B90706" w:rsidRPr="00F32A5A" w:rsidRDefault="00B90706" w:rsidP="002F3BAE">
            <w:pPr>
              <w:spacing w:line="276" w:lineRule="auto"/>
              <w:rPr>
                <w:sz w:val="22"/>
                <w:szCs w:val="22"/>
              </w:rPr>
            </w:pPr>
            <w:r w:rsidRPr="00F32A5A">
              <w:rPr>
                <w:sz w:val="22"/>
                <w:szCs w:val="22"/>
              </w:rPr>
              <w:t>ul. Rycerska 10</w:t>
            </w:r>
          </w:p>
          <w:p w14:paraId="2563F748" w14:textId="77777777" w:rsidR="00B90706" w:rsidRPr="00F32A5A" w:rsidRDefault="00B90706" w:rsidP="002F3BA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F32A5A">
              <w:rPr>
                <w:sz w:val="22"/>
                <w:szCs w:val="22"/>
              </w:rPr>
              <w:t>60-346 Poznań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9C6BD" w14:textId="77777777" w:rsidR="00E878B6" w:rsidRDefault="00E878B6" w:rsidP="00E878B6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K-1</w:t>
            </w:r>
            <w:r w:rsidRPr="00F32A5A">
              <w:rPr>
                <w:sz w:val="22"/>
                <w:szCs w:val="22"/>
              </w:rPr>
              <w:t xml:space="preserve"> - Cena - 80.00</w:t>
            </w:r>
          </w:p>
          <w:p w14:paraId="4B7A0A17" w14:textId="77777777" w:rsidR="00E878B6" w:rsidRPr="00F32A5A" w:rsidRDefault="00E878B6" w:rsidP="00E878B6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K-2</w:t>
            </w:r>
            <w:r w:rsidRPr="00F32A5A">
              <w:rPr>
                <w:sz w:val="22"/>
                <w:szCs w:val="22"/>
              </w:rPr>
              <w:t xml:space="preserve"> - Ilość pojazdów pozostawionych do ciągłej dyspozycji Zamawiającego </w:t>
            </w:r>
            <w:r>
              <w:rPr>
                <w:sz w:val="22"/>
                <w:szCs w:val="22"/>
              </w:rPr>
              <w:t>– 20,00</w:t>
            </w:r>
          </w:p>
          <w:p w14:paraId="638F3B9C" w14:textId="77777777" w:rsidR="00E878B6" w:rsidRDefault="00E878B6" w:rsidP="002F3BAE">
            <w:pPr>
              <w:spacing w:before="40" w:after="40"/>
              <w:rPr>
                <w:sz w:val="22"/>
                <w:szCs w:val="22"/>
              </w:rPr>
            </w:pPr>
          </w:p>
          <w:p w14:paraId="314D7D1F" w14:textId="34241FE5" w:rsidR="00B90706" w:rsidRPr="00F32A5A" w:rsidRDefault="00B90706" w:rsidP="002F3BAE">
            <w:pPr>
              <w:spacing w:before="40"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5D752" w14:textId="5BC1C80A" w:rsidR="00B90706" w:rsidRPr="00F32A5A" w:rsidRDefault="00E878B6" w:rsidP="002F3B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100,00</w:t>
            </w:r>
          </w:p>
        </w:tc>
      </w:tr>
      <w:tr w:rsidR="00B90706" w:rsidRPr="00F32A5A" w14:paraId="1E6CC804" w14:textId="77777777" w:rsidTr="002C18F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C53C7" w14:textId="5ED71B88" w:rsidR="00B90706" w:rsidRPr="00F32A5A" w:rsidRDefault="00B90706" w:rsidP="002F3BA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F32A5A">
              <w:rPr>
                <w:sz w:val="22"/>
                <w:szCs w:val="22"/>
              </w:rPr>
              <w:t xml:space="preserve">8 - Całodobowy przewóz materiałów biologicznych </w:t>
            </w:r>
            <w:r w:rsidR="002C18FE">
              <w:rPr>
                <w:sz w:val="22"/>
                <w:szCs w:val="22"/>
              </w:rPr>
              <w:br/>
            </w:r>
            <w:r w:rsidRPr="00F32A5A">
              <w:rPr>
                <w:sz w:val="22"/>
                <w:szCs w:val="22"/>
              </w:rPr>
              <w:t xml:space="preserve">(np. krew, organy) </w:t>
            </w:r>
            <w:r w:rsidR="002C18FE">
              <w:rPr>
                <w:sz w:val="22"/>
                <w:szCs w:val="22"/>
              </w:rPr>
              <w:br/>
            </w:r>
            <w:r w:rsidRPr="00F32A5A">
              <w:rPr>
                <w:sz w:val="22"/>
                <w:szCs w:val="22"/>
              </w:rPr>
              <w:t xml:space="preserve">lub materiałów wykorzystywanych </w:t>
            </w:r>
            <w:r w:rsidR="002C18FE">
              <w:rPr>
                <w:sz w:val="22"/>
                <w:szCs w:val="22"/>
              </w:rPr>
              <w:br/>
            </w:r>
            <w:r w:rsidRPr="00F32A5A">
              <w:rPr>
                <w:sz w:val="22"/>
                <w:szCs w:val="22"/>
              </w:rPr>
              <w:t xml:space="preserve">do udzielania świadczeń  zdrowotnych, wymagających specjalnych warunków transportu, wyników badań, dokumentacji medycznej  </w:t>
            </w:r>
            <w:r w:rsidR="002C18FE">
              <w:rPr>
                <w:sz w:val="22"/>
                <w:szCs w:val="22"/>
              </w:rPr>
              <w:br/>
            </w:r>
            <w:r w:rsidRPr="00F32A5A">
              <w:rPr>
                <w:sz w:val="22"/>
                <w:szCs w:val="22"/>
              </w:rPr>
              <w:t>na potrzeby Filii 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1C630" w14:textId="77777777" w:rsidR="002C18FE" w:rsidRPr="00F32A5A" w:rsidRDefault="002C18FE" w:rsidP="002C18F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F32A5A">
              <w:rPr>
                <w:b/>
                <w:bCs/>
                <w:sz w:val="22"/>
                <w:szCs w:val="22"/>
              </w:rPr>
              <w:t>Medik</w:t>
            </w:r>
            <w:proofErr w:type="spellEnd"/>
            <w:r w:rsidRPr="00F32A5A">
              <w:rPr>
                <w:b/>
                <w:bCs/>
                <w:sz w:val="22"/>
                <w:szCs w:val="22"/>
              </w:rPr>
              <w:t xml:space="preserve"> 24 Sp</w:t>
            </w:r>
            <w:r>
              <w:rPr>
                <w:b/>
                <w:bCs/>
                <w:sz w:val="22"/>
                <w:szCs w:val="22"/>
              </w:rPr>
              <w:t>.</w:t>
            </w:r>
            <w:r w:rsidRPr="00F32A5A">
              <w:rPr>
                <w:b/>
                <w:bCs/>
                <w:sz w:val="22"/>
                <w:szCs w:val="22"/>
              </w:rPr>
              <w:t xml:space="preserve"> z o.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F32A5A">
              <w:rPr>
                <w:b/>
                <w:bCs/>
                <w:sz w:val="22"/>
                <w:szCs w:val="22"/>
              </w:rPr>
              <w:t>o</w:t>
            </w:r>
          </w:p>
          <w:p w14:paraId="3E7CFA07" w14:textId="77777777" w:rsidR="002C18FE" w:rsidRPr="00F32A5A" w:rsidRDefault="002C18FE" w:rsidP="002C18FE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Henryka </w:t>
            </w:r>
            <w:proofErr w:type="spellStart"/>
            <w:r w:rsidRPr="00F32A5A">
              <w:rPr>
                <w:sz w:val="22"/>
                <w:szCs w:val="22"/>
              </w:rPr>
              <w:t>Łowmiańskiego</w:t>
            </w:r>
            <w:proofErr w:type="spellEnd"/>
            <w:r w:rsidRPr="00F32A5A">
              <w:rPr>
                <w:sz w:val="22"/>
                <w:szCs w:val="22"/>
              </w:rPr>
              <w:t xml:space="preserve"> 18</w:t>
            </w:r>
          </w:p>
          <w:p w14:paraId="21386209" w14:textId="5B90A92C" w:rsidR="00B90706" w:rsidRPr="00F32A5A" w:rsidRDefault="002C18FE" w:rsidP="002C18F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F32A5A">
              <w:rPr>
                <w:sz w:val="22"/>
                <w:szCs w:val="22"/>
              </w:rPr>
              <w:t>60-685 Poznań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B23B2" w14:textId="67533B70" w:rsidR="00E878B6" w:rsidRDefault="00E878B6" w:rsidP="00E878B6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K-1</w:t>
            </w:r>
            <w:r w:rsidRPr="00F32A5A">
              <w:rPr>
                <w:sz w:val="22"/>
                <w:szCs w:val="22"/>
              </w:rPr>
              <w:t xml:space="preserve"> - Cena </w:t>
            </w:r>
            <w:r>
              <w:rPr>
                <w:sz w:val="22"/>
                <w:szCs w:val="22"/>
              </w:rPr>
              <w:t>–</w:t>
            </w:r>
            <w:r w:rsidRPr="00F32A5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66,53</w:t>
            </w:r>
          </w:p>
          <w:p w14:paraId="44153363" w14:textId="7714E8F5" w:rsidR="00E878B6" w:rsidRPr="00F32A5A" w:rsidRDefault="00E878B6" w:rsidP="00E878B6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K-2</w:t>
            </w:r>
            <w:r w:rsidRPr="00F32A5A">
              <w:rPr>
                <w:sz w:val="22"/>
                <w:szCs w:val="22"/>
              </w:rPr>
              <w:t xml:space="preserve"> - Ilość pojazdów pozostawionych do ciągłej dyspozycji Zamawiającego </w:t>
            </w:r>
            <w:r>
              <w:rPr>
                <w:sz w:val="22"/>
                <w:szCs w:val="22"/>
              </w:rPr>
              <w:t>– 10,00</w:t>
            </w:r>
          </w:p>
          <w:p w14:paraId="2D874552" w14:textId="77777777" w:rsidR="00E878B6" w:rsidRDefault="00E878B6" w:rsidP="002F3BAE">
            <w:pPr>
              <w:spacing w:before="40" w:after="40"/>
              <w:rPr>
                <w:sz w:val="22"/>
                <w:szCs w:val="22"/>
              </w:rPr>
            </w:pPr>
          </w:p>
          <w:p w14:paraId="45A24A46" w14:textId="05E1CA53" w:rsidR="00B90706" w:rsidRPr="00F32A5A" w:rsidRDefault="00B90706" w:rsidP="002F3BAE">
            <w:pPr>
              <w:spacing w:before="40"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845DA" w14:textId="2F9518B6" w:rsidR="00B90706" w:rsidRPr="00F32A5A" w:rsidRDefault="00B90706" w:rsidP="002F3BAE">
            <w:pPr>
              <w:jc w:val="center"/>
              <w:rPr>
                <w:color w:val="000000"/>
                <w:sz w:val="22"/>
                <w:szCs w:val="22"/>
              </w:rPr>
            </w:pPr>
            <w:r w:rsidRPr="00F32A5A">
              <w:rPr>
                <w:sz w:val="22"/>
                <w:szCs w:val="22"/>
              </w:rPr>
              <w:t xml:space="preserve">  </w:t>
            </w:r>
            <w:r w:rsidR="00E878B6">
              <w:rPr>
                <w:sz w:val="22"/>
                <w:szCs w:val="22"/>
              </w:rPr>
              <w:t>76,53</w:t>
            </w:r>
          </w:p>
        </w:tc>
      </w:tr>
      <w:tr w:rsidR="00B90706" w:rsidRPr="00F32A5A" w14:paraId="56E3CE27" w14:textId="77777777" w:rsidTr="002C18F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1F2D5" w14:textId="522D3C00" w:rsidR="00B90706" w:rsidRPr="00F32A5A" w:rsidRDefault="00B90706" w:rsidP="002F3BA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F32A5A">
              <w:rPr>
                <w:sz w:val="22"/>
                <w:szCs w:val="22"/>
              </w:rPr>
              <w:t xml:space="preserve">9 - Całodobowa usługa transportu  Zespołu Transplantacyjnego </w:t>
            </w:r>
            <w:r w:rsidRPr="00F32A5A">
              <w:rPr>
                <w:sz w:val="22"/>
                <w:szCs w:val="22"/>
              </w:rPr>
              <w:lastRenderedPageBreak/>
              <w:t xml:space="preserve">wraz ze sprzętem </w:t>
            </w:r>
            <w:r w:rsidR="002C18FE">
              <w:rPr>
                <w:sz w:val="22"/>
                <w:szCs w:val="22"/>
              </w:rPr>
              <w:br/>
            </w:r>
            <w:r w:rsidRPr="00F32A5A">
              <w:rPr>
                <w:sz w:val="22"/>
                <w:szCs w:val="22"/>
              </w:rPr>
              <w:t xml:space="preserve">w celu pobrania </w:t>
            </w:r>
            <w:r w:rsidR="002C18FE">
              <w:rPr>
                <w:sz w:val="22"/>
                <w:szCs w:val="22"/>
              </w:rPr>
              <w:br/>
            </w:r>
            <w:r w:rsidRPr="00F32A5A">
              <w:rPr>
                <w:sz w:val="22"/>
                <w:szCs w:val="22"/>
              </w:rPr>
              <w:t xml:space="preserve">i transportu narządów do przeszczepu </w:t>
            </w:r>
            <w:r w:rsidR="002C18FE">
              <w:rPr>
                <w:sz w:val="22"/>
                <w:szCs w:val="22"/>
              </w:rPr>
              <w:br/>
            </w:r>
            <w:r w:rsidRPr="00F32A5A">
              <w:rPr>
                <w:sz w:val="22"/>
                <w:szCs w:val="22"/>
              </w:rPr>
              <w:t>na potrzeby  Filii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DA3C1" w14:textId="4E1C7D8E" w:rsidR="00B90706" w:rsidRPr="00F32A5A" w:rsidRDefault="00B90706" w:rsidP="002F3BA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F32A5A">
              <w:rPr>
                <w:b/>
                <w:bCs/>
                <w:sz w:val="22"/>
                <w:szCs w:val="22"/>
              </w:rPr>
              <w:lastRenderedPageBreak/>
              <w:t xml:space="preserve">Wojewódzka Stacja Pogotowia Ratunkowego </w:t>
            </w:r>
            <w:r w:rsidR="002C18FE">
              <w:rPr>
                <w:b/>
                <w:bCs/>
                <w:sz w:val="22"/>
                <w:szCs w:val="22"/>
              </w:rPr>
              <w:br/>
            </w:r>
            <w:r w:rsidRPr="00F32A5A">
              <w:rPr>
                <w:b/>
                <w:bCs/>
                <w:sz w:val="22"/>
                <w:szCs w:val="22"/>
              </w:rPr>
              <w:lastRenderedPageBreak/>
              <w:t>w Poznaniu</w:t>
            </w:r>
            <w:r w:rsidR="002C18FE">
              <w:rPr>
                <w:b/>
                <w:bCs/>
                <w:sz w:val="22"/>
                <w:szCs w:val="22"/>
              </w:rPr>
              <w:t xml:space="preserve"> SP ZOZ</w:t>
            </w:r>
          </w:p>
          <w:p w14:paraId="4D4FFCCD" w14:textId="77777777" w:rsidR="00B90706" w:rsidRPr="00F32A5A" w:rsidRDefault="00B90706" w:rsidP="002F3BAE">
            <w:pPr>
              <w:spacing w:line="276" w:lineRule="auto"/>
              <w:rPr>
                <w:sz w:val="22"/>
                <w:szCs w:val="22"/>
              </w:rPr>
            </w:pPr>
            <w:r w:rsidRPr="00F32A5A">
              <w:rPr>
                <w:sz w:val="22"/>
                <w:szCs w:val="22"/>
              </w:rPr>
              <w:t>ul. Rycerska 10</w:t>
            </w:r>
          </w:p>
          <w:p w14:paraId="10A22E93" w14:textId="77777777" w:rsidR="00B90706" w:rsidRPr="00F32A5A" w:rsidRDefault="00B90706" w:rsidP="002F3BA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F32A5A">
              <w:rPr>
                <w:sz w:val="22"/>
                <w:szCs w:val="22"/>
              </w:rPr>
              <w:t>60-346 Poznań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8EBE5" w14:textId="77777777" w:rsidR="00E878B6" w:rsidRDefault="00E878B6" w:rsidP="00E878B6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K-1</w:t>
            </w:r>
            <w:r w:rsidRPr="00F32A5A">
              <w:rPr>
                <w:sz w:val="22"/>
                <w:szCs w:val="22"/>
              </w:rPr>
              <w:t xml:space="preserve"> - Cena - 80.00</w:t>
            </w:r>
          </w:p>
          <w:p w14:paraId="4B3E98F1" w14:textId="77777777" w:rsidR="00E878B6" w:rsidRPr="00F32A5A" w:rsidRDefault="00E878B6" w:rsidP="00E878B6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K-2</w:t>
            </w:r>
            <w:r w:rsidRPr="00F32A5A">
              <w:rPr>
                <w:sz w:val="22"/>
                <w:szCs w:val="22"/>
              </w:rPr>
              <w:t xml:space="preserve"> - Ilość pojazdów pozostawionych do ciągłej </w:t>
            </w:r>
            <w:r w:rsidRPr="00F32A5A">
              <w:rPr>
                <w:sz w:val="22"/>
                <w:szCs w:val="22"/>
              </w:rPr>
              <w:lastRenderedPageBreak/>
              <w:t xml:space="preserve">dyspozycji Zamawiającego </w:t>
            </w:r>
            <w:r>
              <w:rPr>
                <w:sz w:val="22"/>
                <w:szCs w:val="22"/>
              </w:rPr>
              <w:t>– 20,00</w:t>
            </w:r>
          </w:p>
          <w:p w14:paraId="3A073CEC" w14:textId="77777777" w:rsidR="00E878B6" w:rsidRDefault="00E878B6" w:rsidP="002F3BAE">
            <w:pPr>
              <w:spacing w:before="40" w:after="40"/>
              <w:rPr>
                <w:sz w:val="22"/>
                <w:szCs w:val="22"/>
              </w:rPr>
            </w:pPr>
          </w:p>
          <w:p w14:paraId="1AC37BC4" w14:textId="1C6BEE4E" w:rsidR="00B90706" w:rsidRPr="00F32A5A" w:rsidRDefault="00B90706" w:rsidP="002F3BAE">
            <w:pPr>
              <w:spacing w:before="40"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FDFA6" w14:textId="61768F7F" w:rsidR="00B90706" w:rsidRPr="00F32A5A" w:rsidRDefault="00E878B6" w:rsidP="002F3B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100,00</w:t>
            </w:r>
          </w:p>
        </w:tc>
      </w:tr>
      <w:tr w:rsidR="00B90706" w:rsidRPr="00F32A5A" w14:paraId="2670AFFF" w14:textId="77777777" w:rsidTr="002C18F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888C1" w14:textId="30099ACA" w:rsidR="00B90706" w:rsidRPr="00F32A5A" w:rsidRDefault="00B90706" w:rsidP="002F3BA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F32A5A">
              <w:rPr>
                <w:sz w:val="22"/>
                <w:szCs w:val="22"/>
              </w:rPr>
              <w:t xml:space="preserve">9 - Całodobowa usługa transportu  Zespołu Transplantacyjnego wraz ze sprzętem </w:t>
            </w:r>
            <w:r w:rsidR="002C18FE">
              <w:rPr>
                <w:sz w:val="22"/>
                <w:szCs w:val="22"/>
              </w:rPr>
              <w:br/>
            </w:r>
            <w:r w:rsidRPr="00F32A5A">
              <w:rPr>
                <w:sz w:val="22"/>
                <w:szCs w:val="22"/>
              </w:rPr>
              <w:t xml:space="preserve">w celu pobrania </w:t>
            </w:r>
            <w:r w:rsidR="002C18FE">
              <w:rPr>
                <w:sz w:val="22"/>
                <w:szCs w:val="22"/>
              </w:rPr>
              <w:br/>
            </w:r>
            <w:r w:rsidRPr="00F32A5A">
              <w:rPr>
                <w:sz w:val="22"/>
                <w:szCs w:val="22"/>
              </w:rPr>
              <w:t xml:space="preserve">i transportu narządów do przeszczepu </w:t>
            </w:r>
            <w:r w:rsidR="002C18FE">
              <w:rPr>
                <w:sz w:val="22"/>
                <w:szCs w:val="22"/>
              </w:rPr>
              <w:br/>
            </w:r>
            <w:r w:rsidRPr="00F32A5A">
              <w:rPr>
                <w:sz w:val="22"/>
                <w:szCs w:val="22"/>
              </w:rPr>
              <w:t>na potrzeby  Filii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DB404" w14:textId="77777777" w:rsidR="002C18FE" w:rsidRPr="00F32A5A" w:rsidRDefault="002C18FE" w:rsidP="002C18F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F32A5A">
              <w:rPr>
                <w:b/>
                <w:bCs/>
                <w:sz w:val="22"/>
                <w:szCs w:val="22"/>
              </w:rPr>
              <w:t>Medik</w:t>
            </w:r>
            <w:proofErr w:type="spellEnd"/>
            <w:r w:rsidRPr="00F32A5A">
              <w:rPr>
                <w:b/>
                <w:bCs/>
                <w:sz w:val="22"/>
                <w:szCs w:val="22"/>
              </w:rPr>
              <w:t xml:space="preserve"> 24 Sp</w:t>
            </w:r>
            <w:r>
              <w:rPr>
                <w:b/>
                <w:bCs/>
                <w:sz w:val="22"/>
                <w:szCs w:val="22"/>
              </w:rPr>
              <w:t>.</w:t>
            </w:r>
            <w:r w:rsidRPr="00F32A5A">
              <w:rPr>
                <w:b/>
                <w:bCs/>
                <w:sz w:val="22"/>
                <w:szCs w:val="22"/>
              </w:rPr>
              <w:t xml:space="preserve"> z o.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F32A5A">
              <w:rPr>
                <w:b/>
                <w:bCs/>
                <w:sz w:val="22"/>
                <w:szCs w:val="22"/>
              </w:rPr>
              <w:t>o</w:t>
            </w:r>
          </w:p>
          <w:p w14:paraId="234FCC5B" w14:textId="77777777" w:rsidR="002C18FE" w:rsidRPr="00F32A5A" w:rsidRDefault="002C18FE" w:rsidP="002C18FE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Henryka </w:t>
            </w:r>
            <w:proofErr w:type="spellStart"/>
            <w:r w:rsidRPr="00F32A5A">
              <w:rPr>
                <w:sz w:val="22"/>
                <w:szCs w:val="22"/>
              </w:rPr>
              <w:t>Łowmiańskiego</w:t>
            </w:r>
            <w:proofErr w:type="spellEnd"/>
            <w:r w:rsidRPr="00F32A5A">
              <w:rPr>
                <w:sz w:val="22"/>
                <w:szCs w:val="22"/>
              </w:rPr>
              <w:t xml:space="preserve"> 18</w:t>
            </w:r>
          </w:p>
          <w:p w14:paraId="411A95AB" w14:textId="475F7CCD" w:rsidR="00B90706" w:rsidRPr="00F32A5A" w:rsidRDefault="002C18FE" w:rsidP="002C18F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F32A5A">
              <w:rPr>
                <w:sz w:val="22"/>
                <w:szCs w:val="22"/>
              </w:rPr>
              <w:t>60-685 Poznań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6861B" w14:textId="0D86504D" w:rsidR="00E878B6" w:rsidRDefault="00E878B6" w:rsidP="00E878B6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K-1</w:t>
            </w:r>
            <w:r w:rsidRPr="00F32A5A">
              <w:rPr>
                <w:sz w:val="22"/>
                <w:szCs w:val="22"/>
              </w:rPr>
              <w:t xml:space="preserve"> - Cena </w:t>
            </w:r>
            <w:r>
              <w:rPr>
                <w:sz w:val="22"/>
                <w:szCs w:val="22"/>
              </w:rPr>
              <w:t>–</w:t>
            </w:r>
            <w:r w:rsidRPr="00F32A5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54,00</w:t>
            </w:r>
          </w:p>
          <w:p w14:paraId="63F3A1BB" w14:textId="05988E45" w:rsidR="00E878B6" w:rsidRPr="00F32A5A" w:rsidRDefault="00E878B6" w:rsidP="00E878B6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K-2</w:t>
            </w:r>
            <w:r w:rsidRPr="00F32A5A">
              <w:rPr>
                <w:sz w:val="22"/>
                <w:szCs w:val="22"/>
              </w:rPr>
              <w:t xml:space="preserve"> - Ilość pojazdów pozostawionych do ciągłej dyspozycji Zamawiającego </w:t>
            </w:r>
            <w:r>
              <w:rPr>
                <w:sz w:val="22"/>
                <w:szCs w:val="22"/>
              </w:rPr>
              <w:t>– 10,00</w:t>
            </w:r>
          </w:p>
          <w:p w14:paraId="728B2565" w14:textId="77777777" w:rsidR="00E878B6" w:rsidRDefault="00E878B6" w:rsidP="002F3BAE">
            <w:pPr>
              <w:spacing w:before="40" w:after="40"/>
              <w:rPr>
                <w:sz w:val="22"/>
                <w:szCs w:val="22"/>
              </w:rPr>
            </w:pPr>
          </w:p>
          <w:p w14:paraId="4D6125E9" w14:textId="23AFF1E1" w:rsidR="00B90706" w:rsidRPr="00F32A5A" w:rsidRDefault="00B90706" w:rsidP="002F3BAE">
            <w:pPr>
              <w:spacing w:before="40"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830B1" w14:textId="743B581B" w:rsidR="00B90706" w:rsidRPr="00F32A5A" w:rsidRDefault="00B90706" w:rsidP="002F3BAE">
            <w:pPr>
              <w:jc w:val="center"/>
              <w:rPr>
                <w:color w:val="000000"/>
                <w:sz w:val="22"/>
                <w:szCs w:val="22"/>
              </w:rPr>
            </w:pPr>
            <w:r w:rsidRPr="00F32A5A">
              <w:rPr>
                <w:sz w:val="22"/>
                <w:szCs w:val="22"/>
              </w:rPr>
              <w:t xml:space="preserve">  </w:t>
            </w:r>
            <w:r w:rsidR="00E878B6">
              <w:rPr>
                <w:sz w:val="22"/>
                <w:szCs w:val="22"/>
              </w:rPr>
              <w:t>64,00</w:t>
            </w:r>
          </w:p>
        </w:tc>
      </w:tr>
    </w:tbl>
    <w:p w14:paraId="4C1C9E3B" w14:textId="77777777" w:rsidR="00D64136" w:rsidRPr="00F32A5A" w:rsidRDefault="00D64136" w:rsidP="00D64136">
      <w:pPr>
        <w:spacing w:before="120"/>
        <w:jc w:val="both"/>
        <w:rPr>
          <w:color w:val="000000"/>
          <w:sz w:val="22"/>
          <w:szCs w:val="22"/>
        </w:rPr>
      </w:pPr>
    </w:p>
    <w:p w14:paraId="00EF1A0D" w14:textId="3A7EAD22" w:rsidR="00D64136" w:rsidRPr="00F32A5A" w:rsidRDefault="00D64136" w:rsidP="00D64136">
      <w:pPr>
        <w:spacing w:after="120"/>
        <w:jc w:val="both"/>
        <w:rPr>
          <w:color w:val="000000"/>
          <w:sz w:val="22"/>
          <w:szCs w:val="22"/>
        </w:rPr>
      </w:pPr>
      <w:r w:rsidRPr="00F32A5A">
        <w:rPr>
          <w:b/>
          <w:bCs/>
          <w:color w:val="000000"/>
          <w:sz w:val="22"/>
          <w:szCs w:val="22"/>
        </w:rPr>
        <w:t xml:space="preserve">Informacja o </w:t>
      </w:r>
      <w:r w:rsidR="009D29E7">
        <w:rPr>
          <w:b/>
          <w:bCs/>
          <w:color w:val="000000"/>
          <w:sz w:val="22"/>
          <w:szCs w:val="22"/>
        </w:rPr>
        <w:t>W</w:t>
      </w:r>
      <w:r w:rsidRPr="00F32A5A">
        <w:rPr>
          <w:b/>
          <w:bCs/>
          <w:color w:val="000000"/>
          <w:sz w:val="22"/>
          <w:szCs w:val="22"/>
        </w:rPr>
        <w:t>ykonawcach, których oferty zostały odrzucone</w:t>
      </w:r>
      <w:r w:rsidRPr="00F32A5A">
        <w:rPr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D64136" w:rsidRPr="00F32A5A" w14:paraId="289D4596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6FC70550" w14:textId="77777777" w:rsidR="00D64136" w:rsidRPr="00F32A5A" w:rsidRDefault="00D64136" w:rsidP="005E0D0A">
            <w:pPr>
              <w:spacing w:before="60" w:after="60"/>
              <w:jc w:val="center"/>
              <w:rPr>
                <w:bCs/>
                <w:sz w:val="22"/>
                <w:szCs w:val="22"/>
              </w:rPr>
            </w:pPr>
            <w:r w:rsidRPr="00F32A5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123CECA" w14:textId="1F83362F" w:rsidR="00D64136" w:rsidRPr="00F32A5A" w:rsidRDefault="00D64136" w:rsidP="005E0D0A">
            <w:pPr>
              <w:spacing w:before="60" w:after="60"/>
              <w:jc w:val="center"/>
              <w:rPr>
                <w:bCs/>
                <w:sz w:val="22"/>
                <w:szCs w:val="22"/>
              </w:rPr>
            </w:pPr>
            <w:r w:rsidRPr="00F32A5A">
              <w:rPr>
                <w:bCs/>
                <w:sz w:val="22"/>
                <w:szCs w:val="22"/>
              </w:rPr>
              <w:t xml:space="preserve">Nazwa i adres </w:t>
            </w:r>
            <w:r w:rsidR="009D29E7">
              <w:rPr>
                <w:bCs/>
                <w:sz w:val="22"/>
                <w:szCs w:val="22"/>
              </w:rPr>
              <w:t>W</w:t>
            </w:r>
            <w:r w:rsidRPr="00F32A5A">
              <w:rPr>
                <w:bCs/>
                <w:sz w:val="22"/>
                <w:szCs w:val="22"/>
              </w:rPr>
              <w:t>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5C10303" w14:textId="77777777" w:rsidR="00D64136" w:rsidRPr="00F32A5A" w:rsidRDefault="00D64136" w:rsidP="005E0D0A">
            <w:pPr>
              <w:spacing w:before="60" w:after="60"/>
              <w:jc w:val="center"/>
              <w:rPr>
                <w:bCs/>
                <w:sz w:val="22"/>
                <w:szCs w:val="22"/>
              </w:rPr>
            </w:pPr>
            <w:r w:rsidRPr="00F32A5A">
              <w:rPr>
                <w:bCs/>
                <w:sz w:val="22"/>
                <w:szCs w:val="22"/>
              </w:rPr>
              <w:t>Uzasadnienie odrzucenia oferty</w:t>
            </w:r>
          </w:p>
        </w:tc>
      </w:tr>
      <w:tr w:rsidR="00D64136" w:rsidRPr="00F32A5A" w14:paraId="774CF358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4834783" w14:textId="77777777" w:rsidR="00D64136" w:rsidRPr="00F32A5A" w:rsidRDefault="00D64136" w:rsidP="005E0D0A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B5B3306" w14:textId="77777777" w:rsidR="00D64136" w:rsidRPr="00F32A5A" w:rsidRDefault="00D64136" w:rsidP="005E0D0A">
            <w:pPr>
              <w:spacing w:before="60" w:line="276" w:lineRule="auto"/>
              <w:rPr>
                <w:b/>
                <w:bCs/>
                <w:sz w:val="22"/>
                <w:szCs w:val="22"/>
              </w:rPr>
            </w:pPr>
          </w:p>
          <w:p w14:paraId="64C13D20" w14:textId="77777777" w:rsidR="00D64136" w:rsidRPr="00F32A5A" w:rsidRDefault="00D64136" w:rsidP="005E0D0A">
            <w:pPr>
              <w:spacing w:line="276" w:lineRule="auto"/>
              <w:rPr>
                <w:sz w:val="22"/>
                <w:szCs w:val="22"/>
              </w:rPr>
            </w:pPr>
            <w:r w:rsidRPr="00F32A5A">
              <w:rPr>
                <w:sz w:val="22"/>
                <w:szCs w:val="22"/>
              </w:rPr>
              <w:t xml:space="preserve">  </w:t>
            </w:r>
          </w:p>
          <w:p w14:paraId="6452ED8F" w14:textId="77777777" w:rsidR="00D64136" w:rsidRPr="00F32A5A" w:rsidRDefault="00D64136" w:rsidP="005E0D0A">
            <w:pPr>
              <w:spacing w:after="60" w:line="276" w:lineRule="auto"/>
              <w:rPr>
                <w:sz w:val="22"/>
                <w:szCs w:val="22"/>
              </w:rPr>
            </w:pPr>
            <w:r w:rsidRPr="00F32A5A">
              <w:rPr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A1DE0FC" w14:textId="07C26AF1" w:rsidR="00D64136" w:rsidRPr="00F32A5A" w:rsidRDefault="00D64136" w:rsidP="009D29E7">
            <w:pPr>
              <w:spacing w:before="120" w:line="276" w:lineRule="auto"/>
              <w:rPr>
                <w:sz w:val="22"/>
                <w:szCs w:val="22"/>
              </w:rPr>
            </w:pPr>
            <w:r w:rsidRPr="00F32A5A">
              <w:rPr>
                <w:sz w:val="22"/>
                <w:szCs w:val="22"/>
              </w:rPr>
              <w:t xml:space="preserve"> </w:t>
            </w:r>
          </w:p>
        </w:tc>
      </w:tr>
    </w:tbl>
    <w:p w14:paraId="5E2061F7" w14:textId="77777777" w:rsidR="00D64136" w:rsidRPr="00F32A5A" w:rsidRDefault="00D64136" w:rsidP="00D64136">
      <w:pPr>
        <w:spacing w:before="120"/>
        <w:jc w:val="both"/>
        <w:rPr>
          <w:color w:val="000000"/>
          <w:sz w:val="22"/>
          <w:szCs w:val="22"/>
        </w:rPr>
      </w:pPr>
    </w:p>
    <w:p w14:paraId="1B5B2942" w14:textId="77777777" w:rsidR="009F0E5C" w:rsidRPr="00F32A5A" w:rsidRDefault="00D64136" w:rsidP="00D64136">
      <w:pPr>
        <w:spacing w:after="40" w:line="360" w:lineRule="auto"/>
        <w:jc w:val="both"/>
        <w:rPr>
          <w:sz w:val="22"/>
          <w:szCs w:val="22"/>
        </w:rPr>
      </w:pPr>
      <w:r w:rsidRPr="00F32A5A">
        <w:rPr>
          <w:b/>
          <w:bCs/>
          <w:sz w:val="22"/>
          <w:szCs w:val="22"/>
        </w:rPr>
        <w:t>Informacja o terminie zawarcia umowy</w:t>
      </w:r>
      <w:r w:rsidRPr="00F32A5A">
        <w:rPr>
          <w:sz w:val="22"/>
          <w:szCs w:val="22"/>
        </w:rPr>
        <w:t>:</w:t>
      </w:r>
    </w:p>
    <w:p w14:paraId="134A8B5E" w14:textId="32BA5949" w:rsidR="00F960D7" w:rsidRPr="00F32A5A" w:rsidRDefault="00A029B8" w:rsidP="00D64136">
      <w:pPr>
        <w:spacing w:after="120" w:line="360" w:lineRule="auto"/>
        <w:jc w:val="both"/>
        <w:rPr>
          <w:sz w:val="22"/>
          <w:szCs w:val="22"/>
        </w:rPr>
      </w:pPr>
      <w:r w:rsidRPr="00F32A5A">
        <w:rPr>
          <w:sz w:val="22"/>
          <w:szCs w:val="22"/>
        </w:rPr>
        <w:t>U</w:t>
      </w:r>
      <w:r w:rsidR="00F960D7" w:rsidRPr="00F32A5A">
        <w:rPr>
          <w:sz w:val="22"/>
          <w:szCs w:val="22"/>
        </w:rPr>
        <w:t>mowa w sp</w:t>
      </w:r>
      <w:r w:rsidR="004C3459" w:rsidRPr="00F32A5A">
        <w:rPr>
          <w:sz w:val="22"/>
          <w:szCs w:val="22"/>
        </w:rPr>
        <w:t>r</w:t>
      </w:r>
      <w:r w:rsidR="00F960D7" w:rsidRPr="00F32A5A">
        <w:rPr>
          <w:sz w:val="22"/>
          <w:szCs w:val="22"/>
        </w:rPr>
        <w:t>awie zamówienia publicznego</w:t>
      </w:r>
      <w:r w:rsidR="00D8427E" w:rsidRPr="00F32A5A">
        <w:rPr>
          <w:sz w:val="22"/>
          <w:szCs w:val="22"/>
        </w:rPr>
        <w:t xml:space="preserve">, zgodnie z art. 264 ust. 1 ustawy </w:t>
      </w:r>
      <w:proofErr w:type="spellStart"/>
      <w:r w:rsidR="00D8427E" w:rsidRPr="00F32A5A">
        <w:rPr>
          <w:sz w:val="22"/>
          <w:szCs w:val="22"/>
        </w:rPr>
        <w:t>Pzp</w:t>
      </w:r>
      <w:proofErr w:type="spellEnd"/>
      <w:r w:rsidR="00D8427E" w:rsidRPr="00F32A5A">
        <w:rPr>
          <w:sz w:val="22"/>
          <w:szCs w:val="22"/>
        </w:rPr>
        <w:t>,</w:t>
      </w:r>
      <w:r w:rsidRPr="00F32A5A">
        <w:rPr>
          <w:sz w:val="22"/>
          <w:szCs w:val="22"/>
        </w:rPr>
        <w:t xml:space="preserve"> zostanie</w:t>
      </w:r>
      <w:r w:rsidR="00F960D7" w:rsidRPr="00F32A5A">
        <w:rPr>
          <w:sz w:val="22"/>
          <w:szCs w:val="22"/>
        </w:rPr>
        <w:t xml:space="preserve"> zawarta,</w:t>
      </w:r>
      <w:r w:rsidRPr="00F32A5A">
        <w:rPr>
          <w:sz w:val="22"/>
          <w:szCs w:val="22"/>
        </w:rPr>
        <w:t xml:space="preserve"> </w:t>
      </w:r>
      <w:r w:rsidR="009D29E7">
        <w:rPr>
          <w:sz w:val="22"/>
          <w:szCs w:val="22"/>
        </w:rPr>
        <w:br/>
      </w:r>
      <w:r w:rsidR="00F960D7" w:rsidRPr="00F32A5A">
        <w:rPr>
          <w:sz w:val="22"/>
          <w:szCs w:val="22"/>
        </w:rPr>
        <w:t xml:space="preserve">z </w:t>
      </w:r>
      <w:r w:rsidRPr="00F32A5A">
        <w:rPr>
          <w:sz w:val="22"/>
          <w:szCs w:val="22"/>
        </w:rPr>
        <w:t xml:space="preserve">uwzględnieniem art. 577 ustawy </w:t>
      </w:r>
      <w:proofErr w:type="spellStart"/>
      <w:r w:rsidRPr="00F32A5A">
        <w:rPr>
          <w:sz w:val="22"/>
          <w:szCs w:val="22"/>
        </w:rPr>
        <w:t>Pzp</w:t>
      </w:r>
      <w:proofErr w:type="spellEnd"/>
      <w:r w:rsidRPr="00F32A5A">
        <w:rPr>
          <w:sz w:val="22"/>
          <w:szCs w:val="22"/>
        </w:rPr>
        <w:t xml:space="preserve">, </w:t>
      </w:r>
      <w:r w:rsidR="00F960D7" w:rsidRPr="00F32A5A">
        <w:rPr>
          <w:sz w:val="22"/>
          <w:szCs w:val="22"/>
        </w:rPr>
        <w:t>w terminie</w:t>
      </w:r>
      <w:r w:rsidR="00D8427E" w:rsidRPr="00F32A5A">
        <w:rPr>
          <w:sz w:val="22"/>
          <w:szCs w:val="22"/>
        </w:rPr>
        <w:t xml:space="preserve"> </w:t>
      </w:r>
      <w:r w:rsidR="00B90706" w:rsidRPr="00F32A5A">
        <w:rPr>
          <w:sz w:val="22"/>
          <w:szCs w:val="22"/>
        </w:rPr>
        <w:t>nie krótszym niż 10 dni od dnia przesłania niniejszej informacji o wyborze najkorzystniejszej oferty.</w:t>
      </w:r>
    </w:p>
    <w:p w14:paraId="507A3831" w14:textId="77777777" w:rsidR="00D64136" w:rsidRPr="00F32A5A" w:rsidRDefault="00D64136" w:rsidP="00D64136">
      <w:pPr>
        <w:spacing w:line="360" w:lineRule="auto"/>
        <w:jc w:val="both"/>
        <w:rPr>
          <w:b/>
          <w:bCs/>
          <w:sz w:val="22"/>
          <w:szCs w:val="22"/>
        </w:rPr>
      </w:pPr>
      <w:r w:rsidRPr="00F32A5A">
        <w:rPr>
          <w:b/>
          <w:bCs/>
          <w:sz w:val="22"/>
          <w:szCs w:val="22"/>
        </w:rPr>
        <w:t>Pouczenie</w:t>
      </w:r>
    </w:p>
    <w:p w14:paraId="7BCAA237" w14:textId="0CA198CE" w:rsidR="00F960D7" w:rsidRPr="00F32A5A" w:rsidRDefault="00D64136" w:rsidP="00D64136">
      <w:pPr>
        <w:spacing w:after="480" w:line="360" w:lineRule="auto"/>
        <w:jc w:val="both"/>
        <w:rPr>
          <w:sz w:val="22"/>
          <w:szCs w:val="22"/>
        </w:rPr>
      </w:pPr>
      <w:r w:rsidRPr="00F32A5A">
        <w:rPr>
          <w:sz w:val="22"/>
          <w:szCs w:val="22"/>
        </w:rPr>
        <w:t xml:space="preserve">Zamawiający informuje, że wobec czynności </w:t>
      </w:r>
      <w:r w:rsidR="009D29E7">
        <w:rPr>
          <w:sz w:val="22"/>
          <w:szCs w:val="22"/>
        </w:rPr>
        <w:t>Z</w:t>
      </w:r>
      <w:r w:rsidRPr="00F32A5A">
        <w:rPr>
          <w:sz w:val="22"/>
          <w:szCs w:val="22"/>
        </w:rPr>
        <w:t xml:space="preserve">amawiającego przysługują </w:t>
      </w:r>
      <w:r w:rsidR="009D29E7">
        <w:rPr>
          <w:sz w:val="22"/>
          <w:szCs w:val="22"/>
        </w:rPr>
        <w:t>W</w:t>
      </w:r>
      <w:r w:rsidRPr="00F32A5A">
        <w:rPr>
          <w:sz w:val="22"/>
          <w:szCs w:val="22"/>
        </w:rPr>
        <w:t xml:space="preserve">ykonawcom środki ochrony prawnej w terminach i zgodnie z zasadami określonymi w art. 505 – 590 ustawy </w:t>
      </w:r>
      <w:proofErr w:type="spellStart"/>
      <w:r w:rsidRPr="00F32A5A">
        <w:rPr>
          <w:sz w:val="22"/>
          <w:szCs w:val="22"/>
        </w:rPr>
        <w:t>Pzp</w:t>
      </w:r>
      <w:proofErr w:type="spellEnd"/>
    </w:p>
    <w:p w14:paraId="23590F2C" w14:textId="77777777" w:rsidR="009D29E7" w:rsidRDefault="009D29E7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bookmarkEnd w:id="0"/>
    <w:p w14:paraId="09FEDDBE" w14:textId="77777777" w:rsidR="009D29E7" w:rsidRDefault="009D29E7" w:rsidP="009D29E7">
      <w:pPr>
        <w:spacing w:line="360" w:lineRule="auto"/>
        <w:ind w:left="5241" w:firstLine="423"/>
        <w:jc w:val="center"/>
        <w:rPr>
          <w:i/>
          <w:szCs w:val="20"/>
        </w:rPr>
      </w:pPr>
      <w:r>
        <w:rPr>
          <w:i/>
        </w:rPr>
        <w:t>Zamawiający</w:t>
      </w:r>
    </w:p>
    <w:p w14:paraId="118D7487" w14:textId="77777777" w:rsidR="009D29E7" w:rsidRDefault="009D29E7" w:rsidP="009D29E7">
      <w:pPr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7ABC22DA" w14:textId="77777777" w:rsidR="009D29E7" w:rsidRDefault="009D29E7" w:rsidP="009D29E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1E91EDCC" w14:textId="6A55C757" w:rsidR="009D29E7" w:rsidRDefault="009D29E7" w:rsidP="009D29E7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Piotr Nowicki</w:t>
      </w:r>
    </w:p>
    <w:p w14:paraId="27BDFFD5" w14:textId="49DBA2BC" w:rsidR="00B464D3" w:rsidRPr="00F32A5A" w:rsidRDefault="00B464D3" w:rsidP="009D29E7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sectPr w:rsidR="00B464D3" w:rsidRPr="00F32A5A" w:rsidSect="004F58C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FB4F78" w14:textId="77777777" w:rsidR="004F58CF" w:rsidRDefault="004F58CF">
      <w:r>
        <w:separator/>
      </w:r>
    </w:p>
  </w:endnote>
  <w:endnote w:type="continuationSeparator" w:id="0">
    <w:p w14:paraId="3F1FE12B" w14:textId="77777777" w:rsidR="004F58CF" w:rsidRDefault="004F5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C5A55" w14:textId="77777777" w:rsidR="00B90706" w:rsidRDefault="00B907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C8843" w14:textId="77777777" w:rsidR="00D64136" w:rsidRPr="004B39E0" w:rsidRDefault="00D64136" w:rsidP="00D6413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04463DB" w14:textId="77777777" w:rsidR="000C1E6F" w:rsidRDefault="00D64136" w:rsidP="00D64136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6DADB" w14:textId="77777777" w:rsidR="00B90706" w:rsidRDefault="00B907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4DEB34" w14:textId="77777777" w:rsidR="004F58CF" w:rsidRDefault="004F58CF">
      <w:r>
        <w:separator/>
      </w:r>
    </w:p>
  </w:footnote>
  <w:footnote w:type="continuationSeparator" w:id="0">
    <w:p w14:paraId="47DEA5F5" w14:textId="77777777" w:rsidR="004F58CF" w:rsidRDefault="004F58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B15A8" w14:textId="77777777" w:rsidR="00B90706" w:rsidRDefault="00B907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75383" w14:textId="77777777" w:rsidR="00B90706" w:rsidRDefault="00B907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EF0871" w14:textId="77777777" w:rsidR="00B90706" w:rsidRDefault="00B907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8CF"/>
    <w:rsid w:val="00022322"/>
    <w:rsid w:val="00042497"/>
    <w:rsid w:val="00076612"/>
    <w:rsid w:val="000C1E6F"/>
    <w:rsid w:val="000E4E56"/>
    <w:rsid w:val="001A1468"/>
    <w:rsid w:val="001B7815"/>
    <w:rsid w:val="00211A34"/>
    <w:rsid w:val="002B1E4F"/>
    <w:rsid w:val="002B6761"/>
    <w:rsid w:val="002C18FE"/>
    <w:rsid w:val="003445A0"/>
    <w:rsid w:val="003A0AFC"/>
    <w:rsid w:val="003B5567"/>
    <w:rsid w:val="003D611C"/>
    <w:rsid w:val="00431C0B"/>
    <w:rsid w:val="00437CAD"/>
    <w:rsid w:val="004657DA"/>
    <w:rsid w:val="004B2665"/>
    <w:rsid w:val="004C3459"/>
    <w:rsid w:val="004E324A"/>
    <w:rsid w:val="004E7234"/>
    <w:rsid w:val="004F58CF"/>
    <w:rsid w:val="0054734E"/>
    <w:rsid w:val="00596EA3"/>
    <w:rsid w:val="00596FD7"/>
    <w:rsid w:val="005E0D0A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D29E7"/>
    <w:rsid w:val="009F0E5C"/>
    <w:rsid w:val="009F463B"/>
    <w:rsid w:val="00A029B8"/>
    <w:rsid w:val="00A91321"/>
    <w:rsid w:val="00AA02AC"/>
    <w:rsid w:val="00B32D12"/>
    <w:rsid w:val="00B464D3"/>
    <w:rsid w:val="00B8185B"/>
    <w:rsid w:val="00B90706"/>
    <w:rsid w:val="00BC6F7F"/>
    <w:rsid w:val="00BD2174"/>
    <w:rsid w:val="00C22098"/>
    <w:rsid w:val="00C423DD"/>
    <w:rsid w:val="00C60D7B"/>
    <w:rsid w:val="00C65E53"/>
    <w:rsid w:val="00CA0B33"/>
    <w:rsid w:val="00CA3511"/>
    <w:rsid w:val="00CE4B39"/>
    <w:rsid w:val="00D01E5B"/>
    <w:rsid w:val="00D04203"/>
    <w:rsid w:val="00D26ED6"/>
    <w:rsid w:val="00D42C90"/>
    <w:rsid w:val="00D64136"/>
    <w:rsid w:val="00D8427E"/>
    <w:rsid w:val="00D84719"/>
    <w:rsid w:val="00E25DDD"/>
    <w:rsid w:val="00E30B2D"/>
    <w:rsid w:val="00E62859"/>
    <w:rsid w:val="00E85D70"/>
    <w:rsid w:val="00E878B6"/>
    <w:rsid w:val="00F32A5A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C3A743"/>
  <w15:chartTrackingRefBased/>
  <w15:docId w15:val="{C874FEA9-F78E-41E9-9BCF-334F8EDE5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6413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1858</Words>
  <Characters>11152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Małgorzata Watral-Duńska</cp:lastModifiedBy>
  <cp:revision>2</cp:revision>
  <cp:lastPrinted>2024-02-21T10:06:00Z</cp:lastPrinted>
  <dcterms:created xsi:type="dcterms:W3CDTF">2024-02-21T10:07:00Z</dcterms:created>
  <dcterms:modified xsi:type="dcterms:W3CDTF">2024-02-21T10:07:00Z</dcterms:modified>
</cp:coreProperties>
</file>