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C79B7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10B64E6E" w14:textId="77777777" w:rsidR="004D5ED6" w:rsidRDefault="004D5ED6" w:rsidP="004D5ED6">
      <w:pPr>
        <w:spacing w:after="0" w:line="480" w:lineRule="auto"/>
        <w:rPr>
          <w:b/>
        </w:rPr>
      </w:pPr>
    </w:p>
    <w:p w14:paraId="3CEB897C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D418E" w:rsidRPr="00ED418E">
        <w:rPr>
          <w:b/>
        </w:rPr>
        <w:t>NZ/12/D/P/E/2024</w:t>
      </w:r>
    </w:p>
    <w:p w14:paraId="33062460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0DAE57E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746F41BC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6B39BD0F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2116DAB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04D17879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73077333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7FDB6309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1E7345AF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451654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076607E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860A2A9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E4CDB8D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758F85DD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1E0F60BB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4EFE99B5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185BA24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0E6E2CE2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33BC8377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07B022D7" w14:textId="270BA2CB" w:rsidR="004D5ED6" w:rsidRPr="00033443" w:rsidRDefault="004D5ED6" w:rsidP="00682A84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82A84" w:rsidRPr="00682A84">
        <w:rPr>
          <w:rFonts w:ascii="Arial Narrow" w:hAnsi="Arial Narrow"/>
          <w:b/>
        </w:rPr>
        <w:t xml:space="preserve">Dostawy artykułów medycznych, </w:t>
      </w:r>
      <w:proofErr w:type="spellStart"/>
      <w:r w:rsidR="00682A84" w:rsidRPr="00682A84">
        <w:rPr>
          <w:rFonts w:ascii="Arial Narrow" w:hAnsi="Arial Narrow"/>
          <w:b/>
        </w:rPr>
        <w:t>akcesorii</w:t>
      </w:r>
      <w:proofErr w:type="spellEnd"/>
      <w:r w:rsidR="00682A84" w:rsidRPr="00682A84">
        <w:rPr>
          <w:rFonts w:ascii="Arial Narrow" w:hAnsi="Arial Narrow"/>
          <w:b/>
        </w:rPr>
        <w:t xml:space="preserve"> do </w:t>
      </w:r>
      <w:proofErr w:type="spellStart"/>
      <w:r w:rsidR="00682A84" w:rsidRPr="00682A84">
        <w:rPr>
          <w:rFonts w:ascii="Arial Narrow" w:hAnsi="Arial Narrow"/>
          <w:b/>
        </w:rPr>
        <w:t>apartu</w:t>
      </w:r>
      <w:proofErr w:type="spellEnd"/>
      <w:r w:rsidR="00682A84" w:rsidRPr="00682A84">
        <w:rPr>
          <w:rFonts w:ascii="Arial Narrow" w:hAnsi="Arial Narrow"/>
          <w:b/>
        </w:rPr>
        <w:t xml:space="preserve"> </w:t>
      </w:r>
      <w:proofErr w:type="spellStart"/>
      <w:r w:rsidR="00682A84" w:rsidRPr="00682A84">
        <w:rPr>
          <w:rFonts w:ascii="Arial Narrow" w:hAnsi="Arial Narrow"/>
          <w:b/>
        </w:rPr>
        <w:t>Erbe</w:t>
      </w:r>
      <w:proofErr w:type="spellEnd"/>
      <w:r w:rsidR="00682A84" w:rsidRPr="00682A84">
        <w:rPr>
          <w:rFonts w:ascii="Arial Narrow" w:hAnsi="Arial Narrow"/>
          <w:b/>
        </w:rPr>
        <w:t xml:space="preserve"> i elektrochirurgii oraz siatek przepuklinowych </w:t>
      </w:r>
      <w:proofErr w:type="spellStart"/>
      <w:r w:rsidR="00682A84" w:rsidRPr="00682A84">
        <w:rPr>
          <w:rFonts w:ascii="Arial Narrow" w:hAnsi="Arial Narrow"/>
          <w:b/>
        </w:rPr>
        <w:t>niewchłanialnych</w:t>
      </w:r>
      <w:proofErr w:type="spellEnd"/>
      <w:r w:rsidR="00682A84" w:rsidRPr="00682A84">
        <w:rPr>
          <w:rFonts w:ascii="Arial Narrow" w:hAnsi="Arial Narrow"/>
          <w:b/>
        </w:rPr>
        <w:t xml:space="preserve"> ujęte w 9 zadaniach asortymentowych</w:t>
      </w:r>
      <w:r w:rsidR="00682A84">
        <w:rPr>
          <w:rFonts w:ascii="Arial Narrow" w:hAnsi="Arial Narrow"/>
          <w:b/>
        </w:rPr>
        <w:t xml:space="preserve"> </w:t>
      </w:r>
      <w:r w:rsidRPr="00033443">
        <w:rPr>
          <w:rFonts w:ascii="Arial Narrow" w:hAnsi="Arial Narrow"/>
        </w:rPr>
        <w:t>oświadczam, co następuje:</w:t>
      </w:r>
    </w:p>
    <w:p w14:paraId="0B35541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17E8DDB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5B8E6EA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0237C6DA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30D445EE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5A8B7FCC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34B298C4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29B6102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5DE5605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43ADE8E9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1CCFD6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3022FCB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4945C23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1438784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556AC30F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7BCA080A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10A34F9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42FF86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F58ED3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1905AF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9FEEB1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38C67C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0C771D03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50A0A10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3D4E787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066F33F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73282A1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66E3C57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B1C467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6C83F5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B31B21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C8AB20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FDD099E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6DC6C006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CC186E9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276185A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6351AFA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FCDC01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234FF5D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D96589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BD1C13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58EE60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4C04820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63FDDD93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1D2A3AB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81BC1B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BE47D7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7AF6B7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4FBBB25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6EB681B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A9AFA7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688391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3032396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6A791179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1A042F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C351EA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CE58CE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D5ABE5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D454D0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6A8C035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2E2BA13" w14:textId="77777777" w:rsidR="00484F88" w:rsidRPr="004D5ED6" w:rsidRDefault="00484F88" w:rsidP="004D5ED6"/>
    <w:sectPr w:rsidR="00484F88" w:rsidRPr="004D5ED6" w:rsidSect="005667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AE24" w14:textId="77777777" w:rsidR="00566785" w:rsidRDefault="00566785" w:rsidP="0038231F">
      <w:pPr>
        <w:spacing w:after="0" w:line="240" w:lineRule="auto"/>
      </w:pPr>
      <w:r>
        <w:separator/>
      </w:r>
    </w:p>
  </w:endnote>
  <w:endnote w:type="continuationSeparator" w:id="0">
    <w:p w14:paraId="2F7F82F9" w14:textId="77777777" w:rsidR="00566785" w:rsidRDefault="005667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DFA9" w14:textId="77777777" w:rsidR="00ED418E" w:rsidRDefault="00ED41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F8E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493B3A9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9DD52" w14:textId="77777777" w:rsidR="00ED418E" w:rsidRDefault="00ED4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793E7" w14:textId="77777777" w:rsidR="00566785" w:rsidRDefault="00566785" w:rsidP="0038231F">
      <w:pPr>
        <w:spacing w:after="0" w:line="240" w:lineRule="auto"/>
      </w:pPr>
      <w:r>
        <w:separator/>
      </w:r>
    </w:p>
  </w:footnote>
  <w:footnote w:type="continuationSeparator" w:id="0">
    <w:p w14:paraId="52C6A222" w14:textId="77777777" w:rsidR="00566785" w:rsidRDefault="005667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85781" w14:textId="77777777" w:rsidR="00ED418E" w:rsidRDefault="00ED4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1AC7" w14:textId="77777777" w:rsidR="00ED418E" w:rsidRDefault="00ED41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271D" w14:textId="77777777" w:rsidR="00ED418E" w:rsidRDefault="00ED4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113141">
    <w:abstractNumId w:val="7"/>
  </w:num>
  <w:num w:numId="2" w16cid:durableId="348801109">
    <w:abstractNumId w:val="0"/>
  </w:num>
  <w:num w:numId="3" w16cid:durableId="489251303">
    <w:abstractNumId w:val="6"/>
  </w:num>
  <w:num w:numId="4" w16cid:durableId="952713463">
    <w:abstractNumId w:val="9"/>
  </w:num>
  <w:num w:numId="5" w16cid:durableId="72162534">
    <w:abstractNumId w:val="8"/>
  </w:num>
  <w:num w:numId="6" w16cid:durableId="1454784364">
    <w:abstractNumId w:val="5"/>
  </w:num>
  <w:num w:numId="7" w16cid:durableId="1512376935">
    <w:abstractNumId w:val="1"/>
  </w:num>
  <w:num w:numId="8" w16cid:durableId="1333024363">
    <w:abstractNumId w:val="3"/>
  </w:num>
  <w:num w:numId="9" w16cid:durableId="463163781">
    <w:abstractNumId w:val="2"/>
  </w:num>
  <w:num w:numId="10" w16cid:durableId="5997998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78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66785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82A84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18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3F628"/>
  <w15:docId w15:val="{995DA6AC-7487-4E32-837E-ADBA4EEE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2024-02-21T08:16:00Z</dcterms:created>
  <dcterms:modified xsi:type="dcterms:W3CDTF">2024-02-21T08:16:00Z</dcterms:modified>
</cp:coreProperties>
</file>