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39DB1" w14:textId="77777777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BD67BE" w:rsidRPr="00BD67BE">
        <w:rPr>
          <w:rFonts w:ascii="Arial" w:hAnsi="Arial" w:cs="Arial"/>
          <w:bCs/>
          <w:i w:val="0"/>
          <w:szCs w:val="24"/>
        </w:rPr>
        <w:t>3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61596FF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454E8CAD" w14:textId="77777777" w:rsidR="005D05C3" w:rsidRPr="0012157F" w:rsidRDefault="00BD67BE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D67BE">
        <w:rPr>
          <w:rFonts w:ascii="Arial" w:hAnsi="Arial" w:cs="Arial"/>
        </w:rPr>
        <w:t>Szpital Powiatowy w Limanowej Imienia Miłosierdzia Bożego</w:t>
      </w:r>
    </w:p>
    <w:p w14:paraId="7177B318" w14:textId="77777777" w:rsidR="005D05C3" w:rsidRPr="0012157F" w:rsidRDefault="00BD67BE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D67BE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BD67BE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14:paraId="181E8F4A" w14:textId="77777777" w:rsidR="005D05C3" w:rsidRDefault="00BD67BE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BD67BE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BD67BE">
        <w:rPr>
          <w:rFonts w:ascii="Arial" w:hAnsi="Arial" w:cs="Arial"/>
        </w:rPr>
        <w:t>Limanowa</w:t>
      </w:r>
    </w:p>
    <w:p w14:paraId="676BCF30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DF86551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2D539816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360F478B" w14:textId="77777777" w:rsidTr="001B7D97">
        <w:tc>
          <w:tcPr>
            <w:tcW w:w="2800" w:type="dxa"/>
            <w:shd w:val="clear" w:color="auto" w:fill="auto"/>
          </w:tcPr>
          <w:p w14:paraId="7AFE5EA7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B8224A2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AC406FD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D4CCADC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5D05C3" w:rsidRPr="00A2540E" w14:paraId="7884637F" w14:textId="77777777" w:rsidTr="001B7D97">
        <w:tc>
          <w:tcPr>
            <w:tcW w:w="2800" w:type="dxa"/>
            <w:shd w:val="clear" w:color="auto" w:fill="auto"/>
          </w:tcPr>
          <w:p w14:paraId="03386F73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7183AFD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79BB5D4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B9B8684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9E9EE69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D67BE" w:rsidRPr="0012157F" w14:paraId="45C7F489" w14:textId="77777777" w:rsidTr="00E63502">
        <w:tc>
          <w:tcPr>
            <w:tcW w:w="9104" w:type="dxa"/>
            <w:shd w:val="clear" w:color="auto" w:fill="D9D9D9"/>
          </w:tcPr>
          <w:p w14:paraId="6E6BDB94" w14:textId="77777777" w:rsidR="00BD67BE" w:rsidRPr="0012157F" w:rsidRDefault="00BD67BE" w:rsidP="00E6350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AD3A7C4" w14:textId="77777777" w:rsidR="00BD67BE" w:rsidRPr="00094F76" w:rsidRDefault="00BD67BE" w:rsidP="00E63502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D67B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D67B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D67BE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64D7CC5D" w14:textId="77777777" w:rsidR="00BD67BE" w:rsidRPr="004B5FB1" w:rsidRDefault="00BD67BE" w:rsidP="00E63502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22FD0310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F6B47BD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3E4B0C83" w14:textId="77777777" w:rsidTr="001B7D97">
        <w:tc>
          <w:tcPr>
            <w:tcW w:w="2269" w:type="dxa"/>
            <w:shd w:val="clear" w:color="auto" w:fill="auto"/>
          </w:tcPr>
          <w:p w14:paraId="31AC1014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0F190C1" w14:textId="0C7C691C" w:rsidR="00ED79A4" w:rsidRPr="00A2540E" w:rsidRDefault="0058075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8075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Dostawy artykułów medycznych, </w:t>
            </w:r>
            <w:proofErr w:type="spellStart"/>
            <w:r w:rsidRPr="0058075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akcesorii</w:t>
            </w:r>
            <w:proofErr w:type="spellEnd"/>
            <w:r w:rsidRPr="0058075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do </w:t>
            </w:r>
            <w:proofErr w:type="spellStart"/>
            <w:r w:rsidRPr="0058075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apartu</w:t>
            </w:r>
            <w:proofErr w:type="spellEnd"/>
            <w:r w:rsidRPr="0058075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58075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Erbe</w:t>
            </w:r>
            <w:proofErr w:type="spellEnd"/>
            <w:r w:rsidRPr="0058075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i elektrochirurgii oraz siatek przepuklinowych </w:t>
            </w:r>
            <w:proofErr w:type="spellStart"/>
            <w:r w:rsidRPr="0058075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niewchłanialnych</w:t>
            </w:r>
            <w:proofErr w:type="spellEnd"/>
            <w:r w:rsidRPr="0058075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ujęte w 9 zadaniach asortymentowych</w:t>
            </w:r>
          </w:p>
        </w:tc>
      </w:tr>
      <w:tr w:rsidR="00BD67BE" w:rsidRPr="00A2540E" w14:paraId="1F57CFD2" w14:textId="77777777" w:rsidTr="00E63502">
        <w:tc>
          <w:tcPr>
            <w:tcW w:w="2269" w:type="dxa"/>
            <w:shd w:val="clear" w:color="auto" w:fill="auto"/>
          </w:tcPr>
          <w:p w14:paraId="602BD39B" w14:textId="77777777" w:rsidR="00BD67BE" w:rsidRPr="00A2540E" w:rsidRDefault="00BD67BE" w:rsidP="00E6350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C61CF3B" w14:textId="77777777" w:rsidR="00BD67BE" w:rsidRPr="00A2540E" w:rsidRDefault="00BD67BE" w:rsidP="00E6350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D67B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NZ/12/D/P/E/2024</w:t>
            </w:r>
          </w:p>
        </w:tc>
      </w:tr>
    </w:tbl>
    <w:p w14:paraId="06CC6669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A8189AE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D67BE" w:rsidRPr="00BD67BE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068BD99E" w14:textId="3A7DED46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58E01924" w14:textId="5AE6E5A4" w:rsidR="004B5FB1" w:rsidRPr="00431EAF" w:rsidRDefault="00602087" w:rsidP="00431EAF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10</w:t>
      </w:r>
      <w:r w:rsidR="00431EAF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 xml:space="preserve">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283155A4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ED79A4" w:rsidRPr="00ED79A4">
        <w:rPr>
          <w:rFonts w:ascii="Arial" w:hAnsi="Arial" w:cs="Arial"/>
          <w:bCs/>
          <w:sz w:val="24"/>
          <w:szCs w:val="24"/>
        </w:rPr>
        <w:t>t.j</w:t>
      </w:r>
      <w:proofErr w:type="spellEnd"/>
      <w:r w:rsidR="00ED79A4" w:rsidRPr="00ED79A4">
        <w:rPr>
          <w:rFonts w:ascii="Arial" w:hAnsi="Arial" w:cs="Arial"/>
          <w:bCs/>
          <w:sz w:val="24"/>
          <w:szCs w:val="24"/>
        </w:rPr>
        <w:t>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07AF4D12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6B2C72DE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233FABDB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CB0B81D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2941C49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03BCA531" w14:textId="77777777" w:rsidTr="001B7D97">
        <w:tc>
          <w:tcPr>
            <w:tcW w:w="2660" w:type="dxa"/>
            <w:shd w:val="clear" w:color="auto" w:fill="auto"/>
          </w:tcPr>
          <w:p w14:paraId="070DD7A4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9166E1F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C8B66EE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AF8948B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D67A1C4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BB5AD0C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D67BE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719F7C7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DC7B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A0E098" w14:textId="77777777" w:rsidR="00DC7B0C" w:rsidRDefault="00DC7B0C" w:rsidP="0038231F">
      <w:pPr>
        <w:spacing w:after="0" w:line="240" w:lineRule="auto"/>
      </w:pPr>
      <w:r>
        <w:separator/>
      </w:r>
    </w:p>
  </w:endnote>
  <w:endnote w:type="continuationSeparator" w:id="0">
    <w:p w14:paraId="41E3B39C" w14:textId="77777777" w:rsidR="00DC7B0C" w:rsidRDefault="00DC7B0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D3DBE" w14:textId="77777777" w:rsidR="00BD67BE" w:rsidRDefault="00BD67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4CEA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DA9149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D1812" w14:textId="77777777" w:rsidR="00BD67BE" w:rsidRDefault="00BD67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F43A54" w14:textId="77777777" w:rsidR="00DC7B0C" w:rsidRDefault="00DC7B0C" w:rsidP="0038231F">
      <w:pPr>
        <w:spacing w:after="0" w:line="240" w:lineRule="auto"/>
      </w:pPr>
      <w:r>
        <w:separator/>
      </w:r>
    </w:p>
  </w:footnote>
  <w:footnote w:type="continuationSeparator" w:id="0">
    <w:p w14:paraId="74462F4D" w14:textId="77777777" w:rsidR="00DC7B0C" w:rsidRDefault="00DC7B0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33276" w14:textId="77777777" w:rsidR="00BD67BE" w:rsidRDefault="00BD67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A87B7" w14:textId="77777777" w:rsidR="00BD67BE" w:rsidRDefault="00BD67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F59C4" w14:textId="77777777" w:rsidR="00BD67BE" w:rsidRDefault="00BD67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0714362">
    <w:abstractNumId w:val="12"/>
  </w:num>
  <w:num w:numId="2" w16cid:durableId="259677054">
    <w:abstractNumId w:val="0"/>
  </w:num>
  <w:num w:numId="3" w16cid:durableId="839155627">
    <w:abstractNumId w:val="11"/>
  </w:num>
  <w:num w:numId="4" w16cid:durableId="358823328">
    <w:abstractNumId w:val="16"/>
  </w:num>
  <w:num w:numId="5" w16cid:durableId="65763342">
    <w:abstractNumId w:val="13"/>
  </w:num>
  <w:num w:numId="6" w16cid:durableId="2032996821">
    <w:abstractNumId w:val="10"/>
  </w:num>
  <w:num w:numId="7" w16cid:durableId="1009524768">
    <w:abstractNumId w:val="1"/>
  </w:num>
  <w:num w:numId="8" w16cid:durableId="335038534">
    <w:abstractNumId w:val="6"/>
  </w:num>
  <w:num w:numId="9" w16cid:durableId="2069721424">
    <w:abstractNumId w:val="4"/>
  </w:num>
  <w:num w:numId="10" w16cid:durableId="1242645092">
    <w:abstractNumId w:val="7"/>
  </w:num>
  <w:num w:numId="11" w16cid:durableId="1015885032">
    <w:abstractNumId w:val="5"/>
  </w:num>
  <w:num w:numId="12" w16cid:durableId="1782846223">
    <w:abstractNumId w:val="9"/>
  </w:num>
  <w:num w:numId="13" w16cid:durableId="1671372326">
    <w:abstractNumId w:val="3"/>
  </w:num>
  <w:num w:numId="14" w16cid:durableId="1583025754">
    <w:abstractNumId w:val="2"/>
  </w:num>
  <w:num w:numId="15" w16cid:durableId="1027170830">
    <w:abstractNumId w:val="15"/>
  </w:num>
  <w:num w:numId="16" w16cid:durableId="113409533">
    <w:abstractNumId w:val="8"/>
  </w:num>
  <w:num w:numId="17" w16cid:durableId="74969735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7B0C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1EAF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075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D67BE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C7B0C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462E8F"/>
  <w15:docId w15:val="{CC9C06F5-8E43-4A58-9210-6167D1FCD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350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4</cp:revision>
  <cp:lastPrinted>2016-07-26T10:32:00Z</cp:lastPrinted>
  <dcterms:created xsi:type="dcterms:W3CDTF">2024-02-19T08:35:00Z</dcterms:created>
  <dcterms:modified xsi:type="dcterms:W3CDTF">2024-02-21T08:17:00Z</dcterms:modified>
</cp:coreProperties>
</file>