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A51A9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713FD" w:rsidRPr="005713FD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1059F2C3" w14:textId="77777777" w:rsidTr="00467CA2">
        <w:tc>
          <w:tcPr>
            <w:tcW w:w="2800" w:type="dxa"/>
            <w:shd w:val="clear" w:color="auto" w:fill="auto"/>
          </w:tcPr>
          <w:p w14:paraId="593B81E1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AF28B80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5DE8385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684CDF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47588D69" w14:textId="77777777" w:rsidTr="00467CA2">
        <w:tc>
          <w:tcPr>
            <w:tcW w:w="2800" w:type="dxa"/>
            <w:shd w:val="clear" w:color="auto" w:fill="auto"/>
          </w:tcPr>
          <w:p w14:paraId="65C2DDF5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FC9E5E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F85D05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95A7F0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B35CC36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279B8F05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9E81001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6BACEC7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5CA8DC8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5713FD" w:rsidRPr="005713FD">
        <w:rPr>
          <w:rFonts w:ascii="Arial" w:hAnsi="Arial" w:cs="Arial"/>
          <w:sz w:val="24"/>
          <w:szCs w:val="24"/>
        </w:rPr>
        <w:t>(</w:t>
      </w:r>
      <w:proofErr w:type="spellStart"/>
      <w:r w:rsidR="005713FD" w:rsidRPr="005713FD">
        <w:rPr>
          <w:rFonts w:ascii="Arial" w:hAnsi="Arial" w:cs="Arial"/>
          <w:sz w:val="24"/>
          <w:szCs w:val="24"/>
        </w:rPr>
        <w:t>t.j</w:t>
      </w:r>
      <w:proofErr w:type="spellEnd"/>
      <w:r w:rsidR="005713FD" w:rsidRPr="005713FD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00F5EDED" w14:textId="77777777" w:rsidTr="00467CA2">
        <w:tc>
          <w:tcPr>
            <w:tcW w:w="2269" w:type="dxa"/>
            <w:shd w:val="clear" w:color="auto" w:fill="auto"/>
          </w:tcPr>
          <w:p w14:paraId="16ADF8C4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2D3924" w14:textId="24A8EE37" w:rsidR="00D520D3" w:rsidRPr="00A2540E" w:rsidRDefault="00123CB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23C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artykułów medycznych, </w:t>
            </w:r>
            <w:proofErr w:type="spellStart"/>
            <w:r w:rsidRPr="00123C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akcesorii</w:t>
            </w:r>
            <w:proofErr w:type="spellEnd"/>
            <w:r w:rsidRPr="00123C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do </w:t>
            </w:r>
            <w:proofErr w:type="spellStart"/>
            <w:r w:rsidRPr="00123C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apartu</w:t>
            </w:r>
            <w:proofErr w:type="spellEnd"/>
            <w:r w:rsidRPr="00123C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123C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Erbe</w:t>
            </w:r>
            <w:proofErr w:type="spellEnd"/>
            <w:r w:rsidRPr="00123C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i elektrochirurgii oraz siatek przepuklinowych </w:t>
            </w:r>
            <w:proofErr w:type="spellStart"/>
            <w:r w:rsidRPr="00123C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niewchłanialnych</w:t>
            </w:r>
            <w:proofErr w:type="spellEnd"/>
            <w:r w:rsidRPr="00123C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ujęte w 9 zadaniach asortymentowych</w:t>
            </w:r>
          </w:p>
        </w:tc>
      </w:tr>
      <w:tr w:rsidR="005713FD" w:rsidRPr="00A2540E" w14:paraId="08629296" w14:textId="77777777" w:rsidTr="00E63502">
        <w:tc>
          <w:tcPr>
            <w:tcW w:w="2269" w:type="dxa"/>
            <w:shd w:val="clear" w:color="auto" w:fill="auto"/>
          </w:tcPr>
          <w:p w14:paraId="75B55A63" w14:textId="77777777" w:rsidR="005713FD" w:rsidRPr="00A2540E" w:rsidRDefault="005713FD" w:rsidP="00E635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597822" w14:textId="77777777" w:rsidR="005713FD" w:rsidRPr="00A2540E" w:rsidRDefault="005713FD" w:rsidP="00E6350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713F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NZ/12/D/P/E/2024</w:t>
            </w:r>
          </w:p>
        </w:tc>
      </w:tr>
    </w:tbl>
    <w:p w14:paraId="489E3CFD" w14:textId="77777777" w:rsidR="00DC652A" w:rsidRPr="00053927" w:rsidRDefault="005713F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79968E19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FD64D45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7B5F1107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91D25E5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3E43687B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B0C098E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57D76261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CE5FC40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1E0B1B5D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2B2578DB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579A3AA1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2C820DB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2A160C0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40994DE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5EA0F0CC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F42AE61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1C28AB23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1843B284" w14:textId="77777777" w:rsidTr="00467CA2">
        <w:tc>
          <w:tcPr>
            <w:tcW w:w="2660" w:type="dxa"/>
            <w:shd w:val="clear" w:color="auto" w:fill="auto"/>
          </w:tcPr>
          <w:p w14:paraId="5F3A26C5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4EE313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0E359DB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CFB13F4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73958F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E17206C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713F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8243F47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D36E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1DCA5" w14:textId="77777777" w:rsidR="00D36E40" w:rsidRDefault="00D36E40" w:rsidP="00025386">
      <w:pPr>
        <w:spacing w:after="0" w:line="240" w:lineRule="auto"/>
      </w:pPr>
      <w:r>
        <w:separator/>
      </w:r>
    </w:p>
  </w:endnote>
  <w:endnote w:type="continuationSeparator" w:id="0">
    <w:p w14:paraId="21DF8F03" w14:textId="77777777" w:rsidR="00D36E40" w:rsidRDefault="00D3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278B0" w14:textId="77777777" w:rsidR="005713FD" w:rsidRDefault="005713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8675C" w14:textId="77777777" w:rsidR="00025386" w:rsidRDefault="00123CB7" w:rsidP="00025386">
    <w:pPr>
      <w:pStyle w:val="Stopka"/>
      <w:tabs>
        <w:tab w:val="clear" w:pos="4536"/>
      </w:tabs>
      <w:jc w:val="center"/>
    </w:pPr>
    <w:r>
      <w:rPr>
        <w:noProof/>
      </w:rPr>
      <w:pict w14:anchorId="340B608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371DE4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26A44C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10314" w14:textId="77777777" w:rsidR="005713FD" w:rsidRDefault="005713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EDA99" w14:textId="77777777" w:rsidR="00D36E40" w:rsidRDefault="00D36E40" w:rsidP="00025386">
      <w:pPr>
        <w:spacing w:after="0" w:line="240" w:lineRule="auto"/>
      </w:pPr>
      <w:r>
        <w:separator/>
      </w:r>
    </w:p>
  </w:footnote>
  <w:footnote w:type="continuationSeparator" w:id="0">
    <w:p w14:paraId="52AEC7B2" w14:textId="77777777" w:rsidR="00D36E40" w:rsidRDefault="00D3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DE7DF" w14:textId="77777777" w:rsidR="005713FD" w:rsidRDefault="005713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9BB61" w14:textId="77777777" w:rsidR="005713FD" w:rsidRDefault="005713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218F4" w14:textId="77777777" w:rsidR="005713FD" w:rsidRDefault="005713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5454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6E40"/>
    <w:rsid w:val="00025386"/>
    <w:rsid w:val="000423B9"/>
    <w:rsid w:val="00053927"/>
    <w:rsid w:val="00066C44"/>
    <w:rsid w:val="00071D4C"/>
    <w:rsid w:val="00084786"/>
    <w:rsid w:val="00123CB7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713FD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36E40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3C720F"/>
  <w15:chartTrackingRefBased/>
  <w15:docId w15:val="{74D7EB0F-20F3-4156-8717-A2F7E6D11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3</cp:revision>
  <dcterms:created xsi:type="dcterms:W3CDTF">2024-02-19T08:39:00Z</dcterms:created>
  <dcterms:modified xsi:type="dcterms:W3CDTF">2024-02-21T08:17:00Z</dcterms:modified>
</cp:coreProperties>
</file>