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78BAB" w14:textId="23545D74" w:rsidR="00025386" w:rsidRPr="00DC665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C665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C6659">
        <w:rPr>
          <w:rFonts w:ascii="Arial Narrow" w:hAnsi="Arial Narrow" w:cs="Arial"/>
          <w:bCs/>
          <w:i w:val="0"/>
          <w:szCs w:val="24"/>
        </w:rPr>
        <w:t>3</w:t>
      </w:r>
      <w:r w:rsidR="007666D6" w:rsidRPr="00DC6659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C6659" w14:paraId="27542E13" w14:textId="77777777" w:rsidTr="00467CA2">
        <w:tc>
          <w:tcPr>
            <w:tcW w:w="2800" w:type="dxa"/>
            <w:shd w:val="clear" w:color="auto" w:fill="auto"/>
          </w:tcPr>
          <w:p w14:paraId="1555D17A" w14:textId="77777777" w:rsidR="00D520D3" w:rsidRPr="00DC665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C6659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DC665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851EB32" w14:textId="77777777" w:rsidR="00D520D3" w:rsidRPr="00DC665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9B8A7A5" w14:textId="77777777" w:rsidR="00D520D3" w:rsidRPr="00DC665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C665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C042D8C" w14:textId="77777777" w:rsidR="00D520D3" w:rsidRPr="00DC6659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C665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C665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C665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DC6659" w14:paraId="04830641" w14:textId="77777777" w:rsidTr="00467CA2">
        <w:tc>
          <w:tcPr>
            <w:tcW w:w="2800" w:type="dxa"/>
            <w:shd w:val="clear" w:color="auto" w:fill="auto"/>
          </w:tcPr>
          <w:p w14:paraId="63785D0D" w14:textId="77777777" w:rsidR="00D520D3" w:rsidRPr="00DC665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C665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B96A6DF" w14:textId="77777777" w:rsidR="00D520D3" w:rsidRPr="00DC665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D8C891B" w14:textId="77777777" w:rsidR="00D520D3" w:rsidRPr="00DC665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C665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374D7AF" w14:textId="77777777" w:rsidR="00D520D3" w:rsidRPr="00DC665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C665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C6659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DC665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193AF80" w14:textId="77777777" w:rsidR="00B62AD0" w:rsidRPr="00DC6659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C6659" w14:paraId="2896EB75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9C08AB5" w14:textId="77777777" w:rsidR="00053927" w:rsidRPr="00DC665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C6659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A9606FD" w14:textId="77777777" w:rsidR="00053927" w:rsidRPr="00DC665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DC6659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DC6659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DC6659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0D3AF49" w14:textId="77777777" w:rsidR="0071340C" w:rsidRPr="00DC665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C665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DC66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C6659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DC66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DC6659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C6659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D878FA" w:rsidRPr="00DC6659">
        <w:rPr>
          <w:rFonts w:ascii="Arial Narrow" w:hAnsi="Arial Narrow" w:cs="Arial"/>
          <w:sz w:val="24"/>
          <w:szCs w:val="24"/>
        </w:rPr>
        <w:t>(t.j. Dz. U. z 2023r. poz. 1605)</w:t>
      </w:r>
      <w:r w:rsidR="00E27ABB" w:rsidRPr="00DC66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C66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DC665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DC66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DC66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DC6659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C6659" w14:paraId="6A0D4173" w14:textId="77777777" w:rsidTr="00467CA2">
        <w:tc>
          <w:tcPr>
            <w:tcW w:w="2269" w:type="dxa"/>
            <w:shd w:val="clear" w:color="auto" w:fill="auto"/>
          </w:tcPr>
          <w:p w14:paraId="13F85DD0" w14:textId="77777777" w:rsidR="00D520D3" w:rsidRPr="00DC665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665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33A352" w14:textId="77777777" w:rsidR="00D520D3" w:rsidRPr="00DC6659" w:rsidRDefault="00D878F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C665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opatrunkowych na okres 24 miesięcy</w:t>
            </w:r>
            <w:r w:rsidR="00D520D3" w:rsidRPr="00DC665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878FA" w:rsidRPr="00DC6659" w14:paraId="41C7849E" w14:textId="77777777" w:rsidTr="00D90280">
        <w:tc>
          <w:tcPr>
            <w:tcW w:w="2269" w:type="dxa"/>
            <w:shd w:val="clear" w:color="auto" w:fill="auto"/>
          </w:tcPr>
          <w:p w14:paraId="1994CF9E" w14:textId="77777777" w:rsidR="00D878FA" w:rsidRPr="00DC6659" w:rsidRDefault="00D878FA" w:rsidP="00D9028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C665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ED9705" w14:textId="77777777" w:rsidR="00D878FA" w:rsidRPr="00DC6659" w:rsidRDefault="00D878FA" w:rsidP="00D9028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C665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9/2024</w:t>
            </w:r>
          </w:p>
        </w:tc>
      </w:tr>
    </w:tbl>
    <w:p w14:paraId="1E376729" w14:textId="77777777" w:rsidR="00DC652A" w:rsidRPr="00DC6659" w:rsidRDefault="00D878F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C66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DC6659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4E7D477E" w14:textId="77777777" w:rsidR="00DC652A" w:rsidRPr="00DC665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C665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72C7E12" w14:textId="77777777" w:rsidR="0071340C" w:rsidRPr="00DC665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DC6659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DC6659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DC6659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40ED5573" w14:textId="77777777" w:rsidR="0071340C" w:rsidRPr="00DC665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6BF3FF9B" w14:textId="77777777" w:rsidR="0071340C" w:rsidRPr="00DC665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C6659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0AA1CD8E" w14:textId="77777777" w:rsidR="0071340C" w:rsidRPr="00DC665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C665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C5777F4" w14:textId="77777777" w:rsidR="0071340C" w:rsidRPr="00DC665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DC6659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DC6659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DC6659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42A1D4C2" w14:textId="77777777" w:rsidR="0071340C" w:rsidRPr="00DC665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556BFFE6" w14:textId="77777777" w:rsidR="0071340C" w:rsidRPr="00DC665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2B450A33" w14:textId="77777777" w:rsidR="00DC652A" w:rsidRPr="00DC665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C665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C665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C665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12A512BC" w14:textId="77777777" w:rsidR="00DC652A" w:rsidRPr="00DC665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C6659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C6659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C6659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C6659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C6659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DC66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C6659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61CC5F5B" w14:textId="77777777" w:rsidR="0093388F" w:rsidRPr="00DC665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DC665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78731493" w14:textId="77777777" w:rsidR="0093388F" w:rsidRPr="00DC665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C6659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1E94888" w14:textId="77777777" w:rsidR="0093388F" w:rsidRPr="00DC665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DC665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D90706F" w14:textId="77777777" w:rsidR="00CB29AC" w:rsidRPr="00DC665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C6659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93622DF" w14:textId="77777777" w:rsidR="00CB29AC" w:rsidRPr="00DC665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C665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CE4A8F7" w14:textId="77777777" w:rsidR="00830970" w:rsidRPr="00DC665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C6659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DC66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C665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C6659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2B32F169" w14:textId="77777777" w:rsidR="00E27ABB" w:rsidRPr="00DC6659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C665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DC6659" w14:paraId="18A1CA3C" w14:textId="77777777" w:rsidTr="00467CA2">
        <w:tc>
          <w:tcPr>
            <w:tcW w:w="2660" w:type="dxa"/>
            <w:shd w:val="clear" w:color="auto" w:fill="auto"/>
          </w:tcPr>
          <w:p w14:paraId="5C640F47" w14:textId="77777777" w:rsidR="00D520D3" w:rsidRPr="00DC665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5AAF13C" w14:textId="77777777" w:rsidR="00D520D3" w:rsidRPr="00DC665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C665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9F5477E" w14:textId="77777777" w:rsidR="00D520D3" w:rsidRPr="00DC665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C665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1C46532" w14:textId="77777777" w:rsidR="00D520D3" w:rsidRPr="00DC665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66B0064" w14:textId="77777777" w:rsidR="00D520D3" w:rsidRPr="00DC665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C665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1FAABE8" w14:textId="77777777" w:rsidR="00D520D3" w:rsidRPr="00DC6659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C665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878FA" w:rsidRPr="00DC665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DC665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DC665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DC665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11D8294E" w14:textId="77777777" w:rsidR="00E27ABB" w:rsidRPr="00DC665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C6659" w:rsidSect="00100E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82DF01" w14:textId="77777777" w:rsidR="00100E65" w:rsidRDefault="00100E65" w:rsidP="00025386">
      <w:pPr>
        <w:spacing w:after="0" w:line="240" w:lineRule="auto"/>
      </w:pPr>
      <w:r>
        <w:separator/>
      </w:r>
    </w:p>
  </w:endnote>
  <w:endnote w:type="continuationSeparator" w:id="0">
    <w:p w14:paraId="17C52685" w14:textId="77777777" w:rsidR="00100E65" w:rsidRDefault="00100E6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7CA23D" w14:textId="77777777" w:rsidR="00D878FA" w:rsidRDefault="00D878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04C935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B09E71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5A7F76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7CC167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0711A" w14:textId="77777777" w:rsidR="00D878FA" w:rsidRDefault="00D878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CB575D" w14:textId="77777777" w:rsidR="00100E65" w:rsidRDefault="00100E65" w:rsidP="00025386">
      <w:pPr>
        <w:spacing w:after="0" w:line="240" w:lineRule="auto"/>
      </w:pPr>
      <w:r>
        <w:separator/>
      </w:r>
    </w:p>
  </w:footnote>
  <w:footnote w:type="continuationSeparator" w:id="0">
    <w:p w14:paraId="22842C37" w14:textId="77777777" w:rsidR="00100E65" w:rsidRDefault="00100E6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907BB9" w14:textId="77777777" w:rsidR="00D878FA" w:rsidRDefault="00D878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782E79" w14:textId="77777777" w:rsidR="00D878FA" w:rsidRDefault="00D878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4F8686" w14:textId="77777777" w:rsidR="00D878FA" w:rsidRDefault="00D878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8163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0E65"/>
    <w:rsid w:val="00025386"/>
    <w:rsid w:val="000423B9"/>
    <w:rsid w:val="00053927"/>
    <w:rsid w:val="00066C44"/>
    <w:rsid w:val="00071D4C"/>
    <w:rsid w:val="00084786"/>
    <w:rsid w:val="00100E65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878FA"/>
    <w:rsid w:val="00D9320D"/>
    <w:rsid w:val="00DC4842"/>
    <w:rsid w:val="00DC587A"/>
    <w:rsid w:val="00DC652A"/>
    <w:rsid w:val="00DC6659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83C112"/>
  <w15:chartTrackingRefBased/>
  <w15:docId w15:val="{81C1B217-725C-456A-8B81-975FB61F4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2024-02-19T09:48:00Z</dcterms:created>
  <dcterms:modified xsi:type="dcterms:W3CDTF">2024-02-19T09:48:00Z</dcterms:modified>
</cp:coreProperties>
</file>