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D518C" w14:textId="5C48558F" w:rsidR="00D62E6E" w:rsidRPr="0007657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7657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7657B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07657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7657B" w14:paraId="691C78CF" w14:textId="77777777" w:rsidTr="00D62E6E">
        <w:tc>
          <w:tcPr>
            <w:tcW w:w="2800" w:type="dxa"/>
            <w:shd w:val="clear" w:color="auto" w:fill="auto"/>
          </w:tcPr>
          <w:p w14:paraId="3E8E37F5" w14:textId="77777777" w:rsidR="00D62E6E" w:rsidRPr="0007657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657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7657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059282" w14:textId="77777777" w:rsidR="00D62E6E" w:rsidRPr="000765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D283A1" w14:textId="77777777" w:rsidR="00D62E6E" w:rsidRPr="000765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10A1D1" w14:textId="77777777" w:rsidR="00D62E6E" w:rsidRPr="0007657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765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7657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765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7657B" w14:paraId="3264DE56" w14:textId="77777777" w:rsidTr="00D62E6E">
        <w:tc>
          <w:tcPr>
            <w:tcW w:w="2800" w:type="dxa"/>
            <w:shd w:val="clear" w:color="auto" w:fill="auto"/>
          </w:tcPr>
          <w:p w14:paraId="04538BA6" w14:textId="77777777" w:rsidR="00D62E6E" w:rsidRPr="0007657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657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2108BE" w14:textId="77777777" w:rsidR="00D62E6E" w:rsidRPr="000765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25925A8" w14:textId="77777777" w:rsidR="00D62E6E" w:rsidRPr="0007657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06868E" w14:textId="77777777" w:rsidR="00D62E6E" w:rsidRPr="0007657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765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7657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765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B26088" w14:textId="77777777" w:rsidR="00BC121E" w:rsidRPr="0007657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6226" w:rsidRPr="0007657B" w14:paraId="3B3CA285" w14:textId="77777777" w:rsidTr="00F371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2E32B2" w14:textId="77777777" w:rsidR="00436226" w:rsidRPr="0007657B" w:rsidRDefault="00436226" w:rsidP="00F3718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75BC915" w14:textId="77777777" w:rsidR="00436226" w:rsidRPr="0007657B" w:rsidRDefault="00436226" w:rsidP="00F3718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7657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7657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7657B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07657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7657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7657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73DEC31" w14:textId="77777777" w:rsidR="00436226" w:rsidRPr="0007657B" w:rsidRDefault="00436226" w:rsidP="00F371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9AEB2A" w14:textId="77777777" w:rsidR="00436226" w:rsidRPr="0007657B" w:rsidRDefault="00436226" w:rsidP="00F3718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0339053" w14:textId="77777777" w:rsidR="00BC121E" w:rsidRPr="0007657B" w:rsidRDefault="0043622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7657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7657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7657B" w14:paraId="43E41633" w14:textId="77777777" w:rsidTr="00D62E6E">
        <w:tc>
          <w:tcPr>
            <w:tcW w:w="2269" w:type="dxa"/>
            <w:shd w:val="clear" w:color="auto" w:fill="auto"/>
          </w:tcPr>
          <w:p w14:paraId="753488FB" w14:textId="77777777" w:rsidR="00D62E6E" w:rsidRPr="0007657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77F44D" w14:textId="77777777" w:rsidR="00D62E6E" w:rsidRPr="0007657B" w:rsidRDefault="0043622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opatrunkowych na okres 24 miesięcy</w:t>
            </w:r>
            <w:r w:rsidR="00D62E6E" w:rsidRPr="000765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6226" w:rsidRPr="0007657B" w14:paraId="67AE737B" w14:textId="77777777" w:rsidTr="00F37189">
        <w:tc>
          <w:tcPr>
            <w:tcW w:w="2269" w:type="dxa"/>
            <w:shd w:val="clear" w:color="auto" w:fill="auto"/>
          </w:tcPr>
          <w:p w14:paraId="20346F7B" w14:textId="77777777" w:rsidR="00436226" w:rsidRPr="0007657B" w:rsidRDefault="00436226" w:rsidP="00F371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A58A11" w14:textId="77777777" w:rsidR="00436226" w:rsidRPr="0007657B" w:rsidRDefault="00436226" w:rsidP="00F371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9/2024</w:t>
            </w:r>
          </w:p>
        </w:tc>
      </w:tr>
    </w:tbl>
    <w:p w14:paraId="2A913690" w14:textId="77777777" w:rsidR="00BC121E" w:rsidRPr="0007657B" w:rsidRDefault="0043622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7657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7657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7657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FE6F5FA" w14:textId="77777777" w:rsidR="00BC121E" w:rsidRPr="0007657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7657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E2B9C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7657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7657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07657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7657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A772C1E" w14:textId="77777777" w:rsidR="00BC121E" w:rsidRPr="0007657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657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A1D1A9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765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7657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7657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07657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8E472DC" w14:textId="77777777" w:rsidR="00BF69A4" w:rsidRPr="0007657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7657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7657B" w14:paraId="1AD40A8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346A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C630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E6B1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7657B" w14:paraId="5961AF5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1BE2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9F72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92EF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7657B" w14:paraId="65A99F3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A700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7149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BF89" w14:textId="77777777" w:rsidR="00BC121E" w:rsidRPr="0007657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74E06E1" w14:textId="77777777" w:rsidR="00BC121E" w:rsidRPr="0007657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7657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76AAFEB" w14:textId="77777777" w:rsidR="00BC121E" w:rsidRPr="0007657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7657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2EB9D77" w14:textId="77777777" w:rsidR="00067B62" w:rsidRPr="0007657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7657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7657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7657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404C8EF" w14:textId="77777777" w:rsidR="00067B62" w:rsidRPr="0007657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7657B" w14:paraId="06E7D096" w14:textId="77777777" w:rsidTr="00620E37">
        <w:tc>
          <w:tcPr>
            <w:tcW w:w="2660" w:type="dxa"/>
            <w:shd w:val="clear" w:color="auto" w:fill="auto"/>
          </w:tcPr>
          <w:p w14:paraId="469D1F1D" w14:textId="77777777" w:rsidR="00BC121E" w:rsidRPr="000765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4BF6E69" w14:textId="77777777" w:rsidR="00BC121E" w:rsidRPr="0007657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EFB6194" w14:textId="77777777" w:rsidR="00BC121E" w:rsidRPr="0007657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CDB1D6A" w14:textId="77777777" w:rsidR="00BC121E" w:rsidRPr="000765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D04639E" w14:textId="77777777" w:rsidR="00BC121E" w:rsidRPr="0007657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C6E84C2" w14:textId="77777777" w:rsidR="00BC121E" w:rsidRPr="0007657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36226"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765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639B043" w14:textId="77777777" w:rsidR="00106AC7" w:rsidRPr="0007657B" w:rsidRDefault="00106AC7" w:rsidP="00BC121E">
      <w:pPr>
        <w:rPr>
          <w:rFonts w:ascii="Arial Narrow" w:hAnsi="Arial Narrow"/>
        </w:rPr>
      </w:pPr>
    </w:p>
    <w:sectPr w:rsidR="00106AC7" w:rsidRPr="0007657B" w:rsidSect="00746A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C1464" w14:textId="77777777" w:rsidR="00746A3F" w:rsidRDefault="00746A3F">
      <w:r>
        <w:separator/>
      </w:r>
    </w:p>
  </w:endnote>
  <w:endnote w:type="continuationSeparator" w:id="0">
    <w:p w14:paraId="67B214A5" w14:textId="77777777" w:rsidR="00746A3F" w:rsidRDefault="0074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6F88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F9FE7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C948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329F32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241FA9E">
        <v:line id="_x0000_s1025" style="position:absolute;left:0;text-align:left;z-index:251657728" from="-3.85pt,8.7pt" to="455.15pt,8.7pt"/>
      </w:pict>
    </w:r>
  </w:p>
  <w:p w14:paraId="3B61F44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B6729" w14:textId="77777777" w:rsidR="00436226" w:rsidRDefault="004362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1D1301" w14:textId="77777777" w:rsidR="00746A3F" w:rsidRDefault="00746A3F">
      <w:r>
        <w:separator/>
      </w:r>
    </w:p>
  </w:footnote>
  <w:footnote w:type="continuationSeparator" w:id="0">
    <w:p w14:paraId="693D2749" w14:textId="77777777" w:rsidR="00746A3F" w:rsidRDefault="00746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0E774" w14:textId="77777777" w:rsidR="00436226" w:rsidRDefault="00436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01159" w14:textId="77777777" w:rsidR="00436226" w:rsidRDefault="00436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17A54" w14:textId="77777777" w:rsidR="00436226" w:rsidRDefault="00436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2595562">
    <w:abstractNumId w:val="13"/>
  </w:num>
  <w:num w:numId="2" w16cid:durableId="1162115946">
    <w:abstractNumId w:val="0"/>
  </w:num>
  <w:num w:numId="3" w16cid:durableId="1432968232">
    <w:abstractNumId w:val="11"/>
  </w:num>
  <w:num w:numId="4" w16cid:durableId="1162818057">
    <w:abstractNumId w:val="8"/>
  </w:num>
  <w:num w:numId="5" w16cid:durableId="1295599656">
    <w:abstractNumId w:val="7"/>
  </w:num>
  <w:num w:numId="6" w16cid:durableId="1807814915">
    <w:abstractNumId w:val="1"/>
  </w:num>
  <w:num w:numId="7" w16cid:durableId="1613004062">
    <w:abstractNumId w:val="6"/>
  </w:num>
  <w:num w:numId="8" w16cid:durableId="970327191">
    <w:abstractNumId w:val="3"/>
  </w:num>
  <w:num w:numId="9" w16cid:durableId="1181704791">
    <w:abstractNumId w:val="2"/>
  </w:num>
  <w:num w:numId="10" w16cid:durableId="1662465051">
    <w:abstractNumId w:val="5"/>
  </w:num>
  <w:num w:numId="11" w16cid:durableId="493305745">
    <w:abstractNumId w:val="10"/>
  </w:num>
  <w:num w:numId="12" w16cid:durableId="1887375430">
    <w:abstractNumId w:val="4"/>
  </w:num>
  <w:num w:numId="13" w16cid:durableId="58747749">
    <w:abstractNumId w:val="9"/>
  </w:num>
  <w:num w:numId="14" w16cid:durableId="10712698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A3F"/>
    <w:rsid w:val="0000184A"/>
    <w:rsid w:val="00007C1C"/>
    <w:rsid w:val="00012997"/>
    <w:rsid w:val="000621A2"/>
    <w:rsid w:val="00067B62"/>
    <w:rsid w:val="000719DC"/>
    <w:rsid w:val="00075CEC"/>
    <w:rsid w:val="0007657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4C82"/>
    <w:rsid w:val="00336EEB"/>
    <w:rsid w:val="00360BC3"/>
    <w:rsid w:val="003E5D20"/>
    <w:rsid w:val="003F6927"/>
    <w:rsid w:val="00415097"/>
    <w:rsid w:val="00422381"/>
    <w:rsid w:val="0043102D"/>
    <w:rsid w:val="00436226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6A3F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D12B6C"/>
  <w15:chartTrackingRefBased/>
  <w15:docId w15:val="{665FD2CD-F0D3-45FF-A531-B910C665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2024-02-21T08:17:00Z</cp:lastPrinted>
  <dcterms:created xsi:type="dcterms:W3CDTF">2024-02-21T08:17:00Z</dcterms:created>
  <dcterms:modified xsi:type="dcterms:W3CDTF">2024-02-21T08:17:00Z</dcterms:modified>
</cp:coreProperties>
</file>