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7120C" w:rsidRPr="00A7120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7120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12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odczynników, kontroli, kalibratorów, materiałów zużywalnych oraz dzierżawa analizatora do badań moczu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7120C" w:rsidRPr="00A2540E" w:rsidTr="00413D21">
        <w:tc>
          <w:tcPr>
            <w:tcW w:w="2269" w:type="dxa"/>
            <w:shd w:val="clear" w:color="auto" w:fill="auto"/>
          </w:tcPr>
          <w:p w:rsidR="00A7120C" w:rsidRPr="00A2540E" w:rsidRDefault="00A7120C" w:rsidP="00413D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7120C" w:rsidRPr="00A2540E" w:rsidRDefault="00A7120C" w:rsidP="00413D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712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NZ/10/D/P/AC/2024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7120C" w:rsidRPr="00A7120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A7120C" w:rsidRPr="00A7120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A7120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7120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568" w:rsidRDefault="00614568" w:rsidP="00025386">
      <w:pPr>
        <w:spacing w:after="0" w:line="240" w:lineRule="auto"/>
      </w:pPr>
      <w:r>
        <w:separator/>
      </w:r>
    </w:p>
  </w:endnote>
  <w:endnote w:type="continuationSeparator" w:id="0">
    <w:p w:rsidR="00614568" w:rsidRDefault="0061456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0C" w:rsidRDefault="00A712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12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712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0C" w:rsidRDefault="00A712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568" w:rsidRDefault="00614568" w:rsidP="00025386">
      <w:pPr>
        <w:spacing w:after="0" w:line="240" w:lineRule="auto"/>
      </w:pPr>
      <w:r>
        <w:separator/>
      </w:r>
    </w:p>
  </w:footnote>
  <w:footnote w:type="continuationSeparator" w:id="0">
    <w:p w:rsidR="00614568" w:rsidRDefault="0061456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0C" w:rsidRDefault="00A712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0C" w:rsidRDefault="00A712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20C" w:rsidRDefault="00A712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456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1456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7120C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26A6D75-D963-4791-A3B0-870E1B340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2024-02-20T09:08:00Z</dcterms:created>
  <dcterms:modified xsi:type="dcterms:W3CDTF">2024-02-20T09:08:00Z</dcterms:modified>
</cp:coreProperties>
</file>